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242B7B" w14:paraId="246E8512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652F19E" w14:textId="67EC2869" w:rsidR="00E65AF9" w:rsidRPr="00242B7B" w:rsidRDefault="009F389E" w:rsidP="00623586">
            <w:pPr>
              <w:pStyle w:val="Heading1"/>
              <w:rPr>
                <w:lang w:val="es-ES"/>
              </w:rPr>
            </w:pPr>
            <w:r>
              <w:rPr>
                <w:noProof/>
                <w:lang w:val="es-ES"/>
              </w:rPr>
              <w:drawing>
                <wp:anchor distT="0" distB="0" distL="114300" distR="114300" simplePos="0" relativeHeight="251657728" behindDoc="0" locked="0" layoutInCell="1" allowOverlap="1" wp14:anchorId="3ED423E3" wp14:editId="65722B18">
                  <wp:simplePos x="0" y="0"/>
                  <wp:positionH relativeFrom="column">
                    <wp:posOffset>-156845</wp:posOffset>
                  </wp:positionH>
                  <wp:positionV relativeFrom="paragraph">
                    <wp:posOffset>78105</wp:posOffset>
                  </wp:positionV>
                  <wp:extent cx="532130" cy="566420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130" cy="566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670C2BD6" w14:textId="77777777" w:rsidR="00E65AF9" w:rsidRPr="00242B7B" w:rsidRDefault="00E65AF9" w:rsidP="00E65AF9">
            <w:pPr>
              <w:rPr>
                <w:rFonts w:ascii="Open Sans" w:hAnsi="Open Sans" w:cs="Open Sans"/>
                <w:b/>
                <w:lang w:val="es-ES"/>
              </w:rPr>
            </w:pPr>
            <w:r w:rsidRPr="00242B7B">
              <w:rPr>
                <w:rFonts w:ascii="Open Sans" w:hAnsi="Open Sans" w:cs="Open Sans"/>
                <w:b/>
                <w:lang w:val="es-ES"/>
              </w:rPr>
              <w:t>Tennessee Department of Children’s Services</w:t>
            </w:r>
          </w:p>
          <w:p w14:paraId="58FAB13E" w14:textId="77777777" w:rsidR="00E65AF9" w:rsidRPr="00242B7B" w:rsidRDefault="001D6E3C" w:rsidP="001D6E3C">
            <w:pPr>
              <w:rPr>
                <w:rFonts w:ascii="Open Sans" w:hAnsi="Open Sans" w:cs="Open Sans"/>
                <w:b/>
                <w:sz w:val="36"/>
                <w:szCs w:val="36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32"/>
                <w:szCs w:val="32"/>
                <w:lang w:val="es-ES"/>
              </w:rPr>
              <w:t>Estudio del Hogar de la Familia de Acogida Recomendaciones y Firmas</w:t>
            </w:r>
          </w:p>
        </w:tc>
      </w:tr>
    </w:tbl>
    <w:p w14:paraId="3EF3CC72" w14:textId="77777777" w:rsidR="000C7A06" w:rsidRPr="00242B7B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1110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6"/>
        <w:gridCol w:w="980"/>
        <w:gridCol w:w="447"/>
        <w:gridCol w:w="54"/>
        <w:gridCol w:w="388"/>
        <w:gridCol w:w="809"/>
        <w:gridCol w:w="343"/>
        <w:gridCol w:w="420"/>
        <w:gridCol w:w="186"/>
        <w:gridCol w:w="294"/>
        <w:gridCol w:w="395"/>
        <w:gridCol w:w="598"/>
        <w:gridCol w:w="736"/>
        <w:gridCol w:w="395"/>
        <w:gridCol w:w="763"/>
        <w:gridCol w:w="71"/>
        <w:gridCol w:w="338"/>
        <w:gridCol w:w="359"/>
        <w:gridCol w:w="656"/>
        <w:gridCol w:w="1199"/>
      </w:tblGrid>
      <w:tr w:rsidR="005058E1" w:rsidRPr="00242B7B" w14:paraId="03F37FC0" w14:textId="77777777" w:rsidTr="00242B7B">
        <w:tc>
          <w:tcPr>
            <w:tcW w:w="11107" w:type="dxa"/>
            <w:gridSpan w:val="20"/>
            <w:tcBorders>
              <w:bottom w:val="nil"/>
            </w:tcBorders>
            <w:shd w:val="clear" w:color="auto" w:fill="auto"/>
          </w:tcPr>
          <w:p w14:paraId="29F70124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I.  TIPO DE HOGAR DE ACOGIDA:</w:t>
            </w:r>
          </w:p>
        </w:tc>
      </w:tr>
      <w:tr w:rsidR="005058E1" w:rsidRPr="00242B7B" w14:paraId="7BE8F81E" w14:textId="77777777" w:rsidTr="00242B7B">
        <w:tc>
          <w:tcPr>
            <w:tcW w:w="3103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2F7888AC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7"/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instrText xml:space="preserve"> FORMCHECKBOX </w:instrText>
            </w:r>
            <w:r w:rsidR="00493A1F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r>
            <w:r w:rsidR="00493A1F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end"/>
            </w:r>
            <w:bookmarkEnd w:id="0"/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t xml:space="preserve"> 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Tutela-adopción de parientes</w:t>
            </w:r>
          </w:p>
        </w:tc>
        <w:tc>
          <w:tcPr>
            <w:tcW w:w="2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1FF07F" w14:textId="77777777" w:rsidR="005058E1" w:rsidRPr="00242B7B" w:rsidRDefault="005058E1" w:rsidP="00242B7B">
            <w:pPr>
              <w:spacing w:before="120"/>
              <w:ind w:right="-108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8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FORMCHECKBOX </w:instrText>
            </w:r>
            <w:r w:rsidR="00493A1F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="00493A1F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1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 xml:space="preserve"> </w:t>
            </w:r>
            <w:r w:rsidRPr="00242B7B">
              <w:rPr>
                <w:rFonts w:ascii="Open Sans" w:eastAsia="Arial" w:hAnsi="Open Sans" w:cs="Open Sans"/>
                <w:sz w:val="17"/>
                <w:szCs w:val="17"/>
                <w:lang w:val="es-ES"/>
              </w:rPr>
              <w:t xml:space="preserve">  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Tutela-adopción tradicional</w:t>
            </w:r>
          </w:p>
        </w:tc>
        <w:tc>
          <w:tcPr>
            <w:tcW w:w="17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5A12F3" w14:textId="77777777" w:rsidR="005058E1" w:rsidRPr="00242B7B" w:rsidRDefault="005058E1" w:rsidP="00242B7B">
            <w:pPr>
              <w:tabs>
                <w:tab w:val="left" w:pos="270"/>
                <w:tab w:val="right" w:pos="1491"/>
              </w:tabs>
              <w:spacing w:before="120"/>
              <w:ind w:right="-108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ab/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ab/>
              <w:t xml:space="preserve">  ICPC:</w:t>
            </w:r>
          </w:p>
        </w:tc>
        <w:tc>
          <w:tcPr>
            <w:tcW w:w="15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95D3D0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instrText xml:space="preserve"> FORMCHECKBOX </w:instrText>
            </w:r>
            <w:r w:rsidR="00493A1F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r>
            <w:r w:rsidR="00493A1F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end"/>
            </w:r>
            <w:bookmarkEnd w:id="2"/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 xml:space="preserve">SÍ     </w: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instrText xml:space="preserve"> FORMCHECKBOX </w:instrText>
            </w:r>
            <w:r w:rsidR="00493A1F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r>
            <w:r w:rsidR="00493A1F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end"/>
            </w:r>
            <w:bookmarkEnd w:id="3"/>
            <w:r w:rsidRPr="00242B7B">
              <w:rPr>
                <w:rFonts w:ascii="Open Sans" w:eastAsia="Arial" w:hAnsi="Open Sans" w:cs="Open Sans"/>
                <w:sz w:val="17"/>
                <w:szCs w:val="17"/>
                <w:lang w:val="es-ES"/>
              </w:rPr>
              <w:t xml:space="preserve"> 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NO</w:t>
            </w:r>
          </w:p>
        </w:tc>
        <w:tc>
          <w:tcPr>
            <w:tcW w:w="185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3AEB9CBE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 xml:space="preserve">En caso afirmativo, Estado:  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</w:p>
        </w:tc>
      </w:tr>
      <w:tr w:rsidR="005058E1" w:rsidRPr="00242B7B" w14:paraId="570F973C" w14:textId="77777777" w:rsidTr="00242B7B">
        <w:tc>
          <w:tcPr>
            <w:tcW w:w="11107" w:type="dxa"/>
            <w:gridSpan w:val="20"/>
            <w:tcBorders>
              <w:top w:val="nil"/>
              <w:bottom w:val="nil"/>
            </w:tcBorders>
            <w:shd w:val="clear" w:color="auto" w:fill="auto"/>
          </w:tcPr>
          <w:p w14:paraId="33838199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 xml:space="preserve">ID DEL HOGAR DE ACOGIDA: </w: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end"/>
            </w:r>
          </w:p>
        </w:tc>
      </w:tr>
      <w:tr w:rsidR="005058E1" w:rsidRPr="00242B7B" w14:paraId="35AB94EA" w14:textId="77777777" w:rsidTr="00242B7B">
        <w:tc>
          <w:tcPr>
            <w:tcW w:w="11107" w:type="dxa"/>
            <w:gridSpan w:val="20"/>
            <w:tcBorders>
              <w:top w:val="nil"/>
              <w:bottom w:val="nil"/>
            </w:tcBorders>
            <w:shd w:val="clear" w:color="auto" w:fill="auto"/>
          </w:tcPr>
          <w:p w14:paraId="0C29ABAC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II.  INFORMACIÓN DE LOS PADRES DE ACOGIDA:</w:t>
            </w:r>
          </w:p>
        </w:tc>
      </w:tr>
      <w:tr w:rsidR="005058E1" w:rsidRPr="00242B7B" w14:paraId="4BF30E0D" w14:textId="77777777" w:rsidTr="00242B7B">
        <w:tc>
          <w:tcPr>
            <w:tcW w:w="167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27CAE07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u w:val="single"/>
                <w:lang w:val="es-ES"/>
              </w:rPr>
              <w:t>Solicitante</w:t>
            </w: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:</w:t>
            </w:r>
          </w:p>
        </w:tc>
        <w:tc>
          <w:tcPr>
            <w:tcW w:w="14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2CEDED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Apellido:</w:t>
            </w:r>
          </w:p>
        </w:tc>
        <w:tc>
          <w:tcPr>
            <w:tcW w:w="196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</w:tcPr>
          <w:p w14:paraId="5AB07D74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</w:p>
        </w:tc>
        <w:tc>
          <w:tcPr>
            <w:tcW w:w="14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C9BB9C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Nombre:</w:t>
            </w:r>
          </w:p>
        </w:tc>
        <w:tc>
          <w:tcPr>
            <w:tcW w:w="196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92F1BCD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</w:p>
        </w:tc>
        <w:tc>
          <w:tcPr>
            <w:tcW w:w="13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4A4FED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Inicial:</w:t>
            </w:r>
          </w:p>
        </w:tc>
        <w:tc>
          <w:tcPr>
            <w:tcW w:w="119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40E929BD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</w:p>
        </w:tc>
      </w:tr>
      <w:tr w:rsidR="005058E1" w:rsidRPr="00242B7B" w14:paraId="2971C368" w14:textId="77777777" w:rsidTr="00242B7B">
        <w:tblPrEx>
          <w:tblLook w:val="01E0" w:firstRow="1" w:lastRow="1" w:firstColumn="1" w:lastColumn="1" w:noHBand="0" w:noVBand="0"/>
        </w:tblPrEx>
        <w:tc>
          <w:tcPr>
            <w:tcW w:w="1110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66EF31F" w14:textId="77777777" w:rsidR="005058E1" w:rsidRPr="00242B7B" w:rsidRDefault="005058E1" w:rsidP="00317FB2">
            <w:pPr>
              <w:spacing w:before="120" w:after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XI.  RECOMENDACIONES:</w:t>
            </w:r>
          </w:p>
        </w:tc>
      </w:tr>
      <w:tr w:rsidR="005058E1" w:rsidRPr="00242B7B" w14:paraId="10DD22D0" w14:textId="77777777" w:rsidTr="00242B7B">
        <w:tblPrEx>
          <w:tblLook w:val="01E0" w:firstRow="1" w:lastRow="1" w:firstColumn="1" w:lastColumn="1" w:noHBand="0" w:noVBand="0"/>
        </w:tblPrEx>
        <w:tc>
          <w:tcPr>
            <w:tcW w:w="1110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229C7" w14:textId="77777777" w:rsidR="005058E1" w:rsidRPr="00242B7B" w:rsidRDefault="005058E1" w:rsidP="00317FB2">
            <w:pPr>
              <w:spacing w:before="120" w:after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4" w:name="Text59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4"/>
          </w:p>
          <w:p w14:paraId="2CE9653A" w14:textId="77777777" w:rsidR="005058E1" w:rsidRPr="00242B7B" w:rsidRDefault="005058E1" w:rsidP="00317FB2">
            <w:pPr>
              <w:spacing w:before="120" w:after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</w:p>
        </w:tc>
      </w:tr>
      <w:tr w:rsidR="005058E1" w:rsidRPr="00242B7B" w14:paraId="5A760A71" w14:textId="77777777" w:rsidTr="00242B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110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D36A5" w14:textId="77777777" w:rsidR="005058E1" w:rsidRPr="00242B7B" w:rsidRDefault="005058E1" w:rsidP="00317FB2">
            <w:pPr>
              <w:spacing w:before="120" w:after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FIRMAS:</w:t>
            </w:r>
          </w:p>
        </w:tc>
      </w:tr>
      <w:tr w:rsidR="005058E1" w:rsidRPr="00242B7B" w14:paraId="05332250" w14:textId="77777777" w:rsidTr="00242B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110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B7B39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Presentado por:</w:t>
            </w:r>
          </w:p>
        </w:tc>
      </w:tr>
      <w:tr w:rsidR="005058E1" w:rsidRPr="00242B7B" w14:paraId="1C658F59" w14:textId="77777777" w:rsidTr="00242B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43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B7FA0F" w14:textId="77777777" w:rsidR="005058E1" w:rsidRPr="00242B7B" w:rsidRDefault="005058E1" w:rsidP="00317FB2">
            <w:pPr>
              <w:spacing w:before="24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5" w:name="Text46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5"/>
          </w:p>
        </w:tc>
        <w:tc>
          <w:tcPr>
            <w:tcW w:w="343" w:type="dxa"/>
            <w:tcBorders>
              <w:top w:val="single" w:sz="4" w:space="0" w:color="auto"/>
            </w:tcBorders>
            <w:shd w:val="clear" w:color="auto" w:fill="auto"/>
          </w:tcPr>
          <w:p w14:paraId="4E00BE41" w14:textId="77777777" w:rsidR="005058E1" w:rsidRPr="00242B7B" w:rsidRDefault="005058E1" w:rsidP="00317FB2">
            <w:pPr>
              <w:spacing w:before="24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858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D8FB548" w14:textId="77777777" w:rsidR="005058E1" w:rsidRPr="00242B7B" w:rsidRDefault="005058E1" w:rsidP="00317FB2">
            <w:pPr>
              <w:spacing w:before="24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</w:tcPr>
          <w:p w14:paraId="5D2A53AF" w14:textId="77777777" w:rsidR="005058E1" w:rsidRPr="00242B7B" w:rsidRDefault="005058E1" w:rsidP="00317FB2">
            <w:pPr>
              <w:spacing w:before="24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221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95A2F" w14:textId="77777777" w:rsidR="005058E1" w:rsidRPr="00242B7B" w:rsidRDefault="005058E1" w:rsidP="00317FB2">
            <w:pPr>
              <w:spacing w:before="24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bookmarkStart w:id="6" w:name="Text138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6"/>
          </w:p>
        </w:tc>
      </w:tr>
      <w:tr w:rsidR="005058E1" w:rsidRPr="00242B7B" w14:paraId="4CBF157F" w14:textId="77777777" w:rsidTr="00242B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43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390DBD" w14:textId="77777777" w:rsidR="005058E1" w:rsidRPr="004C2FB9" w:rsidRDefault="00242B7B" w:rsidP="00242B7B">
            <w:pPr>
              <w:spacing w:after="120"/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4C2FB9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Nombre del redactor del estudio del hogar</w:t>
            </w:r>
          </w:p>
        </w:tc>
        <w:tc>
          <w:tcPr>
            <w:tcW w:w="343" w:type="dxa"/>
            <w:shd w:val="clear" w:color="auto" w:fill="auto"/>
          </w:tcPr>
          <w:p w14:paraId="4AD105A5" w14:textId="77777777" w:rsidR="005058E1" w:rsidRPr="00242B7B" w:rsidRDefault="005058E1" w:rsidP="00317FB2">
            <w:pPr>
              <w:spacing w:after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858" w:type="dxa"/>
            <w:gridSpan w:val="9"/>
            <w:shd w:val="clear" w:color="auto" w:fill="auto"/>
          </w:tcPr>
          <w:p w14:paraId="4FD259B1" w14:textId="77777777" w:rsidR="005058E1" w:rsidRPr="00242B7B" w:rsidRDefault="005058E1" w:rsidP="00317FB2">
            <w:pPr>
              <w:spacing w:after="120"/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Firma</w:t>
            </w:r>
          </w:p>
        </w:tc>
        <w:tc>
          <w:tcPr>
            <w:tcW w:w="338" w:type="dxa"/>
            <w:shd w:val="clear" w:color="auto" w:fill="auto"/>
          </w:tcPr>
          <w:p w14:paraId="53C7B178" w14:textId="77777777" w:rsidR="005058E1" w:rsidRPr="00242B7B" w:rsidRDefault="005058E1" w:rsidP="00317FB2">
            <w:pPr>
              <w:spacing w:after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2214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14:paraId="2EF01E17" w14:textId="77777777" w:rsidR="005058E1" w:rsidRPr="00242B7B" w:rsidRDefault="005058E1" w:rsidP="00317FB2">
            <w:pPr>
              <w:spacing w:after="120"/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Fecha</w:t>
            </w:r>
          </w:p>
        </w:tc>
      </w:tr>
      <w:tr w:rsidR="005058E1" w:rsidRPr="00242B7B" w14:paraId="470CABF2" w14:textId="77777777" w:rsidTr="00242B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1107" w:type="dxa"/>
            <w:gridSpan w:val="20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59A88B5E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</w:p>
          <w:tbl>
            <w:tblPr>
              <w:tblW w:w="10890" w:type="dxa"/>
              <w:tblLook w:val="01E0" w:firstRow="1" w:lastRow="1" w:firstColumn="1" w:lastColumn="1" w:noHBand="0" w:noVBand="0"/>
            </w:tblPr>
            <w:tblGrid>
              <w:gridCol w:w="4320"/>
              <w:gridCol w:w="270"/>
              <w:gridCol w:w="3826"/>
              <w:gridCol w:w="270"/>
              <w:gridCol w:w="2204"/>
            </w:tblGrid>
            <w:tr w:rsidR="00561C47" w:rsidRPr="00242B7B" w14:paraId="74A903F5" w14:textId="77777777" w:rsidTr="00561C47">
              <w:tc>
                <w:tcPr>
                  <w:tcW w:w="432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1F77402" w14:textId="77777777" w:rsidR="00561C47" w:rsidRPr="00242B7B" w:rsidRDefault="00561C47" w:rsidP="00561C47">
                  <w:pPr>
                    <w:spacing w:before="240"/>
                    <w:jc w:val="center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fldChar w:fldCharType="begin">
                      <w:ffData>
                        <w:name w:val="Text46"/>
                        <w:enabled/>
                        <w:calcOnExit w:val="0"/>
                        <w:textInput/>
                      </w:ffData>
                    </w:fldChar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instrText xml:space="preserve"> FORMTEXT </w:instrTex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fldChar w:fldCharType="separate"/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fldChar w:fldCharType="end"/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14:paraId="7D2A48EA" w14:textId="77777777" w:rsidR="00561C47" w:rsidRPr="00242B7B" w:rsidRDefault="00561C47" w:rsidP="00561C47">
                  <w:pPr>
                    <w:spacing w:before="240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</w:p>
              </w:tc>
              <w:tc>
                <w:tcPr>
                  <w:tcW w:w="382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A3C3131" w14:textId="77777777" w:rsidR="00561C47" w:rsidRPr="00242B7B" w:rsidRDefault="00561C47" w:rsidP="00561C47">
                  <w:pPr>
                    <w:spacing w:before="240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</w:p>
              </w:tc>
              <w:tc>
                <w:tcPr>
                  <w:tcW w:w="270" w:type="dxa"/>
                  <w:shd w:val="clear" w:color="auto" w:fill="auto"/>
                </w:tcPr>
                <w:p w14:paraId="52380C20" w14:textId="77777777" w:rsidR="00561C47" w:rsidRPr="00242B7B" w:rsidRDefault="00561C47" w:rsidP="00561C47">
                  <w:pPr>
                    <w:spacing w:before="240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</w:p>
              </w:tc>
              <w:tc>
                <w:tcPr>
                  <w:tcW w:w="2204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4B3613F9" w14:textId="77777777" w:rsidR="00561C47" w:rsidRPr="00242B7B" w:rsidRDefault="00561C47" w:rsidP="00561C47">
                  <w:pPr>
                    <w:spacing w:before="240"/>
                    <w:jc w:val="center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fldChar w:fldCharType="begin">
                      <w:ffData>
                        <w:name w:val="Text138"/>
                        <w:enabled/>
                        <w:calcOnExit w:val="0"/>
                        <w:textInput/>
                      </w:ffData>
                    </w:fldChar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instrText xml:space="preserve"> FORMTEXT </w:instrTex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fldChar w:fldCharType="separate"/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t> </w:t>
                  </w:r>
                  <w:r w:rsidRPr="00242B7B"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  <w:fldChar w:fldCharType="end"/>
                  </w:r>
                </w:p>
              </w:tc>
            </w:tr>
            <w:tr w:rsidR="00561C47" w:rsidRPr="00242B7B" w14:paraId="42FEB0F5" w14:textId="77777777" w:rsidTr="00561C47">
              <w:tc>
                <w:tcPr>
                  <w:tcW w:w="4320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1309B94E" w14:textId="77777777" w:rsidR="00561C47" w:rsidRPr="004C2FB9" w:rsidRDefault="00242B7B" w:rsidP="00561C47">
                  <w:pPr>
                    <w:spacing w:after="120"/>
                    <w:jc w:val="center"/>
                    <w:rPr>
                      <w:rFonts w:ascii="Open Sans" w:hAnsi="Open Sans" w:cs="Open Sans"/>
                      <w:b/>
                      <w:i/>
                      <w:sz w:val="17"/>
                      <w:szCs w:val="17"/>
                      <w:lang w:val="es-ES"/>
                    </w:rPr>
                  </w:pPr>
                  <w:r w:rsidRPr="004C2FB9">
                    <w:rPr>
                      <w:rFonts w:ascii="Open Sans" w:eastAsia="Arial" w:hAnsi="Open Sans" w:cs="Open Sans"/>
                      <w:b/>
                      <w:bCs/>
                      <w:i/>
                      <w:iCs/>
                      <w:sz w:val="17"/>
                      <w:szCs w:val="17"/>
                      <w:lang w:val="es-ES"/>
                    </w:rPr>
                    <w:t xml:space="preserve">Nombre del supervisor del redactor del estudio </w:t>
                  </w:r>
                  <w:r w:rsidRPr="004C2FB9">
                    <w:rPr>
                      <w:rFonts w:ascii="Open Sans" w:eastAsia="Arial" w:hAnsi="Open Sans" w:cs="Open Sans"/>
                      <w:b/>
                      <w:bCs/>
                      <w:i/>
                      <w:iCs/>
                      <w:sz w:val="17"/>
                      <w:szCs w:val="17"/>
                      <w:lang w:val="es-ES"/>
                    </w:rPr>
                    <w:br/>
                    <w:t>del hogar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14:paraId="77169D01" w14:textId="77777777" w:rsidR="00561C47" w:rsidRPr="00242B7B" w:rsidRDefault="00561C47" w:rsidP="00561C47">
                  <w:pPr>
                    <w:spacing w:after="120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</w:p>
              </w:tc>
              <w:tc>
                <w:tcPr>
                  <w:tcW w:w="3826" w:type="dxa"/>
                  <w:shd w:val="clear" w:color="auto" w:fill="auto"/>
                </w:tcPr>
                <w:p w14:paraId="39922DFE" w14:textId="77777777" w:rsidR="00561C47" w:rsidRPr="00242B7B" w:rsidRDefault="00561C47" w:rsidP="00561C47">
                  <w:pPr>
                    <w:spacing w:after="120"/>
                    <w:jc w:val="center"/>
                    <w:rPr>
                      <w:rFonts w:ascii="Open Sans" w:hAnsi="Open Sans" w:cs="Open Sans"/>
                      <w:b/>
                      <w:i/>
                      <w:sz w:val="17"/>
                      <w:szCs w:val="17"/>
                      <w:lang w:val="es-ES"/>
                    </w:rPr>
                  </w:pPr>
                  <w:r w:rsidRPr="00242B7B">
                    <w:rPr>
                      <w:rFonts w:ascii="Open Sans" w:eastAsia="Arial" w:hAnsi="Open Sans" w:cs="Open Sans"/>
                      <w:b/>
                      <w:bCs/>
                      <w:i/>
                      <w:iCs/>
                      <w:sz w:val="17"/>
                      <w:szCs w:val="17"/>
                      <w:lang w:val="es-ES"/>
                    </w:rPr>
                    <w:t>Firma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14:paraId="37FB4237" w14:textId="77777777" w:rsidR="00561C47" w:rsidRPr="00242B7B" w:rsidRDefault="00561C47" w:rsidP="00561C47">
                  <w:pPr>
                    <w:spacing w:after="120"/>
                    <w:rPr>
                      <w:rFonts w:ascii="Open Sans" w:hAnsi="Open Sans" w:cs="Open Sans"/>
                      <w:sz w:val="17"/>
                      <w:szCs w:val="17"/>
                      <w:lang w:val="es-ES"/>
                    </w:rPr>
                  </w:pPr>
                </w:p>
              </w:tc>
              <w:tc>
                <w:tcPr>
                  <w:tcW w:w="2204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3D2802C2" w14:textId="77777777" w:rsidR="00561C47" w:rsidRPr="00242B7B" w:rsidRDefault="00561C47" w:rsidP="00561C47">
                  <w:pPr>
                    <w:spacing w:after="120"/>
                    <w:jc w:val="center"/>
                    <w:rPr>
                      <w:rFonts w:ascii="Open Sans" w:hAnsi="Open Sans" w:cs="Open Sans"/>
                      <w:b/>
                      <w:i/>
                      <w:sz w:val="17"/>
                      <w:szCs w:val="17"/>
                      <w:lang w:val="es-ES"/>
                    </w:rPr>
                  </w:pPr>
                  <w:r w:rsidRPr="00242B7B">
                    <w:rPr>
                      <w:rFonts w:ascii="Open Sans" w:eastAsia="Arial" w:hAnsi="Open Sans" w:cs="Open Sans"/>
                      <w:b/>
                      <w:bCs/>
                      <w:i/>
                      <w:iCs/>
                      <w:sz w:val="17"/>
                      <w:szCs w:val="17"/>
                      <w:lang w:val="es-ES"/>
                    </w:rPr>
                    <w:t>Fecha</w:t>
                  </w:r>
                </w:p>
              </w:tc>
            </w:tr>
          </w:tbl>
          <w:p w14:paraId="3FD770BC" w14:textId="77777777" w:rsidR="00561C47" w:rsidRPr="00242B7B" w:rsidRDefault="00561C47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</w:p>
        </w:tc>
      </w:tr>
      <w:tr w:rsidR="005058E1" w:rsidRPr="00242B7B" w14:paraId="7487C3EE" w14:textId="77777777" w:rsidTr="00242B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265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4C2D3FF9" w14:textId="77777777" w:rsidR="005058E1" w:rsidRPr="00242B7B" w:rsidRDefault="005058E1" w:rsidP="00317FB2">
            <w:pPr>
              <w:spacing w:before="120"/>
              <w:jc w:val="center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7" w:name="Text119"/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end"/>
            </w:r>
            <w:bookmarkEnd w:id="7"/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 xml:space="preserve">    APROBADO</w:t>
            </w:r>
          </w:p>
        </w:tc>
        <w:tc>
          <w:tcPr>
            <w:tcW w:w="88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7EFC2438" w14:textId="77777777" w:rsidR="005058E1" w:rsidRPr="00242B7B" w:rsidRDefault="005058E1" w:rsidP="00317FB2">
            <w:pPr>
              <w:spacing w:before="120"/>
              <w:jc w:val="center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FECHA:</w:t>
            </w:r>
          </w:p>
        </w:tc>
        <w:tc>
          <w:tcPr>
            <w:tcW w:w="1758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2A0686B6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8" w:name="Text136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8"/>
          </w:p>
        </w:tc>
        <w:tc>
          <w:tcPr>
            <w:tcW w:w="2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576AAC16" w14:textId="77777777" w:rsidR="005058E1" w:rsidRPr="00242B7B" w:rsidRDefault="005058E1" w:rsidP="00317FB2">
            <w:pPr>
              <w:spacing w:before="120"/>
              <w:jc w:val="center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</w:p>
        </w:tc>
        <w:tc>
          <w:tcPr>
            <w:tcW w:w="172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3258BC22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9" w:name="Text120"/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b/>
                <w:sz w:val="17"/>
                <w:szCs w:val="17"/>
                <w:lang w:val="es-ES"/>
              </w:rPr>
              <w:fldChar w:fldCharType="end"/>
            </w:r>
            <w:bookmarkEnd w:id="9"/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 xml:space="preserve">   RECHAZADO: </w:t>
            </w:r>
          </w:p>
        </w:tc>
        <w:tc>
          <w:tcPr>
            <w:tcW w:w="115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11362CA9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b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sz w:val="17"/>
                <w:szCs w:val="17"/>
                <w:lang w:val="es-ES"/>
              </w:rPr>
              <w:t>FECHA:</w:t>
            </w:r>
          </w:p>
        </w:tc>
        <w:tc>
          <w:tcPr>
            <w:tcW w:w="2623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665C0DBC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10" w:name="Text137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10"/>
          </w:p>
        </w:tc>
      </w:tr>
    </w:tbl>
    <w:p w14:paraId="17746B1D" w14:textId="77777777" w:rsidR="005058E1" w:rsidRPr="00242B7B" w:rsidRDefault="005058E1" w:rsidP="005058E1">
      <w:pPr>
        <w:rPr>
          <w:rFonts w:ascii="Open Sans" w:hAnsi="Open Sans" w:cs="Open Sans"/>
          <w:sz w:val="17"/>
          <w:szCs w:val="17"/>
          <w:lang w:val="es-ES"/>
        </w:rPr>
      </w:pPr>
    </w:p>
    <w:tbl>
      <w:tblPr>
        <w:tblW w:w="1089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5276"/>
        <w:gridCol w:w="273"/>
        <w:gridCol w:w="3184"/>
        <w:gridCol w:w="273"/>
        <w:gridCol w:w="1884"/>
      </w:tblGrid>
      <w:tr w:rsidR="005058E1" w:rsidRPr="00242B7B" w14:paraId="4E46692B" w14:textId="77777777" w:rsidTr="009F389E">
        <w:tc>
          <w:tcPr>
            <w:tcW w:w="5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83DEF81" w14:textId="77777777" w:rsidR="005058E1" w:rsidRPr="00242B7B" w:rsidRDefault="005058E1" w:rsidP="00317FB2">
            <w:pPr>
              <w:spacing w:before="24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</w:p>
        </w:tc>
        <w:tc>
          <w:tcPr>
            <w:tcW w:w="273" w:type="dxa"/>
            <w:tcBorders>
              <w:top w:val="double" w:sz="4" w:space="0" w:color="auto"/>
            </w:tcBorders>
            <w:shd w:val="clear" w:color="auto" w:fill="auto"/>
            <w:vAlign w:val="bottom"/>
          </w:tcPr>
          <w:p w14:paraId="2B1A1C01" w14:textId="77777777" w:rsidR="005058E1" w:rsidRPr="00242B7B" w:rsidRDefault="005058E1" w:rsidP="00317FB2">
            <w:pPr>
              <w:spacing w:before="24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184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3B11AAC" w14:textId="77777777" w:rsidR="005058E1" w:rsidRPr="00242B7B" w:rsidRDefault="005058E1" w:rsidP="00317FB2">
            <w:pPr>
              <w:spacing w:before="24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273" w:type="dxa"/>
            <w:tcBorders>
              <w:top w:val="double" w:sz="4" w:space="0" w:color="auto"/>
            </w:tcBorders>
            <w:shd w:val="clear" w:color="auto" w:fill="auto"/>
            <w:vAlign w:val="bottom"/>
          </w:tcPr>
          <w:p w14:paraId="5C58F6D3" w14:textId="77777777" w:rsidR="005058E1" w:rsidRPr="00242B7B" w:rsidRDefault="005058E1" w:rsidP="00317FB2">
            <w:pPr>
              <w:spacing w:before="24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1884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01DB49" w14:textId="77777777" w:rsidR="005058E1" w:rsidRPr="00242B7B" w:rsidRDefault="005058E1" w:rsidP="00317FB2">
            <w:pPr>
              <w:spacing w:before="24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11" w:name="Text139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11"/>
          </w:p>
        </w:tc>
      </w:tr>
      <w:tr w:rsidR="005058E1" w:rsidRPr="00242B7B" w14:paraId="2832F9D3" w14:textId="77777777" w:rsidTr="009F389E">
        <w:tc>
          <w:tcPr>
            <w:tcW w:w="527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E3D74CD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Nombre en letra de imprenta del apoyo del padre de acogida/supervisor de la agencia</w:t>
            </w:r>
          </w:p>
        </w:tc>
        <w:tc>
          <w:tcPr>
            <w:tcW w:w="273" w:type="dxa"/>
            <w:shd w:val="clear" w:color="auto" w:fill="auto"/>
          </w:tcPr>
          <w:p w14:paraId="16B6E90A" w14:textId="77777777" w:rsidR="005058E1" w:rsidRPr="00242B7B" w:rsidRDefault="005058E1" w:rsidP="00317FB2">
            <w:pPr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184" w:type="dxa"/>
            <w:shd w:val="clear" w:color="auto" w:fill="auto"/>
          </w:tcPr>
          <w:p w14:paraId="0216F52F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Firma</w:t>
            </w:r>
          </w:p>
        </w:tc>
        <w:tc>
          <w:tcPr>
            <w:tcW w:w="273" w:type="dxa"/>
            <w:shd w:val="clear" w:color="auto" w:fill="auto"/>
          </w:tcPr>
          <w:p w14:paraId="45C8C9AA" w14:textId="77777777" w:rsidR="005058E1" w:rsidRPr="00242B7B" w:rsidRDefault="005058E1" w:rsidP="00317FB2">
            <w:pPr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1884" w:type="dxa"/>
            <w:tcBorders>
              <w:right w:val="single" w:sz="4" w:space="0" w:color="auto"/>
            </w:tcBorders>
            <w:shd w:val="clear" w:color="auto" w:fill="auto"/>
          </w:tcPr>
          <w:p w14:paraId="42ED6470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Fecha</w:t>
            </w:r>
          </w:p>
        </w:tc>
      </w:tr>
      <w:tr w:rsidR="005058E1" w:rsidRPr="00242B7B" w14:paraId="50CED239" w14:textId="77777777" w:rsidTr="009F389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6A6E506" w14:textId="77777777" w:rsidR="005058E1" w:rsidRPr="00242B7B" w:rsidRDefault="005058E1" w:rsidP="00317FB2">
            <w:pPr>
              <w:spacing w:before="12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ACFB10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6284D2A" w14:textId="77777777" w:rsidR="005058E1" w:rsidRPr="00242B7B" w:rsidRDefault="005058E1" w:rsidP="00317FB2">
            <w:pPr>
              <w:spacing w:before="120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24E826" w14:textId="77777777" w:rsidR="005058E1" w:rsidRPr="00242B7B" w:rsidRDefault="005058E1" w:rsidP="00317FB2">
            <w:pPr>
              <w:spacing w:before="12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AD3DE" w14:textId="77777777" w:rsidR="005058E1" w:rsidRPr="00242B7B" w:rsidRDefault="005058E1" w:rsidP="00317FB2">
            <w:pPr>
              <w:spacing w:before="120"/>
              <w:jc w:val="center"/>
              <w:rPr>
                <w:rFonts w:ascii="Open Sans" w:hAnsi="Open Sans" w:cs="Open Sans"/>
                <w:sz w:val="17"/>
                <w:szCs w:val="17"/>
                <w:lang w:val="es-ES"/>
              </w:rPr>
            </w:pP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12" w:name="Text140"/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instrText xml:space="preserve"> FORMTEXT </w:instrTex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separate"/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t> </w:t>
            </w:r>
            <w:r w:rsidRPr="00242B7B">
              <w:rPr>
                <w:rFonts w:ascii="Open Sans" w:hAnsi="Open Sans" w:cs="Open Sans"/>
                <w:sz w:val="17"/>
                <w:szCs w:val="17"/>
                <w:lang w:val="es-ES"/>
              </w:rPr>
              <w:fldChar w:fldCharType="end"/>
            </w:r>
            <w:bookmarkEnd w:id="12"/>
          </w:p>
        </w:tc>
      </w:tr>
      <w:tr w:rsidR="005058E1" w:rsidRPr="00242B7B" w14:paraId="6C5968FE" w14:textId="77777777" w:rsidTr="009F389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963C819" w14:textId="77777777" w:rsidR="005058E1" w:rsidRPr="004C2FB9" w:rsidRDefault="00242B7B" w:rsidP="00242B7B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4C2FB9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Nombre del coordinador del equipo FPS (opcional)</w:t>
            </w:r>
            <w:r w:rsidR="00561C47" w:rsidRPr="004C2FB9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/</w:t>
            </w:r>
            <w:r w:rsidRPr="004C2FB9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 xml:space="preserve">supervisor </w:t>
            </w:r>
            <w:r w:rsidRPr="004C2FB9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br/>
              <w:t>de la agencia (opcional)</w:t>
            </w:r>
          </w:p>
        </w:tc>
        <w:tc>
          <w:tcPr>
            <w:tcW w:w="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400366E" w14:textId="77777777" w:rsidR="005058E1" w:rsidRPr="00242B7B" w:rsidRDefault="005058E1" w:rsidP="00317FB2">
            <w:pPr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31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350183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Firma</w:t>
            </w:r>
          </w:p>
        </w:tc>
        <w:tc>
          <w:tcPr>
            <w:tcW w:w="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87D9A0" w14:textId="77777777" w:rsidR="005058E1" w:rsidRPr="00242B7B" w:rsidRDefault="005058E1" w:rsidP="00317FB2">
            <w:pPr>
              <w:rPr>
                <w:rFonts w:ascii="Open Sans" w:hAnsi="Open Sans" w:cs="Open Sans"/>
                <w:sz w:val="17"/>
                <w:szCs w:val="17"/>
                <w:lang w:val="es-ES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4C391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  <w:r w:rsidRPr="00242B7B">
              <w:rPr>
                <w:rFonts w:ascii="Open Sans" w:eastAsia="Arial" w:hAnsi="Open Sans" w:cs="Open Sans"/>
                <w:b/>
                <w:bCs/>
                <w:i/>
                <w:iCs/>
                <w:sz w:val="17"/>
                <w:szCs w:val="17"/>
                <w:lang w:val="es-ES"/>
              </w:rPr>
              <w:t>Fecha</w:t>
            </w:r>
          </w:p>
          <w:p w14:paraId="5EBF4F7D" w14:textId="77777777" w:rsidR="005058E1" w:rsidRPr="00242B7B" w:rsidRDefault="005058E1" w:rsidP="00317FB2">
            <w:pPr>
              <w:jc w:val="center"/>
              <w:rPr>
                <w:rFonts w:ascii="Open Sans" w:hAnsi="Open Sans" w:cs="Open Sans"/>
                <w:b/>
                <w:i/>
                <w:sz w:val="17"/>
                <w:szCs w:val="17"/>
                <w:lang w:val="es-ES"/>
              </w:rPr>
            </w:pPr>
          </w:p>
        </w:tc>
      </w:tr>
    </w:tbl>
    <w:p w14:paraId="538C0CCE" w14:textId="77777777" w:rsidR="000C7A06" w:rsidRPr="00242B7B" w:rsidRDefault="000C7A06" w:rsidP="005058E1">
      <w:pPr>
        <w:rPr>
          <w:rFonts w:ascii="Open Sans" w:hAnsi="Open Sans" w:cs="Open Sans"/>
          <w:sz w:val="21"/>
          <w:szCs w:val="21"/>
          <w:lang w:val="es-ES"/>
        </w:rPr>
      </w:pPr>
    </w:p>
    <w:sectPr w:rsidR="000C7A06" w:rsidRPr="00242B7B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2130B" w14:textId="77777777" w:rsidR="00C16643" w:rsidRDefault="00C16643">
      <w:r>
        <w:separator/>
      </w:r>
    </w:p>
  </w:endnote>
  <w:endnote w:type="continuationSeparator" w:id="0">
    <w:p w14:paraId="07F1B232" w14:textId="77777777" w:rsidR="00C16643" w:rsidRDefault="00C16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38C90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73C45131" w14:textId="77777777" w:rsidR="00497ED7" w:rsidRPr="002979E2" w:rsidRDefault="00497ED7" w:rsidP="00497ED7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D6BBFAF" w14:textId="0EDAC4B2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2543CA">
      <w:rPr>
        <w:rFonts w:ascii="Arial" w:hAnsi="Arial" w:cs="Arial"/>
        <w:iCs/>
        <w:sz w:val="16"/>
        <w:szCs w:val="16"/>
      </w:rPr>
      <w:t xml:space="preserve"> </w:t>
    </w:r>
    <w:r w:rsidR="009F389E">
      <w:rPr>
        <w:rFonts w:ascii="Arial" w:hAnsi="Arial" w:cs="Arial"/>
        <w:iCs/>
        <w:sz w:val="16"/>
        <w:szCs w:val="16"/>
      </w:rPr>
      <w:t>11016</w:t>
    </w:r>
  </w:p>
  <w:p w14:paraId="39A57238" w14:textId="559A5108" w:rsidR="00D763E2" w:rsidRPr="002979E2" w:rsidRDefault="009F389E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1397D052" wp14:editId="37626A71">
          <wp:simplePos x="0" y="0"/>
          <wp:positionH relativeFrom="column">
            <wp:posOffset>2321560</wp:posOffset>
          </wp:positionH>
          <wp:positionV relativeFrom="paragraph">
            <wp:posOffset>-24765</wp:posOffset>
          </wp:positionV>
          <wp:extent cx="1105535" cy="26479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64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6376B"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5058E1">
      <w:rPr>
        <w:rFonts w:ascii="Arial" w:hAnsi="Arial" w:cs="Arial"/>
        <w:sz w:val="16"/>
        <w:szCs w:val="16"/>
      </w:rPr>
      <w:t>0961-1-S</w:t>
    </w:r>
    <w:r w:rsidR="009A1745">
      <w:rPr>
        <w:rFonts w:ascii="Arial" w:hAnsi="Arial" w:cs="Arial"/>
        <w:sz w:val="16"/>
        <w:szCs w:val="16"/>
      </w:rPr>
      <w:t>P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</w:t>
    </w:r>
    <w:r w:rsidR="00667027">
      <w:rPr>
        <w:rFonts w:ascii="Arial" w:hAnsi="Arial" w:cs="Arial"/>
        <w:sz w:val="16"/>
        <w:szCs w:val="16"/>
      </w:rPr>
      <w:t xml:space="preserve">Rev. </w:t>
    </w:r>
    <w:r w:rsidR="00F71223">
      <w:rPr>
        <w:rFonts w:ascii="Arial" w:hAnsi="Arial" w:cs="Arial"/>
        <w:sz w:val="16"/>
        <w:szCs w:val="16"/>
      </w:rPr>
      <w:t>0</w:t>
    </w:r>
    <w:r w:rsidR="00667027">
      <w:rPr>
        <w:rFonts w:ascii="Arial" w:hAnsi="Arial" w:cs="Arial"/>
        <w:sz w:val="16"/>
        <w:szCs w:val="16"/>
      </w:rPr>
      <w:t>5</w:t>
    </w:r>
    <w:r w:rsidR="00F71223">
      <w:rPr>
        <w:rFonts w:ascii="Arial" w:hAnsi="Arial" w:cs="Arial"/>
        <w:sz w:val="16"/>
        <w:szCs w:val="16"/>
      </w:rPr>
      <w:t>/</w:t>
    </w:r>
    <w:r w:rsidR="00667027">
      <w:rPr>
        <w:rFonts w:ascii="Arial" w:hAnsi="Arial" w:cs="Arial"/>
        <w:sz w:val="16"/>
        <w:szCs w:val="16"/>
      </w:rPr>
      <w:t>2</w:t>
    </w:r>
    <w:r>
      <w:rPr>
        <w:rFonts w:ascii="Arial" w:hAnsi="Arial" w:cs="Arial"/>
        <w:sz w:val="16"/>
        <w:szCs w:val="16"/>
      </w:rPr>
      <w:t>4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242B7B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718844" w14:textId="77777777" w:rsidR="00C16643" w:rsidRDefault="00C16643">
      <w:r>
        <w:separator/>
      </w:r>
    </w:p>
  </w:footnote>
  <w:footnote w:type="continuationSeparator" w:id="0">
    <w:p w14:paraId="04936425" w14:textId="77777777" w:rsidR="00C16643" w:rsidRDefault="00C166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87996190">
    <w:abstractNumId w:val="0"/>
  </w:num>
  <w:num w:numId="2" w16cid:durableId="1727297116">
    <w:abstractNumId w:val="8"/>
  </w:num>
  <w:num w:numId="3" w16cid:durableId="1063144470">
    <w:abstractNumId w:val="5"/>
  </w:num>
  <w:num w:numId="4" w16cid:durableId="1220744592">
    <w:abstractNumId w:val="3"/>
  </w:num>
  <w:num w:numId="5" w16cid:durableId="606622476">
    <w:abstractNumId w:val="13"/>
  </w:num>
  <w:num w:numId="6" w16cid:durableId="1238980599">
    <w:abstractNumId w:val="21"/>
  </w:num>
  <w:num w:numId="7" w16cid:durableId="508252207">
    <w:abstractNumId w:val="19"/>
  </w:num>
  <w:num w:numId="8" w16cid:durableId="1503007230">
    <w:abstractNumId w:val="22"/>
  </w:num>
  <w:num w:numId="9" w16cid:durableId="2120056510">
    <w:abstractNumId w:val="2"/>
  </w:num>
  <w:num w:numId="10" w16cid:durableId="940604508">
    <w:abstractNumId w:val="26"/>
  </w:num>
  <w:num w:numId="11" w16cid:durableId="1081442003">
    <w:abstractNumId w:val="14"/>
  </w:num>
  <w:num w:numId="12" w16cid:durableId="1193687474">
    <w:abstractNumId w:val="25"/>
  </w:num>
  <w:num w:numId="13" w16cid:durableId="667054432">
    <w:abstractNumId w:val="18"/>
  </w:num>
  <w:num w:numId="14" w16cid:durableId="1109667282">
    <w:abstractNumId w:val="24"/>
  </w:num>
  <w:num w:numId="15" w16cid:durableId="1124690204">
    <w:abstractNumId w:val="7"/>
  </w:num>
  <w:num w:numId="16" w16cid:durableId="1276986326">
    <w:abstractNumId w:val="17"/>
  </w:num>
  <w:num w:numId="17" w16cid:durableId="67045778">
    <w:abstractNumId w:val="16"/>
  </w:num>
  <w:num w:numId="18" w16cid:durableId="1065489072">
    <w:abstractNumId w:val="1"/>
  </w:num>
  <w:num w:numId="19" w16cid:durableId="1988825463">
    <w:abstractNumId w:val="20"/>
  </w:num>
  <w:num w:numId="20" w16cid:durableId="145247453">
    <w:abstractNumId w:val="9"/>
  </w:num>
  <w:num w:numId="21" w16cid:durableId="335230772">
    <w:abstractNumId w:val="6"/>
  </w:num>
  <w:num w:numId="22" w16cid:durableId="712268651">
    <w:abstractNumId w:val="15"/>
  </w:num>
  <w:num w:numId="23" w16cid:durableId="1743872543">
    <w:abstractNumId w:val="11"/>
  </w:num>
  <w:num w:numId="24" w16cid:durableId="1311901421">
    <w:abstractNumId w:val="27"/>
  </w:num>
  <w:num w:numId="25" w16cid:durableId="111674393">
    <w:abstractNumId w:val="23"/>
  </w:num>
  <w:num w:numId="26" w16cid:durableId="329991791">
    <w:abstractNumId w:val="10"/>
  </w:num>
  <w:num w:numId="27" w16cid:durableId="665672413">
    <w:abstractNumId w:val="12"/>
  </w:num>
  <w:num w:numId="28" w16cid:durableId="8288616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L5ldDv6Jt2xMrC5h4aaBtl4J/uQrgDVask7ffPOMx4cBPxupZPTRCugm9DZzrmeLm9mHREbL2L9v6B8WCF8YUA==" w:salt="e2bbINrGqLn6aR+wihPA0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D2E"/>
    <w:rsid w:val="00010FC6"/>
    <w:rsid w:val="0003637A"/>
    <w:rsid w:val="000409E4"/>
    <w:rsid w:val="0004199F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6268F"/>
    <w:rsid w:val="001C0026"/>
    <w:rsid w:val="001D3602"/>
    <w:rsid w:val="001D6E3C"/>
    <w:rsid w:val="001E7A9A"/>
    <w:rsid w:val="001F68EB"/>
    <w:rsid w:val="001F6AD1"/>
    <w:rsid w:val="00202E2E"/>
    <w:rsid w:val="00217BBF"/>
    <w:rsid w:val="00231D5D"/>
    <w:rsid w:val="00242B7B"/>
    <w:rsid w:val="002543CA"/>
    <w:rsid w:val="00274A56"/>
    <w:rsid w:val="002805A4"/>
    <w:rsid w:val="00282146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17FB2"/>
    <w:rsid w:val="003257BA"/>
    <w:rsid w:val="003269FA"/>
    <w:rsid w:val="003348A2"/>
    <w:rsid w:val="00340375"/>
    <w:rsid w:val="00342D2E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0B00"/>
    <w:rsid w:val="00434F2B"/>
    <w:rsid w:val="00435419"/>
    <w:rsid w:val="00451306"/>
    <w:rsid w:val="00452493"/>
    <w:rsid w:val="004565F5"/>
    <w:rsid w:val="00476B45"/>
    <w:rsid w:val="0048782E"/>
    <w:rsid w:val="00493A1F"/>
    <w:rsid w:val="00497ED7"/>
    <w:rsid w:val="004A118D"/>
    <w:rsid w:val="004A7312"/>
    <w:rsid w:val="004C1809"/>
    <w:rsid w:val="004C2FB9"/>
    <w:rsid w:val="004D6F30"/>
    <w:rsid w:val="004D7674"/>
    <w:rsid w:val="004E20B1"/>
    <w:rsid w:val="004E367B"/>
    <w:rsid w:val="004F27E8"/>
    <w:rsid w:val="004F37EF"/>
    <w:rsid w:val="00503B3F"/>
    <w:rsid w:val="005058E1"/>
    <w:rsid w:val="005161BF"/>
    <w:rsid w:val="005208A9"/>
    <w:rsid w:val="00522D1C"/>
    <w:rsid w:val="00524575"/>
    <w:rsid w:val="0053680C"/>
    <w:rsid w:val="00554261"/>
    <w:rsid w:val="00561C47"/>
    <w:rsid w:val="00581C10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23586"/>
    <w:rsid w:val="00634CE4"/>
    <w:rsid w:val="00637013"/>
    <w:rsid w:val="0065785B"/>
    <w:rsid w:val="0066235E"/>
    <w:rsid w:val="00667027"/>
    <w:rsid w:val="006705D8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B3"/>
    <w:rsid w:val="007028EC"/>
    <w:rsid w:val="007064FB"/>
    <w:rsid w:val="00711009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60B93"/>
    <w:rsid w:val="00861282"/>
    <w:rsid w:val="0086474F"/>
    <w:rsid w:val="00864ABA"/>
    <w:rsid w:val="00865699"/>
    <w:rsid w:val="00874B6E"/>
    <w:rsid w:val="0088119C"/>
    <w:rsid w:val="008811DB"/>
    <w:rsid w:val="00895833"/>
    <w:rsid w:val="008A2FC5"/>
    <w:rsid w:val="008B7CFD"/>
    <w:rsid w:val="008D4301"/>
    <w:rsid w:val="008F4D13"/>
    <w:rsid w:val="00920D6F"/>
    <w:rsid w:val="009216B9"/>
    <w:rsid w:val="009429CB"/>
    <w:rsid w:val="00952303"/>
    <w:rsid w:val="009527D5"/>
    <w:rsid w:val="00962A9C"/>
    <w:rsid w:val="00964308"/>
    <w:rsid w:val="0096604A"/>
    <w:rsid w:val="009713EB"/>
    <w:rsid w:val="00983AAE"/>
    <w:rsid w:val="009A0A16"/>
    <w:rsid w:val="009A1745"/>
    <w:rsid w:val="009C38CA"/>
    <w:rsid w:val="009E2229"/>
    <w:rsid w:val="009F389E"/>
    <w:rsid w:val="00A14E64"/>
    <w:rsid w:val="00A24FCB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B0AE7"/>
    <w:rsid w:val="00AB18A8"/>
    <w:rsid w:val="00AB4D61"/>
    <w:rsid w:val="00AD310E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25F2"/>
    <w:rsid w:val="00B76AB0"/>
    <w:rsid w:val="00B910A5"/>
    <w:rsid w:val="00B92BA4"/>
    <w:rsid w:val="00BA0598"/>
    <w:rsid w:val="00BB0F58"/>
    <w:rsid w:val="00BB7CED"/>
    <w:rsid w:val="00C00F93"/>
    <w:rsid w:val="00C046ED"/>
    <w:rsid w:val="00C04863"/>
    <w:rsid w:val="00C16643"/>
    <w:rsid w:val="00C21715"/>
    <w:rsid w:val="00C25613"/>
    <w:rsid w:val="00C40E4F"/>
    <w:rsid w:val="00C8411C"/>
    <w:rsid w:val="00C86FA3"/>
    <w:rsid w:val="00C90A42"/>
    <w:rsid w:val="00C955FC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671D"/>
    <w:rsid w:val="00DE6B4A"/>
    <w:rsid w:val="00DF767B"/>
    <w:rsid w:val="00E002E9"/>
    <w:rsid w:val="00E22ABF"/>
    <w:rsid w:val="00E2474C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D28D6"/>
    <w:rsid w:val="00ED333E"/>
    <w:rsid w:val="00ED6E44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71223"/>
    <w:rsid w:val="00F83568"/>
    <w:rsid w:val="00FA1F92"/>
    <w:rsid w:val="00FB7B4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E2DCA60"/>
  <w15:chartTrackingRefBased/>
  <w15:docId w15:val="{0B435A36-C30B-41D5-BE3F-162F211DB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1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_</vt:lpstr>
      <vt:lpstr>_</vt:lpstr>
    </vt:vector>
  </TitlesOfParts>
  <Company>State of Tennessee</Company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2024-05-02T16:23:00Z</dcterms:created>
  <dcterms:modified xsi:type="dcterms:W3CDTF">2024-05-02T16:23:00Z</dcterms:modified>
</cp:coreProperties>
</file>