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2570A247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72425D8" w14:textId="77777777" w:rsidR="00E65AF9" w:rsidRPr="001E7A9A" w:rsidRDefault="00A82CEB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pict w14:anchorId="61F00C4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40CCD6CA" w14:textId="77777777" w:rsidR="00E65AF9" w:rsidRPr="001E7A9A" w:rsidRDefault="00E65AF9" w:rsidP="00E65AF9">
            <w:pPr>
              <w:rPr>
                <w:rFonts w:ascii="Arial" w:hAnsi="Arial" w:cs="Arial"/>
                <w:b/>
              </w:rPr>
            </w:pPr>
            <w:r w:rsidRPr="001E7A9A">
              <w:rPr>
                <w:rFonts w:ascii="Arial" w:hAnsi="Arial" w:cs="Arial"/>
                <w:b/>
              </w:rPr>
              <w:t>Tennessee Department of Children’s Services</w:t>
            </w:r>
          </w:p>
          <w:p w14:paraId="0D58DF06" w14:textId="77777777" w:rsidR="00E65AF9" w:rsidRPr="00A96707" w:rsidRDefault="00AD7571" w:rsidP="00AD7571">
            <w:pPr>
              <w:rPr>
                <w:rFonts w:ascii="Arial" w:hAnsi="Arial" w:cs="Arial"/>
                <w:b/>
                <w:sz w:val="36"/>
                <w:szCs w:val="36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 xml:space="preserve">Current </w:t>
            </w:r>
            <w:r w:rsidR="00FC0874">
              <w:rPr>
                <w:rFonts w:ascii="Arial" w:hAnsi="Arial" w:cs="Arial"/>
                <w:b/>
                <w:sz w:val="36"/>
                <w:szCs w:val="36"/>
              </w:rPr>
              <w:t xml:space="preserve">Description of Child </w:t>
            </w:r>
          </w:p>
        </w:tc>
      </w:tr>
    </w:tbl>
    <w:p w14:paraId="6D0E4100" w14:textId="77777777" w:rsidR="0004199F" w:rsidRDefault="0004199F"/>
    <w:p w14:paraId="56E09A94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8"/>
        <w:gridCol w:w="1440"/>
        <w:gridCol w:w="3510"/>
        <w:gridCol w:w="270"/>
        <w:gridCol w:w="630"/>
        <w:gridCol w:w="1004"/>
        <w:gridCol w:w="2146"/>
      </w:tblGrid>
      <w:tr w:rsidR="0059241D" w:rsidRPr="003E0806" w14:paraId="0EE2DB23" w14:textId="77777777" w:rsidTr="003E0806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970A18" w14:textId="77777777" w:rsidR="0059241D" w:rsidRPr="003E0806" w:rsidRDefault="0059241D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Child’s Name</w:t>
            </w:r>
          </w:p>
        </w:tc>
        <w:tc>
          <w:tcPr>
            <w:tcW w:w="495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1A6AE488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CDF686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772BBD" w14:textId="77777777" w:rsidR="0059241D" w:rsidRPr="003E0806" w:rsidRDefault="0059241D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DOB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7D5C491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1"/>
          </w:p>
        </w:tc>
      </w:tr>
      <w:tr w:rsidR="0059241D" w:rsidRPr="003E0806" w14:paraId="2A2D17AC" w14:textId="77777777" w:rsidTr="003E0806">
        <w:tc>
          <w:tcPr>
            <w:tcW w:w="31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FD9174" w14:textId="77777777" w:rsidR="0059241D" w:rsidRPr="003E0806" w:rsidRDefault="0059241D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DC1CA69" w14:textId="77777777" w:rsidR="0059241D" w:rsidRPr="003E0806" w:rsidRDefault="0059241D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FSW/Permanency Specialist</w:t>
            </w:r>
          </w:p>
        </w:tc>
        <w:tc>
          <w:tcPr>
            <w:tcW w:w="378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E7EEB9E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622058E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3C0DD9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EC21F0" w14:textId="77777777" w:rsidR="0059241D" w:rsidRPr="003E0806" w:rsidRDefault="0059241D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1DEC170" w14:textId="77777777" w:rsidR="0059241D" w:rsidRPr="003E0806" w:rsidRDefault="0059241D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Date</w:t>
            </w:r>
          </w:p>
        </w:tc>
        <w:tc>
          <w:tcPr>
            <w:tcW w:w="2146" w:type="dxa"/>
            <w:tcBorders>
              <w:left w:val="nil"/>
              <w:right w:val="nil"/>
            </w:tcBorders>
            <w:shd w:val="clear" w:color="auto" w:fill="auto"/>
          </w:tcPr>
          <w:p w14:paraId="19AFC9F2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07E2FDBE" w14:textId="77777777" w:rsidR="0059241D" w:rsidRPr="003E0806" w:rsidRDefault="0059241D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3"/>
          </w:p>
        </w:tc>
      </w:tr>
      <w:tr w:rsidR="00580A41" w:rsidRPr="003E0806" w14:paraId="088BE63B" w14:textId="77777777" w:rsidTr="003E0806">
        <w:tc>
          <w:tcPr>
            <w:tcW w:w="31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F1FD6C" w14:textId="77777777" w:rsidR="00580A41" w:rsidRPr="003E0806" w:rsidRDefault="00580A41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Person Completing Form:</w:t>
            </w:r>
          </w:p>
        </w:tc>
        <w:tc>
          <w:tcPr>
            <w:tcW w:w="378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493ED34" w14:textId="77777777" w:rsidR="00580A41" w:rsidRPr="003E0806" w:rsidRDefault="00580A4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" w:name="Text29"/>
            <w:r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2"/>
                <w:szCs w:val="22"/>
              </w:rPr>
            </w:r>
            <w:r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FFBCFA" w14:textId="77777777" w:rsidR="00580A41" w:rsidRPr="003E0806" w:rsidRDefault="00580A4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01C1E6" w14:textId="77777777" w:rsidR="00580A41" w:rsidRPr="003E0806" w:rsidRDefault="00580A41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Date</w:t>
            </w:r>
          </w:p>
        </w:tc>
        <w:tc>
          <w:tcPr>
            <w:tcW w:w="2146" w:type="dxa"/>
            <w:tcBorders>
              <w:left w:val="nil"/>
              <w:right w:val="nil"/>
            </w:tcBorders>
            <w:shd w:val="clear" w:color="auto" w:fill="auto"/>
          </w:tcPr>
          <w:p w14:paraId="557870CA" w14:textId="77777777" w:rsidR="00580A41" w:rsidRPr="003E0806" w:rsidRDefault="00580A41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5" w:name="Text30"/>
            <w:r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22"/>
                <w:szCs w:val="22"/>
              </w:rPr>
            </w:r>
            <w:r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5"/>
          </w:p>
        </w:tc>
      </w:tr>
    </w:tbl>
    <w:p w14:paraId="7A0C07AC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3A8F5210" w14:textId="77777777" w:rsidR="000C7A06" w:rsidRDefault="0059241D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1.  Child’s Physical Description</w:t>
      </w:r>
    </w:p>
    <w:p w14:paraId="274BFDF7" w14:textId="77777777" w:rsidR="008D4F39" w:rsidRDefault="008D4F3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"/>
        <w:gridCol w:w="898"/>
        <w:gridCol w:w="1069"/>
        <w:gridCol w:w="268"/>
        <w:gridCol w:w="986"/>
        <w:gridCol w:w="1241"/>
        <w:gridCol w:w="268"/>
        <w:gridCol w:w="1237"/>
        <w:gridCol w:w="1237"/>
        <w:gridCol w:w="246"/>
        <w:gridCol w:w="1237"/>
        <w:gridCol w:w="1757"/>
      </w:tblGrid>
      <w:tr w:rsidR="00586190" w:rsidRPr="003E0806" w14:paraId="3DFAE651" w14:textId="77777777" w:rsidTr="003E0806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5AB184" w14:textId="77777777" w:rsidR="00586190" w:rsidRPr="003E0806" w:rsidRDefault="00586190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58E50E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Height</w:t>
            </w:r>
          </w:p>
        </w:tc>
        <w:tc>
          <w:tcPr>
            <w:tcW w:w="1069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858043B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A72379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08C334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Weight</w:t>
            </w:r>
          </w:p>
        </w:tc>
        <w:tc>
          <w:tcPr>
            <w:tcW w:w="1241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6135919B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1FE0EA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0469A4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Eye Color</w:t>
            </w:r>
          </w:p>
        </w:tc>
        <w:tc>
          <w:tcPr>
            <w:tcW w:w="1237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7555A359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bookmarkEnd w:id="8"/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688750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1BFD2D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Hair Color</w:t>
            </w:r>
          </w:p>
        </w:tc>
        <w:tc>
          <w:tcPr>
            <w:tcW w:w="1757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6CC7D98" w14:textId="77777777" w:rsidR="00586190" w:rsidRPr="003E0806" w:rsidRDefault="00586190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9"/>
          </w:p>
        </w:tc>
      </w:tr>
    </w:tbl>
    <w:p w14:paraId="5D6290CF" w14:textId="77777777" w:rsidR="0059241D" w:rsidRDefault="0059241D" w:rsidP="00435419">
      <w:pPr>
        <w:rPr>
          <w:rFonts w:ascii="Arial" w:hAnsi="Arial" w:cs="Arial"/>
          <w:b/>
          <w:noProof/>
          <w:sz w:val="22"/>
          <w:szCs w:val="22"/>
        </w:rPr>
      </w:pPr>
    </w:p>
    <w:p w14:paraId="295A37CE" w14:textId="77777777" w:rsidR="008D4F39" w:rsidRDefault="008D4F3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"/>
        <w:gridCol w:w="4590"/>
        <w:gridCol w:w="5850"/>
      </w:tblGrid>
      <w:tr w:rsidR="00046BF4" w:rsidRPr="003E0806" w14:paraId="2487924C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1BB52D" w14:textId="77777777" w:rsidR="00046BF4" w:rsidRPr="003E0806" w:rsidRDefault="00046BF4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0242F0" w14:textId="77777777" w:rsidR="003F4087" w:rsidRDefault="003F408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58CE9E85" w14:textId="77777777" w:rsidR="00046BF4" w:rsidRPr="003E0806" w:rsidRDefault="00046BF4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What characteristics make this child unique?  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A42A0A" w14:textId="77777777" w:rsidR="003F4087" w:rsidRDefault="003F4087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9ED6D50" w14:textId="77777777" w:rsidR="003F4087" w:rsidRPr="003E0806" w:rsidRDefault="00046BF4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10"/>
          </w:p>
        </w:tc>
      </w:tr>
      <w:tr w:rsidR="00E07493" w:rsidRPr="003E0806" w14:paraId="72476FEC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042762" w14:textId="77777777" w:rsidR="00E07493" w:rsidRPr="003E0806" w:rsidRDefault="00E07493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bookmarkStart w:id="11" w:name="Text10"/>
          </w:p>
        </w:tc>
        <w:bookmarkEnd w:id="11"/>
        <w:tc>
          <w:tcPr>
            <w:tcW w:w="10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678FCD" w14:textId="77777777" w:rsidR="003F4087" w:rsidRDefault="003F4087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20483F7" w14:textId="77777777" w:rsidR="003F4087" w:rsidRPr="003E0806" w:rsidRDefault="00E07493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2" w:name="Text20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12"/>
          </w:p>
        </w:tc>
      </w:tr>
      <w:tr w:rsidR="00E07493" w:rsidRPr="003E0806" w14:paraId="1CDD0F2B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9D9EBB" w14:textId="77777777" w:rsidR="00E07493" w:rsidRPr="003E0806" w:rsidRDefault="00E07493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bookmarkStart w:id="13" w:name="Text11"/>
          </w:p>
        </w:tc>
        <w:bookmarkEnd w:id="13"/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EDF3848" w14:textId="77777777" w:rsidR="003F4087" w:rsidRDefault="003F4087" w:rsidP="00435419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47F25E2" w14:textId="77777777" w:rsidR="003F4087" w:rsidRPr="003E0806" w:rsidRDefault="00E07493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4" w:name="Text21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14"/>
          </w:p>
        </w:tc>
      </w:tr>
      <w:tr w:rsidR="003F4087" w:rsidRPr="003E0806" w14:paraId="72DA4B84" w14:textId="77777777" w:rsidTr="00030F6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9BA3B5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8E454B5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A928A8E" w14:textId="77777777" w:rsidR="003F4087" w:rsidRPr="003E0806" w:rsidRDefault="003F4087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3A2DE552" w14:textId="77777777" w:rsidTr="00030F6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8FF04E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C02A2CD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C2C4A5F" w14:textId="77777777" w:rsidR="003F4087" w:rsidRPr="003E0806" w:rsidRDefault="003F4087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33729673" w14:textId="77777777" w:rsidTr="00030F6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C34738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78FED50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78FD1DC" w14:textId="77777777" w:rsidR="003F4087" w:rsidRPr="003E0806" w:rsidRDefault="003F4087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E029617" w14:textId="77777777" w:rsidR="003F4087" w:rsidRPr="003E0806" w:rsidRDefault="003F4087" w:rsidP="003F4087">
      <w:pPr>
        <w:rPr>
          <w:rFonts w:ascii="Arial" w:hAnsi="Arial" w:cs="Arial"/>
          <w:b/>
          <w:noProof/>
          <w:sz w:val="22"/>
          <w:szCs w:val="22"/>
        </w:rPr>
      </w:pPr>
    </w:p>
    <w:p w14:paraId="5444C1CD" w14:textId="77777777" w:rsidR="0059241D" w:rsidRPr="0059241D" w:rsidRDefault="0059241D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ab/>
      </w:r>
    </w:p>
    <w:p w14:paraId="6CCBC051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"/>
        <w:gridCol w:w="2070"/>
        <w:gridCol w:w="8370"/>
      </w:tblGrid>
      <w:tr w:rsidR="00046BF4" w:rsidRPr="003E0806" w14:paraId="48BF617D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9DE460" w14:textId="77777777" w:rsidR="00046BF4" w:rsidRPr="003E0806" w:rsidRDefault="00046BF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4F27F1" w14:textId="77777777" w:rsidR="003F4087" w:rsidRDefault="003F408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2BC2610" w14:textId="77777777" w:rsidR="00046BF4" w:rsidRPr="003E0806" w:rsidRDefault="00046BF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Child’s Strengths?  </w:t>
            </w:r>
          </w:p>
        </w:tc>
        <w:tc>
          <w:tcPr>
            <w:tcW w:w="83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0D01AA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905A608" w14:textId="77777777" w:rsidR="003F4087" w:rsidRPr="003E0806" w:rsidRDefault="00046BF4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75FED4C9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0BD76B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E5409FF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9106BA8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0C97B669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360B2B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0575D0B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2994277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64415413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3D9231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C1E368B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E1F5D0C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35ED10C2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433804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2C8C67F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B73D632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1362C8D6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A8BF16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EB79C4F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4F4836D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FBF8438" w14:textId="77777777" w:rsidR="008D4F39" w:rsidRPr="0059241D" w:rsidRDefault="008D4F39" w:rsidP="008D4F3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ab/>
      </w:r>
    </w:p>
    <w:p w14:paraId="01404751" w14:textId="77777777" w:rsidR="000C7A06" w:rsidRDefault="008D4F39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2.  Eating Routines</w:t>
      </w:r>
    </w:p>
    <w:p w14:paraId="19FCA247" w14:textId="77777777" w:rsidR="008D4F39" w:rsidRDefault="008D4F3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"/>
        <w:gridCol w:w="4500"/>
        <w:gridCol w:w="5940"/>
      </w:tblGrid>
      <w:tr w:rsidR="00046BF4" w:rsidRPr="003E0806" w14:paraId="15752064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EA4BF3" w14:textId="77777777" w:rsidR="00046BF4" w:rsidRPr="003E0806" w:rsidRDefault="00046BF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705333" w14:textId="77777777" w:rsidR="00046BF4" w:rsidRPr="003E0806" w:rsidRDefault="00046BF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Food Allergies (type, symptoms, severity)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: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E34AA47" w14:textId="77777777" w:rsidR="00046BF4" w:rsidRPr="003E0806" w:rsidRDefault="00046BF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07493" w:rsidRPr="003E0806" w14:paraId="7AE89F15" w14:textId="77777777" w:rsidTr="003F4087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685174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09A0AA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6656537" w14:textId="77777777" w:rsidR="00E07493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56BE9181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2BD9FF" w14:textId="77777777" w:rsidR="003F4087" w:rsidRPr="003E0806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256DEBC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9AB96A2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5" w:name="Text31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15"/>
          </w:p>
        </w:tc>
      </w:tr>
    </w:tbl>
    <w:p w14:paraId="67E0D4BB" w14:textId="77777777" w:rsidR="008D4F39" w:rsidRDefault="008D4F39" w:rsidP="00435419">
      <w:pPr>
        <w:rPr>
          <w:rFonts w:ascii="Arial" w:hAnsi="Arial" w:cs="Arial"/>
          <w:b/>
          <w:noProof/>
          <w:sz w:val="22"/>
          <w:szCs w:val="22"/>
        </w:rPr>
      </w:pPr>
    </w:p>
    <w:p w14:paraId="374E0617" w14:textId="77777777" w:rsidR="003F4087" w:rsidRDefault="003F4087" w:rsidP="00435419">
      <w:pPr>
        <w:rPr>
          <w:rFonts w:ascii="Arial" w:hAnsi="Arial" w:cs="Arial"/>
          <w:b/>
          <w:noProof/>
          <w:sz w:val="22"/>
          <w:szCs w:val="22"/>
        </w:rPr>
      </w:pPr>
    </w:p>
    <w:p w14:paraId="474C795F" w14:textId="77777777" w:rsidR="003F4087" w:rsidRDefault="003F4087" w:rsidP="00435419">
      <w:pPr>
        <w:rPr>
          <w:rFonts w:ascii="Arial" w:hAnsi="Arial" w:cs="Arial"/>
          <w:b/>
          <w:noProof/>
          <w:sz w:val="22"/>
          <w:szCs w:val="22"/>
        </w:rPr>
      </w:pPr>
    </w:p>
    <w:p w14:paraId="5BD90342" w14:textId="77777777" w:rsidR="008D4F39" w:rsidRDefault="00046BF4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</w:t>
      </w:r>
      <w:r w:rsidR="008D4F39">
        <w:rPr>
          <w:rFonts w:ascii="Arial" w:hAnsi="Arial" w:cs="Arial"/>
          <w:noProof/>
          <w:sz w:val="22"/>
          <w:szCs w:val="22"/>
        </w:rPr>
        <w:t>Preferred Meal Times:</w:t>
      </w:r>
    </w:p>
    <w:p w14:paraId="2F5EDB56" w14:textId="77777777" w:rsidR="008D4F39" w:rsidRDefault="008D4F39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"/>
        <w:gridCol w:w="1231"/>
        <w:gridCol w:w="1273"/>
        <w:gridCol w:w="356"/>
        <w:gridCol w:w="903"/>
        <w:gridCol w:w="1130"/>
        <w:gridCol w:w="236"/>
        <w:gridCol w:w="985"/>
        <w:gridCol w:w="1325"/>
        <w:gridCol w:w="488"/>
        <w:gridCol w:w="990"/>
        <w:gridCol w:w="1350"/>
      </w:tblGrid>
      <w:tr w:rsidR="00586190" w:rsidRPr="003E0806" w14:paraId="599CE8A6" w14:textId="77777777" w:rsidTr="003E0806"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113C58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44EE75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Breakfast</w:t>
            </w:r>
          </w:p>
        </w:tc>
        <w:tc>
          <w:tcPr>
            <w:tcW w:w="1273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2C7CED53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A9556E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3F335B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Lunch</w:t>
            </w: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9A1EE18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37E5DC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7A0C47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Supper</w:t>
            </w:r>
          </w:p>
        </w:tc>
        <w:tc>
          <w:tcPr>
            <w:tcW w:w="1325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835D417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163717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4C6B29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Snacks</w:t>
            </w:r>
          </w:p>
        </w:tc>
        <w:tc>
          <w:tcPr>
            <w:tcW w:w="13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65B7DCC2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</w:tr>
    </w:tbl>
    <w:p w14:paraId="739610E7" w14:textId="77777777" w:rsidR="008D4F39" w:rsidRPr="008D4F39" w:rsidRDefault="008D4F39" w:rsidP="00435419">
      <w:pPr>
        <w:rPr>
          <w:rFonts w:ascii="Arial" w:hAnsi="Arial" w:cs="Arial"/>
          <w:noProof/>
          <w:sz w:val="22"/>
          <w:szCs w:val="22"/>
        </w:rPr>
      </w:pPr>
    </w:p>
    <w:p w14:paraId="5F135DA2" w14:textId="77777777" w:rsidR="008D4F39" w:rsidRPr="008D4F39" w:rsidRDefault="008D4F39" w:rsidP="00435419">
      <w:pPr>
        <w:rPr>
          <w:rFonts w:ascii="Arial" w:hAnsi="Arial" w:cs="Arial"/>
          <w:b/>
          <w:noProof/>
          <w:sz w:val="22"/>
          <w:szCs w:val="22"/>
        </w:rPr>
      </w:pPr>
    </w:p>
    <w:p w14:paraId="04FC0977" w14:textId="77777777" w:rsidR="000C7A06" w:rsidRDefault="00046BF4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</w:t>
      </w:r>
      <w:r w:rsidR="00586190">
        <w:rPr>
          <w:rFonts w:ascii="Arial" w:hAnsi="Arial" w:cs="Arial"/>
          <w:noProof/>
          <w:sz w:val="22"/>
          <w:szCs w:val="22"/>
        </w:rPr>
        <w:t>Preferred Foods:</w:t>
      </w:r>
    </w:p>
    <w:p w14:paraId="5403C623" w14:textId="77777777" w:rsidR="00586190" w:rsidRDefault="00586190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900"/>
        <w:gridCol w:w="9360"/>
      </w:tblGrid>
      <w:tr w:rsidR="00586190" w:rsidRPr="003E0806" w14:paraId="032E5F5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D5177D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F2EA08" w14:textId="77777777" w:rsidR="003F4087" w:rsidRDefault="003F408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E0903A8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Likes</w:t>
            </w:r>
          </w:p>
        </w:tc>
        <w:tc>
          <w:tcPr>
            <w:tcW w:w="9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ADE1A33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59FEC06" w14:textId="77777777" w:rsidR="003F4087" w:rsidRPr="003E0806" w:rsidRDefault="00586190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6" w:name="Text12"/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16"/>
          </w:p>
        </w:tc>
      </w:tr>
      <w:tr w:rsidR="003F4087" w:rsidRPr="003E0806" w14:paraId="011DD3C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0BAF06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C4631AD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BECA90B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410BF74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5154E6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B32E7D3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AF48129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006D562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1B5D75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BDCF71E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7011AC8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48C5DAC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8FEF5C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5DE95A9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7202F5E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63ECC51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65DB07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3908F3C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BD3B5A8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0D522C79" w14:textId="77777777" w:rsidR="00586190" w:rsidRDefault="00586190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"/>
        <w:gridCol w:w="974"/>
        <w:gridCol w:w="9288"/>
      </w:tblGrid>
      <w:tr w:rsidR="00586190" w:rsidRPr="003E0806" w14:paraId="47D33953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80D003" w14:textId="77777777" w:rsidR="00586190" w:rsidRPr="003E0806" w:rsidRDefault="0058619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B8C373" w14:textId="77777777" w:rsidR="003F4087" w:rsidRDefault="003F4087" w:rsidP="002A7E3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572F141A" w14:textId="77777777" w:rsidR="00586190" w:rsidRPr="003E0806" w:rsidRDefault="00586190" w:rsidP="002A7E3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Disl</w:t>
            </w:r>
            <w:r w:rsidR="002A7E39" w:rsidRPr="003E0806">
              <w:rPr>
                <w:rFonts w:ascii="Arial" w:hAnsi="Arial" w:cs="Arial"/>
                <w:noProof/>
                <w:sz w:val="22"/>
                <w:szCs w:val="22"/>
              </w:rPr>
              <w:t>i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kes</w:t>
            </w:r>
          </w:p>
        </w:tc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231711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138B70D" w14:textId="77777777" w:rsidR="003F4087" w:rsidRPr="003E0806" w:rsidRDefault="00586190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143CD327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4B098F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2BA75B7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6429AE4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1A6C9859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7D4D17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E0367F5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3B824E8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41FACC12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1D4D6C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62FFFD4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A762875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33A32778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73B7E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B626823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941FD67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508FBF72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2DF246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EB42C71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119A9B2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35B05195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010"/>
        <w:gridCol w:w="2250"/>
      </w:tblGrid>
      <w:tr w:rsidR="00046BF4" w:rsidRPr="003E0806" w14:paraId="26081BE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3685EA" w14:textId="77777777" w:rsidR="00046BF4" w:rsidRPr="003E0806" w:rsidRDefault="00046BF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BC321B" w14:textId="77777777" w:rsidR="003F4087" w:rsidRDefault="003F408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4DB1651" w14:textId="77777777" w:rsidR="00046BF4" w:rsidRPr="003E0806" w:rsidRDefault="00046BF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Eating Habits (hoarding, gorging, swallowing, stealing food, eats too fast/slow)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: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3F3F978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1B6347A" w14:textId="77777777" w:rsidR="003F4087" w:rsidRPr="003E0806" w:rsidRDefault="00046BF4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1B2FCE5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22BF10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089C5B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5633D35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60083C5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0B4F9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0F872D4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659D9E0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4A9B1D6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FED661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97310BE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E562A21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55F631C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C434DD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12CD574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005B4CE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451890F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E1860C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6E06EDF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B0A4C29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A7F40C8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5EE510B2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14BE66EA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677EE836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0A9F4B38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1C155087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78BF12D2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6030"/>
        <w:gridCol w:w="4230"/>
      </w:tblGrid>
      <w:tr w:rsidR="00E07493" w:rsidRPr="003E0806" w14:paraId="2DF7347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4202F1" w14:textId="77777777" w:rsidR="00E07493" w:rsidRPr="003E0806" w:rsidRDefault="00E07493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77ACBE" w14:textId="77777777" w:rsidR="003F4087" w:rsidRDefault="003F408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A2AE304" w14:textId="77777777" w:rsidR="00E07493" w:rsidRPr="003E0806" w:rsidRDefault="00E07493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Describe table manners/behaviors during meal/snack time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: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54032C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40A65FB" w14:textId="77777777" w:rsidR="003F4087" w:rsidRPr="003E0806" w:rsidRDefault="00E07493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7844ECB8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A46A61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192116F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BB3B574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073FAF7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3A36EC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F59BABF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05E2860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737A9C4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3A16E2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C8CA29D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A471196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2D3CC8B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CB3CFE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CEFC267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501B300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658F7A68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ECD36C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B779FE4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73DB68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C57D82C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511"/>
        <w:gridCol w:w="6839"/>
      </w:tblGrid>
      <w:tr w:rsidR="00E07493" w:rsidRPr="003E0806" w14:paraId="70B70F56" w14:textId="77777777" w:rsidTr="00E07493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0CFB81" w14:textId="77777777" w:rsidR="00E07493" w:rsidRPr="003E0806" w:rsidRDefault="00E07493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1976CE" w14:textId="77777777" w:rsidR="003F4087" w:rsidRDefault="003F408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DEF88BD" w14:textId="77777777" w:rsidR="00E07493" w:rsidRPr="003E0806" w:rsidRDefault="00E07493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Eating difficulties/problems noted  </w:t>
            </w:r>
          </w:p>
        </w:tc>
        <w:tc>
          <w:tcPr>
            <w:tcW w:w="68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5D9492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619A40C" w14:textId="77777777" w:rsidR="003F4087" w:rsidRPr="003E0806" w:rsidRDefault="00E07493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1360F40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D4522D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1614C9C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CC4C25B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59B4729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7F6C25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8647D9D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233D66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0DC88D7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9D413A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DDC529D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85A5DAE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1A08307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E6E87D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271E557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67823F5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48F862E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38237D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FB65F94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27DA38F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BF78D29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390"/>
        <w:gridCol w:w="3960"/>
      </w:tblGrid>
      <w:tr w:rsidR="00336DBE" w:rsidRPr="003E0806" w14:paraId="384C79F4" w14:textId="77777777" w:rsidTr="00336DBE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EF5C26" w14:textId="77777777" w:rsidR="00336DBE" w:rsidRPr="003E0806" w:rsidRDefault="00336DBE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6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AEFA32" w14:textId="77777777" w:rsidR="003F4087" w:rsidRDefault="003F408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AC10238" w14:textId="77777777" w:rsidR="00336DBE" w:rsidRPr="003E0806" w:rsidRDefault="00336DBE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Have behaviors changed in this resource home?  If so, explain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: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97EDEB6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332A0B8" w14:textId="77777777" w:rsidR="003F4087" w:rsidRPr="003E0806" w:rsidRDefault="00336DBE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3FBB4052" w14:textId="77777777" w:rsidTr="00C3437D">
        <w:trPr>
          <w:trHeight w:val="233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EF479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E99CC9C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D4B6054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3C017D0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9F6069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6424EB9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8D2D9FD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259FFD1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263F46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6563013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37F4C5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35AB62B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BC6B1E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  </w:t>
            </w: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8660DA1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E25A80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0C07831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F6E86A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D3EED7F" w14:textId="77777777" w:rsidR="003F4087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229E37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73D4B7F" w14:textId="77777777" w:rsidR="00100D97" w:rsidRDefault="00100D97" w:rsidP="00435419">
      <w:pPr>
        <w:rPr>
          <w:rFonts w:ascii="Arial" w:hAnsi="Arial" w:cs="Arial"/>
          <w:noProof/>
          <w:sz w:val="22"/>
          <w:szCs w:val="22"/>
        </w:rPr>
      </w:pPr>
    </w:p>
    <w:p w14:paraId="258612D1" w14:textId="77777777" w:rsidR="000C7A06" w:rsidRDefault="00100D97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3.  Sleeping Routines</w:t>
      </w:r>
    </w:p>
    <w:p w14:paraId="238CA0F0" w14:textId="77777777" w:rsidR="00100D97" w:rsidRDefault="00100D97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710"/>
        <w:gridCol w:w="540"/>
        <w:gridCol w:w="1530"/>
        <w:gridCol w:w="1260"/>
        <w:gridCol w:w="270"/>
        <w:gridCol w:w="1350"/>
        <w:gridCol w:w="1080"/>
        <w:gridCol w:w="270"/>
        <w:gridCol w:w="1170"/>
        <w:gridCol w:w="1170"/>
      </w:tblGrid>
      <w:tr w:rsidR="00100D97" w:rsidRPr="003E0806" w14:paraId="5FD6F8E5" w14:textId="77777777" w:rsidTr="003E0806">
        <w:trPr>
          <w:trHeight w:val="153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06D5D3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45FA29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Wake up time: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9AD00F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2CAF23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School Days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C478378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8B5D72" w14:textId="77777777" w:rsidR="00100D97" w:rsidRPr="003E0806" w:rsidRDefault="00100D97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8CC9DC" w14:textId="77777777" w:rsidR="00100D97" w:rsidRPr="003E0806" w:rsidRDefault="00100D97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Weekends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B28E90A" w14:textId="77777777" w:rsidR="00100D97" w:rsidRPr="003E0806" w:rsidRDefault="00100D97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</w:instrText>
            </w:r>
            <w:bookmarkStart w:id="17" w:name="Text13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17"/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812907" w14:textId="77777777" w:rsidR="00100D97" w:rsidRPr="003E0806" w:rsidRDefault="00100D97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0FF03F" w14:textId="77777777" w:rsidR="00100D97" w:rsidRPr="003E0806" w:rsidRDefault="00100D97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Preferred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8080B8" w14:textId="77777777" w:rsidR="00100D97" w:rsidRPr="003E0806" w:rsidRDefault="00100D97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</w:instrText>
            </w:r>
            <w:bookmarkStart w:id="18" w:name="Text14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18"/>
          </w:p>
        </w:tc>
      </w:tr>
    </w:tbl>
    <w:p w14:paraId="5517522A" w14:textId="77777777" w:rsidR="00100D97" w:rsidRPr="00100D97" w:rsidRDefault="00100D97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710"/>
        <w:gridCol w:w="540"/>
        <w:gridCol w:w="1530"/>
        <w:gridCol w:w="1260"/>
        <w:gridCol w:w="270"/>
        <w:gridCol w:w="1350"/>
        <w:gridCol w:w="1080"/>
        <w:gridCol w:w="270"/>
        <w:gridCol w:w="1170"/>
        <w:gridCol w:w="1170"/>
      </w:tblGrid>
      <w:tr w:rsidR="00100D97" w:rsidRPr="003E0806" w14:paraId="68E93D67" w14:textId="77777777" w:rsidTr="003E0806">
        <w:trPr>
          <w:trHeight w:val="153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B80173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1CA413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Bed time: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CF13CA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3710A3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School Days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5F8626CA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8AEA9A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56D9E8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Weekends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F26974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C46E9E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D47751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Preferred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F2490D" w14:textId="77777777" w:rsidR="00100D97" w:rsidRPr="003E0806" w:rsidRDefault="00100D9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</w:tr>
    </w:tbl>
    <w:p w14:paraId="56E595C6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40AFA259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2CF40CDF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299E8701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41ADE97C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47E315C2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6DC699E7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770B185E" w14:textId="77777777" w:rsidR="003F4087" w:rsidRDefault="003F4087" w:rsidP="00435419">
      <w:pPr>
        <w:rPr>
          <w:rFonts w:ascii="Arial" w:hAnsi="Arial" w:cs="Arial"/>
          <w:noProof/>
          <w:sz w:val="22"/>
          <w:szCs w:val="22"/>
        </w:rPr>
      </w:pPr>
    </w:p>
    <w:p w14:paraId="7FB2CC40" w14:textId="77777777" w:rsidR="000C7A06" w:rsidRDefault="00100D97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 xml:space="preserve">Morning Routine:  </w:t>
      </w:r>
      <w:r>
        <w:rPr>
          <w:rFonts w:ascii="Arial" w:hAnsi="Arial" w:cs="Arial"/>
          <w:noProof/>
          <w:sz w:val="22"/>
          <w:szCs w:val="22"/>
        </w:rPr>
        <w:t xml:space="preserve">Hard to wake up  </w:t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"/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end"/>
      </w:r>
      <w:bookmarkEnd w:id="19"/>
      <w:r>
        <w:rPr>
          <w:rFonts w:ascii="Arial" w:hAnsi="Arial" w:cs="Arial"/>
          <w:noProof/>
          <w:sz w:val="22"/>
          <w:szCs w:val="22"/>
        </w:rPr>
        <w:t xml:space="preserve"> Yes    </w:t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2"/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end"/>
      </w:r>
      <w:bookmarkEnd w:id="20"/>
      <w:r>
        <w:rPr>
          <w:rFonts w:ascii="Arial" w:hAnsi="Arial" w:cs="Arial"/>
          <w:noProof/>
          <w:sz w:val="22"/>
          <w:szCs w:val="22"/>
        </w:rPr>
        <w:t xml:space="preserve"> No</w:t>
      </w:r>
    </w:p>
    <w:p w14:paraId="0952A811" w14:textId="77777777" w:rsidR="00100D97" w:rsidRDefault="00100D97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140"/>
        <w:gridCol w:w="6210"/>
      </w:tblGrid>
      <w:tr w:rsidR="00E07493" w:rsidRPr="003E0806" w14:paraId="260CFA01" w14:textId="77777777" w:rsidTr="00E07493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064E8C" w14:textId="77777777" w:rsidR="00E07493" w:rsidRPr="003E0806" w:rsidRDefault="00E07493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001771" w14:textId="77777777" w:rsidR="003F4087" w:rsidRDefault="003F4087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29027EF" w14:textId="77777777" w:rsidR="00E07493" w:rsidRPr="003E0806" w:rsidRDefault="00E07493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What is the child’s mood when waking?  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F58EC85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17664FD" w14:textId="77777777" w:rsidR="003F4087" w:rsidRPr="003E0806" w:rsidRDefault="00E07493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0624F4F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DFC5C3" w14:textId="77777777" w:rsidR="003F4087" w:rsidRPr="003E0806" w:rsidRDefault="003F4087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B2BC08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4E451DA" w14:textId="77777777" w:rsidR="003F4087" w:rsidRPr="003E0806" w:rsidRDefault="003F4087" w:rsidP="003F4087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07493" w:rsidRPr="003E0806" w14:paraId="2200568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D62FE6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DF85CAC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C0835AF" w14:textId="77777777" w:rsidR="00E07493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F4087" w:rsidRPr="003E0806" w14:paraId="7067849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03B490" w14:textId="77777777" w:rsidR="003F4087" w:rsidRPr="003E0806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332AB0A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9D8775A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1" w:name="Text32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21"/>
          </w:p>
        </w:tc>
      </w:tr>
      <w:tr w:rsidR="003F4087" w:rsidRPr="003E0806" w14:paraId="51A51D9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55BCD0" w14:textId="77777777" w:rsidR="003F4087" w:rsidRPr="003E0806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A39676E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741C812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2" w:name="Text33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22"/>
          </w:p>
        </w:tc>
      </w:tr>
      <w:tr w:rsidR="003F4087" w:rsidRPr="003E0806" w14:paraId="35E758B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6D663A" w14:textId="77777777" w:rsidR="003F4087" w:rsidRPr="003E0806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DF78B45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CA6CBDA" w14:textId="77777777" w:rsidR="003F4087" w:rsidRDefault="003F408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3" w:name="Text34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23"/>
          </w:p>
        </w:tc>
      </w:tr>
    </w:tbl>
    <w:p w14:paraId="07433B40" w14:textId="77777777" w:rsidR="00100D97" w:rsidRPr="00100D97" w:rsidRDefault="00100D97" w:rsidP="00435419">
      <w:pPr>
        <w:rPr>
          <w:rFonts w:ascii="Arial" w:hAnsi="Arial" w:cs="Arial"/>
          <w:noProof/>
          <w:sz w:val="22"/>
          <w:szCs w:val="22"/>
        </w:rPr>
      </w:pPr>
    </w:p>
    <w:p w14:paraId="3944C6C4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8460"/>
        <w:gridCol w:w="1890"/>
      </w:tblGrid>
      <w:tr w:rsidR="00E07493" w:rsidRPr="003E0806" w14:paraId="0DBC27C2" w14:textId="77777777" w:rsidTr="00E07493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8A0FBE" w14:textId="77777777" w:rsidR="00E07493" w:rsidRPr="003E0806" w:rsidRDefault="00E07493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8AAAE4" w14:textId="77777777" w:rsidR="00E07493" w:rsidRPr="003E0806" w:rsidRDefault="00E07493" w:rsidP="00100D97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Describe the child’s morning routine (What does the child do first after waking, etc.)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: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FCAAF84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15C6B36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4DF7ED" w14:textId="77777777" w:rsidR="000C7482" w:rsidRPr="003E0806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2CE648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D8B5848" w14:textId="77777777" w:rsidR="000C7482" w:rsidRPr="003E0806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4EF0253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DC2F0A" w14:textId="77777777" w:rsidR="000C7482" w:rsidRPr="003E0806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40538D8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762A8BC" w14:textId="77777777" w:rsidR="000C7482" w:rsidRPr="003E0806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3F65EBD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D07E8D" w14:textId="77777777" w:rsidR="000C7482" w:rsidRPr="003E0806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293E3AD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E9258D0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64E7C47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16885A" w14:textId="77777777" w:rsidR="000C7482" w:rsidRPr="003E0806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F79C355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D475729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2B2F4DC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680954" w14:textId="77777777" w:rsidR="000C7482" w:rsidRPr="003E0806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43AB307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AF319BE" w14:textId="77777777" w:rsidR="000C7482" w:rsidRDefault="000C7482" w:rsidP="00030F6A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0C807F6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24E65072" w14:textId="77777777" w:rsidR="000C7A06" w:rsidRDefault="002A7E39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Bedtime Routine:</w:t>
      </w:r>
    </w:p>
    <w:p w14:paraId="32A8E45B" w14:textId="77777777" w:rsidR="002A7E39" w:rsidRDefault="002A7E3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8640"/>
        <w:gridCol w:w="1710"/>
      </w:tblGrid>
      <w:tr w:rsidR="00E07493" w:rsidRPr="003E0806" w14:paraId="5011D45E" w14:textId="77777777" w:rsidTr="00E07493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4D40B7" w14:textId="77777777" w:rsidR="00E07493" w:rsidRPr="003E0806" w:rsidRDefault="00E07493" w:rsidP="002A7E3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B87528" w14:textId="77777777" w:rsidR="00E07493" w:rsidRPr="003E0806" w:rsidRDefault="00E07493" w:rsidP="002A7E3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What is the routine for bedtime? (brush teeth, bathroom, song, reading, prayers, etc.) 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738714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07493" w:rsidRPr="003E0806" w14:paraId="5AA5BA4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0D0CA3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AAAB809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262FD8B" w14:textId="77777777" w:rsidR="00E07493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07493" w:rsidRPr="003E0806" w14:paraId="7B3CD00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E713BA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5EC7E52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CB6C8A9" w14:textId="77777777" w:rsidR="00E07493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6706D964" w14:textId="77777777" w:rsidR="002A7E39" w:rsidRPr="002A7E39" w:rsidRDefault="002A7E3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590"/>
        <w:gridCol w:w="5760"/>
      </w:tblGrid>
      <w:tr w:rsidR="00E07493" w:rsidRPr="003E0806" w14:paraId="4BC9B549" w14:textId="77777777" w:rsidTr="005143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CEBA9B" w14:textId="77777777" w:rsidR="00E07493" w:rsidRPr="003E0806" w:rsidRDefault="00E07493" w:rsidP="002A7E3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D987A6" w14:textId="77777777" w:rsidR="00E07493" w:rsidRPr="003E0806" w:rsidRDefault="00E07493" w:rsidP="002A7E3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What is worn to bed? (Pajamas, gown, etc.)</w:t>
            </w:r>
            <w:r w:rsidR="00514347">
              <w:rPr>
                <w:rFonts w:ascii="Arial" w:hAnsi="Arial" w:cs="Arial"/>
                <w:noProof/>
                <w:sz w:val="22"/>
                <w:szCs w:val="22"/>
              </w:rPr>
              <w:t>: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135E61D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07493" w:rsidRPr="003E0806" w14:paraId="13747A7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3C87B1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2E406E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66A9F78" w14:textId="77777777" w:rsidR="00E07493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07493" w:rsidRPr="003E0806" w14:paraId="3DEBC69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8ADFB9" w14:textId="77777777" w:rsidR="00E07493" w:rsidRPr="003E0806" w:rsidRDefault="00E07493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8B5BAC3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ECA9CBC" w14:textId="77777777" w:rsidR="00E07493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92E7715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269B2D82" w14:textId="77777777" w:rsidR="000C7A06" w:rsidRDefault="00514347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 </w:t>
      </w:r>
      <w:r w:rsidR="002A7E39">
        <w:rPr>
          <w:rFonts w:ascii="Arial" w:hAnsi="Arial" w:cs="Arial"/>
          <w:noProof/>
          <w:sz w:val="22"/>
          <w:szCs w:val="22"/>
        </w:rPr>
        <w:t xml:space="preserve">How does the child get to sleep?  (Does the child need light/dark, music/quiet, or objects to fall asleep;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300"/>
        <w:gridCol w:w="4050"/>
      </w:tblGrid>
      <w:tr w:rsidR="00514347" w:rsidRPr="003E0806" w14:paraId="69E3C7D4" w14:textId="77777777" w:rsidTr="005143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2D95A4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D27E02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preference for door open/closed?  Favorite sleeping position?  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338ECDD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1A891F4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75FF6F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D522FC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2ABF957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015A77A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81A1C4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D27A4D0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4EA736A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0D6857E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AD532F" w14:textId="77777777" w:rsidR="000C7482" w:rsidRPr="003E0806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25CDBD0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F698034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4" w:name="Text35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24"/>
          </w:p>
        </w:tc>
      </w:tr>
    </w:tbl>
    <w:p w14:paraId="7701336C" w14:textId="77777777" w:rsidR="002A7E39" w:rsidRDefault="002A7E39" w:rsidP="00435419">
      <w:pPr>
        <w:rPr>
          <w:rFonts w:ascii="Arial" w:hAnsi="Arial" w:cs="Arial"/>
          <w:noProof/>
          <w:sz w:val="22"/>
          <w:szCs w:val="22"/>
        </w:rPr>
      </w:pPr>
    </w:p>
    <w:p w14:paraId="041EB5C4" w14:textId="77777777" w:rsidR="00B06B9A" w:rsidRDefault="00B06B9A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840"/>
        <w:gridCol w:w="3510"/>
      </w:tblGrid>
      <w:tr w:rsidR="00514347" w:rsidRPr="003E0806" w14:paraId="29BF5E39" w14:textId="77777777" w:rsidTr="005143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2FD9AD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BE818A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Once in bed does the child fall asleep easily, fuss, need attention?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67C4DBE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2715468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8E6F46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C4F9D9B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55E2099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0B1E9EB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3F84AD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DD1E6AB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88B17D7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6DBB8B7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BAFBCA" w14:textId="77777777" w:rsidR="000C7482" w:rsidRPr="003E0806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05A4828" w14:textId="77777777" w:rsidR="00B06B9A" w:rsidRDefault="00B06B9A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28EDCDA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EE2EA4A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7242F56B" w14:textId="77777777" w:rsidR="000C7482" w:rsidRDefault="000C7482" w:rsidP="00435419">
      <w:pPr>
        <w:rPr>
          <w:rFonts w:ascii="Arial" w:hAnsi="Arial" w:cs="Arial"/>
          <w:noProof/>
          <w:sz w:val="22"/>
          <w:szCs w:val="22"/>
        </w:rPr>
      </w:pPr>
    </w:p>
    <w:p w14:paraId="0DCDF03A" w14:textId="77777777" w:rsidR="000C7482" w:rsidRDefault="000C7482" w:rsidP="00435419">
      <w:pPr>
        <w:rPr>
          <w:rFonts w:ascii="Arial" w:hAnsi="Arial" w:cs="Arial"/>
          <w:noProof/>
          <w:sz w:val="22"/>
          <w:szCs w:val="22"/>
        </w:rPr>
      </w:pPr>
    </w:p>
    <w:p w14:paraId="30859958" w14:textId="77777777" w:rsidR="000C7482" w:rsidRDefault="000C7482" w:rsidP="00435419">
      <w:pPr>
        <w:rPr>
          <w:rFonts w:ascii="Arial" w:hAnsi="Arial" w:cs="Arial"/>
          <w:noProof/>
          <w:sz w:val="22"/>
          <w:szCs w:val="22"/>
        </w:rPr>
      </w:pPr>
    </w:p>
    <w:p w14:paraId="10588842" w14:textId="77777777" w:rsidR="000C7A06" w:rsidRDefault="00514347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</w:t>
      </w:r>
      <w:r w:rsidR="002A7E39">
        <w:rPr>
          <w:rFonts w:ascii="Arial" w:hAnsi="Arial" w:cs="Arial"/>
          <w:noProof/>
          <w:sz w:val="22"/>
          <w:szCs w:val="22"/>
        </w:rPr>
        <w:t xml:space="preserve">Does the child sleep all night, wake through the night (how often/specific time), sleep talk, have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2340"/>
        <w:gridCol w:w="8010"/>
      </w:tblGrid>
      <w:tr w:rsidR="00514347" w:rsidRPr="003E0806" w14:paraId="7ED604B3" w14:textId="77777777" w:rsidTr="005143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7003CD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4E8F4F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nightmares, 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wander?  </w:t>
            </w:r>
          </w:p>
        </w:tc>
        <w:tc>
          <w:tcPr>
            <w:tcW w:w="80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DCC09D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00B2A69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7F33AC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EE3602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A9AD38D" w14:textId="77777777" w:rsidR="000C7482" w:rsidRPr="003E0806" w:rsidRDefault="00336DBE" w:rsidP="000C7482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6AC9541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AC89B9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62C6CE0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159BD8C" w14:textId="77777777" w:rsidR="000C7482" w:rsidRPr="003E0806" w:rsidRDefault="00336DBE" w:rsidP="000C7482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1E36261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ACB57A" w14:textId="77777777" w:rsidR="000C7482" w:rsidRPr="003E0806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4BADFB7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0253384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2D37002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604A13" w14:textId="77777777" w:rsidR="000C7482" w:rsidRPr="003E0806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F068F32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9B05843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320D644F" w14:textId="77777777" w:rsidR="002A7E39" w:rsidRDefault="002A7E39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90"/>
        <w:gridCol w:w="2430"/>
        <w:gridCol w:w="1800"/>
        <w:gridCol w:w="990"/>
        <w:gridCol w:w="720"/>
        <w:gridCol w:w="900"/>
        <w:gridCol w:w="3420"/>
      </w:tblGrid>
      <w:tr w:rsidR="00514347" w:rsidRPr="003E0806" w14:paraId="500BC03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CDEE82" w14:textId="77777777" w:rsidR="00514347" w:rsidRPr="003E0806" w:rsidRDefault="0051434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43D9D3" w14:textId="77777777" w:rsidR="00514347" w:rsidRPr="003E0806" w:rsidRDefault="0051434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Does the child take a nap during the day?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708635E" w14:textId="77777777" w:rsidR="00514347" w:rsidRPr="003E0806" w:rsidRDefault="0051434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5" w:name="Text15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25"/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D906AF" w14:textId="77777777" w:rsidR="00514347" w:rsidRPr="003E0806" w:rsidRDefault="0051434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Time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BE23306" w14:textId="77777777" w:rsidR="00514347" w:rsidRPr="003E0806" w:rsidRDefault="0051434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6" w:name="Text16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26"/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CC6A03" w14:textId="77777777" w:rsidR="00514347" w:rsidRPr="003E0806" w:rsidRDefault="0051434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Need light, dark, noise, quiet?</w:t>
            </w:r>
          </w:p>
        </w:tc>
      </w:tr>
      <w:tr w:rsidR="00514347" w:rsidRPr="003E0806" w14:paraId="4FCECE9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DAEB7A" w14:textId="77777777" w:rsidR="00514347" w:rsidRPr="003E0806" w:rsidRDefault="00514347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bookmarkStart w:id="27" w:name="Text17"/>
          </w:p>
        </w:tc>
        <w:bookmarkEnd w:id="27"/>
        <w:tc>
          <w:tcPr>
            <w:tcW w:w="10350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</w:tcPr>
          <w:p w14:paraId="0288A92D" w14:textId="77777777" w:rsidR="00514347" w:rsidRPr="003E0806" w:rsidRDefault="00336DBE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71D507CD" w14:textId="77777777" w:rsidTr="00C3437D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D7FC8D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009693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Additional comments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:</w:t>
            </w:r>
          </w:p>
        </w:tc>
        <w:tc>
          <w:tcPr>
            <w:tcW w:w="783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9D47B8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70FB02AB" w14:textId="77777777" w:rsidTr="00C3437D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9938E3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282837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09BB853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7A844BFC" w14:textId="77777777" w:rsidTr="00C3437D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A25501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36A3E88C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91D0CE3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063F57D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55CD8876" w14:textId="77777777" w:rsidR="000C7A06" w:rsidRDefault="00A661C9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4.  Self Help Skills (requires assistance or any special instruction)</w:t>
      </w:r>
    </w:p>
    <w:p w14:paraId="48F8FEB8" w14:textId="77777777" w:rsidR="00A661C9" w:rsidRDefault="00A661C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"/>
        <w:gridCol w:w="1578"/>
        <w:gridCol w:w="8682"/>
      </w:tblGrid>
      <w:tr w:rsidR="00514347" w:rsidRPr="003E0806" w14:paraId="1D06F779" w14:textId="77777777" w:rsidTr="00514347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50A93F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79858B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Dresses self:  </w:t>
            </w:r>
          </w:p>
        </w:tc>
        <w:tc>
          <w:tcPr>
            <w:tcW w:w="8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04ED0E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F509814" w14:textId="77777777" w:rsidR="00A661C9" w:rsidRDefault="00A661C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2520"/>
        <w:gridCol w:w="7740"/>
      </w:tblGrid>
      <w:tr w:rsidR="00514347" w:rsidRPr="003E0806" w14:paraId="7CACB1F4" w14:textId="77777777" w:rsidTr="00514347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E6F6CE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9717DF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Picks out own clothes:  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37BBA73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0833D83A" w14:textId="77777777" w:rsidR="00A661C9" w:rsidRPr="00A661C9" w:rsidRDefault="00A661C9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7650"/>
        <w:gridCol w:w="2610"/>
      </w:tblGrid>
      <w:tr w:rsidR="00514347" w:rsidRPr="003E0806" w14:paraId="26CF3B7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FAE2D7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7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DD2DAA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Personal hygiene (bathes self, brushes teeth, brushes hair, clips nails, etc.):  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62DD19E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055BEDA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283BDC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D8D50A5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15BAF2C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52212EF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B9AC49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8134D54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78A5D11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E129E41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770"/>
        <w:gridCol w:w="5490"/>
      </w:tblGrid>
      <w:tr w:rsidR="00514347" w:rsidRPr="003E0806" w14:paraId="74ED28CC" w14:textId="77777777" w:rsidTr="00514347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4E0121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8DF67A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Feeds self (utensils used, special equipment):  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3357598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9431F7B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3150"/>
        <w:gridCol w:w="7110"/>
      </w:tblGrid>
      <w:tr w:rsidR="00514347" w:rsidRPr="003E0806" w14:paraId="2B0D0679" w14:textId="77777777" w:rsidTr="00514347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1B97D0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9BD024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Drinks from glass, cup, bottle:  </w:t>
            </w:r>
          </w:p>
        </w:tc>
        <w:tc>
          <w:tcPr>
            <w:tcW w:w="71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48CDD28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DBE199D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70E964B7" w14:textId="77777777" w:rsidR="000C7A06" w:rsidRDefault="0017512F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5.  Leisure Time/Play</w:t>
      </w:r>
    </w:p>
    <w:p w14:paraId="44C9A1AA" w14:textId="77777777" w:rsidR="0017512F" w:rsidRDefault="0017512F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3960"/>
        <w:gridCol w:w="6300"/>
      </w:tblGrid>
      <w:tr w:rsidR="00514347" w:rsidRPr="003E0806" w14:paraId="16210C0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4BC0DE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32AA6A" w14:textId="77777777" w:rsidR="00514347" w:rsidRPr="003E0806" w:rsidRDefault="00514347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What does the child do in spare time?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9C06CF6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7E2BA71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D67F1F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D78C4D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72E16C0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lastRenderedPageBreak/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514347" w:rsidRPr="003E0806" w14:paraId="0CCBD99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B68B1A" w14:textId="77777777" w:rsidR="00514347" w:rsidRPr="003E0806" w:rsidRDefault="00514347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5034B9F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A78F13E" w14:textId="77777777" w:rsidR="00514347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00804BC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67A903" w14:textId="77777777" w:rsidR="000C7482" w:rsidRPr="003E0806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ACB972E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F73974E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C7482" w:rsidRPr="003E0806" w14:paraId="60B69D8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E7CCDC" w14:textId="77777777" w:rsidR="000C7482" w:rsidRPr="003E0806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BAAFD45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9C33434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8C75BA7" w14:textId="77777777" w:rsidR="0017512F" w:rsidRPr="0017512F" w:rsidRDefault="0017512F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950"/>
        <w:gridCol w:w="5310"/>
      </w:tblGrid>
      <w:tr w:rsidR="00A921D0" w:rsidRPr="003E0806" w14:paraId="7BEE45DB" w14:textId="77777777" w:rsidTr="008A5A4C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13F44D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90179F" w14:textId="77777777" w:rsidR="00A921D0" w:rsidRPr="003E0806" w:rsidRDefault="00A921D0" w:rsidP="008A5A4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Does the child prefer </w:t>
            </w:r>
            <w:r w:rsidR="008A5A4C">
              <w:rPr>
                <w:rFonts w:ascii="Arial" w:hAnsi="Arial" w:cs="Arial"/>
                <w:noProof/>
                <w:sz w:val="22"/>
                <w:szCs w:val="22"/>
              </w:rPr>
              <w:t>to be alone or with others?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5E70D19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EFAD139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230"/>
        <w:gridCol w:w="6030"/>
      </w:tblGrid>
      <w:tr w:rsidR="00A921D0" w:rsidRPr="003E0806" w14:paraId="20D4A298" w14:textId="77777777" w:rsidTr="008A5A4C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3982D9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5DA482" w14:textId="77777777" w:rsidR="00A921D0" w:rsidRPr="003E0806" w:rsidRDefault="00A921D0" w:rsidP="008A5A4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Does the child prefer </w:t>
            </w:r>
            <w:r w:rsidR="008A5A4C">
              <w:rPr>
                <w:rFonts w:ascii="Arial" w:hAnsi="Arial" w:cs="Arial"/>
                <w:noProof/>
                <w:sz w:val="22"/>
                <w:szCs w:val="22"/>
              </w:rPr>
              <w:t>outside or indoors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?  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7CFBCC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86E60C3" w14:textId="77777777" w:rsidR="0017512F" w:rsidRDefault="0017512F" w:rsidP="00435419">
      <w:pPr>
        <w:rPr>
          <w:rFonts w:ascii="Arial" w:hAnsi="Arial" w:cs="Arial"/>
          <w:noProof/>
          <w:sz w:val="22"/>
          <w:szCs w:val="22"/>
        </w:rPr>
      </w:pPr>
    </w:p>
    <w:p w14:paraId="5D82CD83" w14:textId="77777777" w:rsidR="000C7482" w:rsidRDefault="000C7482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140"/>
        <w:gridCol w:w="6120"/>
      </w:tblGrid>
      <w:tr w:rsidR="00A921D0" w:rsidRPr="003E0806" w14:paraId="7A481ED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130F06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3463B9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0E28480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Favorite toys, books, games, playmate:  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D02099A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2373063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A921D0" w:rsidRPr="003E0806" w14:paraId="42DDA1F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D39531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0F3B1D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65B97DC" w14:textId="77777777" w:rsidR="00A921D0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A921D0" w:rsidRPr="003E0806" w14:paraId="6F37A9C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9B9922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B4E98BA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145D637" w14:textId="77777777" w:rsidR="00A921D0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41E635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787701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97A4C96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3D8ED90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5AF3428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D5B2A9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D33BDC3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5039670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3D70CAD5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370"/>
        <w:gridCol w:w="1890"/>
      </w:tblGrid>
      <w:tr w:rsidR="00A921D0" w:rsidRPr="003E0806" w14:paraId="20E27B5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22213A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616B5C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F609897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What kinds of activities does the child enjoy?  (sports, clubs, reading, writing, etc.)  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CAAF79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5BA8DE6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A921D0" w:rsidRPr="003E0806" w14:paraId="61CCD4FC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A2505C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CF1A328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D0CDED1" w14:textId="77777777" w:rsidR="00A921D0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A921D0" w:rsidRPr="003E0806" w14:paraId="7875989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13B851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192BD10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56BED25" w14:textId="77777777" w:rsidR="00A921D0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6FDD13E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6B546F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A930B19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61DCA0C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458A7CF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50CA1A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9660ACF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AB965FD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6CE9ED32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590"/>
        <w:gridCol w:w="5670"/>
      </w:tblGrid>
      <w:tr w:rsidR="00A921D0" w:rsidRPr="003E0806" w14:paraId="33229E5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3D7798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21F9BC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C7649E8" w14:textId="77777777" w:rsidR="00A921D0" w:rsidRPr="003E0806" w:rsidRDefault="00A921D0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What kinds of activities does the child avoid? 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FE345C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32B6732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A921D0" w:rsidRPr="003E0806" w14:paraId="6A00828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222E47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4563822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AB417C3" w14:textId="77777777" w:rsidR="00A921D0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A921D0" w:rsidRPr="003E0806" w14:paraId="69850C8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9B9A02" w14:textId="77777777" w:rsidR="00A921D0" w:rsidRPr="003E0806" w:rsidRDefault="00A921D0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C6FFDF7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F6ED242" w14:textId="77777777" w:rsidR="00A921D0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6849C7A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3EC674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3500C15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0EC6774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8" w:name="Text36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28"/>
          </w:p>
        </w:tc>
      </w:tr>
      <w:tr w:rsidR="00EA7B44" w:rsidRPr="003E0806" w14:paraId="15764B5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7D0477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4214F46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CEB2EFB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6363C79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3897"/>
        <w:gridCol w:w="1440"/>
        <w:gridCol w:w="3240"/>
        <w:gridCol w:w="1620"/>
      </w:tblGrid>
      <w:tr w:rsidR="004158C4" w:rsidRPr="003E0806" w14:paraId="4983184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BADA4E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55AEFD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226F2C7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How much TV does the child watch?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3CB874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37CECCB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94F97E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0343722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Favorite movies/TV programs?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E33DD76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6C39DA1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9" w:name="Text18"/>
            <w:r w:rsidRPr="003E0806">
              <w:rPr>
                <w:rFonts w:ascii="Arial" w:hAnsi="Arial" w:cs="Arial"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noProof/>
                <w:sz w:val="22"/>
                <w:szCs w:val="22"/>
              </w:rPr>
              <w:fldChar w:fldCharType="end"/>
            </w:r>
            <w:bookmarkEnd w:id="29"/>
          </w:p>
        </w:tc>
      </w:tr>
      <w:tr w:rsidR="004158C4" w:rsidRPr="003E0806" w14:paraId="1258B1C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485B0D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19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3D9DF16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8500EE8" w14:textId="77777777" w:rsidR="004158C4" w:rsidRPr="003E0806" w:rsidRDefault="00336DBE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7923804E" w14:textId="77777777" w:rsidTr="00EA7B44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A9BEF1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bookmarkStart w:id="30" w:name="Text19"/>
          </w:p>
        </w:tc>
        <w:bookmarkEnd w:id="30"/>
        <w:tc>
          <w:tcPr>
            <w:tcW w:w="101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E0F099A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1F04213" w14:textId="77777777" w:rsidR="004158C4" w:rsidRPr="003E0806" w:rsidRDefault="00336DBE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0B92E296" w14:textId="77777777" w:rsidTr="00EA7B44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FE3363" w14:textId="77777777" w:rsidR="00EA7B44" w:rsidRPr="003E0806" w:rsidRDefault="00EA7B4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1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0641E4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B1ABB5E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D0B5B60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590"/>
        <w:gridCol w:w="5670"/>
      </w:tblGrid>
      <w:tr w:rsidR="004158C4" w:rsidRPr="003E0806" w14:paraId="3642B73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BD4545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174847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F3C87F5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What type(s) of music does the child prefer? 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038BCBC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BAD6685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3893CA0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7B639E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A9656F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DA546A4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776F507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BA878D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6EEDC40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4846DA6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49B99D6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6E08C6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C534204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1183BC3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0D8521B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35D2BFE8" w14:textId="77777777" w:rsidR="0017512F" w:rsidRDefault="0017512F" w:rsidP="00435419">
      <w:pPr>
        <w:rPr>
          <w:rFonts w:ascii="Arial" w:hAnsi="Arial" w:cs="Arial"/>
          <w:noProof/>
          <w:sz w:val="22"/>
          <w:szCs w:val="22"/>
        </w:rPr>
      </w:pPr>
    </w:p>
    <w:p w14:paraId="711908E9" w14:textId="77777777" w:rsidR="0017512F" w:rsidRDefault="0017512F" w:rsidP="00435419">
      <w:pPr>
        <w:rPr>
          <w:rFonts w:ascii="Arial" w:hAnsi="Arial" w:cs="Arial"/>
          <w:noProof/>
          <w:sz w:val="22"/>
          <w:szCs w:val="22"/>
        </w:rPr>
      </w:pPr>
    </w:p>
    <w:p w14:paraId="6877C67B" w14:textId="77777777" w:rsidR="0017512F" w:rsidRDefault="0017512F" w:rsidP="00435419">
      <w:pPr>
        <w:rPr>
          <w:rFonts w:ascii="Arial" w:hAnsi="Arial" w:cs="Arial"/>
          <w:noProof/>
          <w:sz w:val="22"/>
          <w:szCs w:val="22"/>
        </w:rPr>
      </w:pPr>
    </w:p>
    <w:p w14:paraId="560655FE" w14:textId="77777777" w:rsidR="0017512F" w:rsidRDefault="0017512F" w:rsidP="00435419">
      <w:pPr>
        <w:rPr>
          <w:rFonts w:ascii="Arial" w:hAnsi="Arial" w:cs="Arial"/>
          <w:noProof/>
          <w:sz w:val="22"/>
          <w:szCs w:val="22"/>
        </w:rPr>
      </w:pPr>
    </w:p>
    <w:p w14:paraId="4C1DCE09" w14:textId="77777777" w:rsidR="000C7A06" w:rsidRDefault="0017512F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6.  Speech/Communication</w:t>
      </w:r>
    </w:p>
    <w:p w14:paraId="2E76042A" w14:textId="77777777" w:rsidR="0017512F" w:rsidRPr="0017512F" w:rsidRDefault="0017512F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0350"/>
      </w:tblGrid>
      <w:tr w:rsidR="004158C4" w:rsidRPr="003E0806" w14:paraId="6E009BC3" w14:textId="77777777" w:rsidTr="00336DBE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8A9162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F81313" w14:textId="77777777" w:rsidR="004158C4" w:rsidRPr="003E0806" w:rsidRDefault="004158C4" w:rsidP="004158C4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Describe the child’s communication style (outspoken, reserved, use of vocabulary/gestures, etc.):</w:t>
            </w:r>
          </w:p>
        </w:tc>
      </w:tr>
      <w:tr w:rsidR="004158C4" w:rsidRPr="003E0806" w14:paraId="1B8CBE9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6487AB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3B58077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50E2ACC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7785E68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78383E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C125B64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749065C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4A1DBF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EA2448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F7ECA94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E2E633B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F93A6A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80BDF1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4603A243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474CAC5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3E6D529F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200"/>
        <w:gridCol w:w="7150"/>
      </w:tblGrid>
      <w:tr w:rsidR="004158C4" w:rsidRPr="003E0806" w14:paraId="3752F9D3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078491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756A3E" w14:textId="77777777" w:rsidR="000C7482" w:rsidRDefault="000C7482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D79B5DF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Speech problems/concerns:</w:t>
            </w:r>
          </w:p>
        </w:tc>
        <w:tc>
          <w:tcPr>
            <w:tcW w:w="7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1432BB1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8EFEC8F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0E50C88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46DF42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EFA505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69A7394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6369335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2A0C75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42CB26F" w14:textId="77777777" w:rsidR="000C7482" w:rsidRDefault="000C7482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1C5FC34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00ADC64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E3E314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28B58E0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6DD3E59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20BFD91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9C8BDA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1ADFFEB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B3F918F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AF8B1D5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950"/>
        <w:gridCol w:w="5400"/>
      </w:tblGrid>
      <w:tr w:rsidR="004158C4" w:rsidRPr="003E0806" w14:paraId="6846F805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CB2733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AB9BE1" w14:textId="77777777" w:rsidR="00EA7B44" w:rsidRDefault="00EA7B4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787E41A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Briefly explain how the child expresses feelings:</w:t>
            </w:r>
          </w:p>
        </w:tc>
        <w:tc>
          <w:tcPr>
            <w:tcW w:w="5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346795C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1AA95F0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4C4404E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A5BDDF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71D6A0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4437DF6" w14:textId="77777777" w:rsidR="00EA7B44" w:rsidRPr="003E0806" w:rsidRDefault="00336DBE" w:rsidP="00EA7B44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7955B2A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7E1200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7856749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3D83AD4" w14:textId="77777777" w:rsidR="00EA7B44" w:rsidRPr="003E0806" w:rsidRDefault="00336DBE" w:rsidP="00EA7B44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35F2D34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B39020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EAD0559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EB30C7B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AB7D0A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A029BA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E6DA3BA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F2F0AA2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8CB79EB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11110683" w14:textId="77777777" w:rsidR="000C7A06" w:rsidRDefault="0017512F" w:rsidP="00435419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7.  Personality</w:t>
      </w:r>
    </w:p>
    <w:p w14:paraId="553396C5" w14:textId="77777777" w:rsidR="0017512F" w:rsidRDefault="0017512F" w:rsidP="00435419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860"/>
        <w:gridCol w:w="5490"/>
      </w:tblGrid>
      <w:tr w:rsidR="004158C4" w:rsidRPr="003E0806" w14:paraId="6E84CD44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2BF2D6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0FCB78" w14:textId="77777777" w:rsidR="00EA7B44" w:rsidRDefault="00EA7B4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4FD7842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How does the child feel about himself/herself?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FB68A0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9E98449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721B6FF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C3A75B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7F83F6D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9A60BB1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64182B0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A47CA7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E4EE59D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3CB94CB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211302F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369790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F612CC1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DFEBFDB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654D628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646483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370DFB0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C424493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64C934BF" w14:textId="77777777" w:rsidR="0017512F" w:rsidRDefault="0017512F" w:rsidP="00435419">
      <w:pPr>
        <w:rPr>
          <w:rFonts w:ascii="Arial" w:hAnsi="Arial" w:cs="Arial"/>
          <w:noProof/>
          <w:sz w:val="22"/>
          <w:szCs w:val="22"/>
        </w:rPr>
      </w:pPr>
    </w:p>
    <w:p w14:paraId="15F97894" w14:textId="77777777" w:rsidR="00EA7B44" w:rsidRDefault="00EA7B44" w:rsidP="00435419">
      <w:pPr>
        <w:rPr>
          <w:rFonts w:ascii="Arial" w:hAnsi="Arial" w:cs="Arial"/>
          <w:noProof/>
          <w:sz w:val="22"/>
          <w:szCs w:val="22"/>
        </w:rPr>
      </w:pPr>
    </w:p>
    <w:p w14:paraId="1E937C8A" w14:textId="77777777" w:rsidR="00EA7B44" w:rsidRDefault="00EA7B44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8010"/>
        <w:gridCol w:w="2340"/>
      </w:tblGrid>
      <w:tr w:rsidR="004158C4" w:rsidRPr="003E0806" w14:paraId="0783461A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1D8B82" w14:textId="77777777" w:rsidR="004158C4" w:rsidRPr="003E0806" w:rsidRDefault="004158C4" w:rsidP="0017512F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7DB7BE" w14:textId="77777777" w:rsidR="00EA7B44" w:rsidRDefault="00EA7B4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0CFED2BC" w14:textId="77777777" w:rsidR="004158C4" w:rsidRPr="003E0806" w:rsidRDefault="004158C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What are the child’s interests, special talents, hobbies, activities, sports, clubs?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6E7408D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0A43B4A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6ED92BA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24FA1C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9BD385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80E7CDE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0C72937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6DCD04" w14:textId="77777777" w:rsidR="004158C4" w:rsidRPr="003E0806" w:rsidRDefault="004158C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B5ED06B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F6E7B07" w14:textId="77777777" w:rsidR="004158C4" w:rsidRPr="003E0806" w:rsidRDefault="00336DBE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44E4D21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8EE5A3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F0C6FA9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B24913D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4714608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5D6D3E" w14:textId="77777777" w:rsidR="00EA7B44" w:rsidRPr="003E0806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0349AAC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D1E8655" w14:textId="77777777" w:rsidR="00EA7B44" w:rsidRDefault="00EA7B44" w:rsidP="0017512F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3C788AF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48D38E85" w14:textId="77777777" w:rsidR="000C7A06" w:rsidRDefault="004158C4" w:rsidP="00435419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</w:t>
      </w:r>
      <w:r w:rsidR="00877341">
        <w:rPr>
          <w:rFonts w:ascii="Arial" w:hAnsi="Arial" w:cs="Arial"/>
          <w:noProof/>
          <w:sz w:val="22"/>
          <w:szCs w:val="22"/>
        </w:rPr>
        <w:t xml:space="preserve">How does the child handle stress, anger, disappointment, failure, physical and psychological pain,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2700"/>
        <w:gridCol w:w="7650"/>
      </w:tblGrid>
      <w:tr w:rsidR="004158C4" w:rsidRPr="003E0806" w14:paraId="5EB89D7A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0F6259" w14:textId="77777777" w:rsidR="004158C4" w:rsidRPr="003E0806" w:rsidRDefault="004158C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3CEEF6" w14:textId="77777777" w:rsidR="004158C4" w:rsidRPr="003E0806" w:rsidRDefault="004158C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happiness, excitement?</w:t>
            </w:r>
          </w:p>
        </w:tc>
        <w:tc>
          <w:tcPr>
            <w:tcW w:w="7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0A82C4E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547B983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7E35CC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E2C333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D67718B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62CD49E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8A8092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07322A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C062530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6544DD9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99D85E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10E951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77A98C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145BDFD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F4EF80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894C396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E203346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3A72C06" w14:textId="77777777" w:rsidR="00877341" w:rsidRDefault="00877341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7380"/>
        <w:gridCol w:w="2970"/>
      </w:tblGrid>
      <w:tr w:rsidR="004158C4" w:rsidRPr="003E0806" w14:paraId="36D9E374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50B1C0" w14:textId="77777777" w:rsidR="004158C4" w:rsidRPr="003E0806" w:rsidRDefault="004158C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7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C00F35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41432C8" w14:textId="77777777" w:rsidR="004158C4" w:rsidRPr="003E0806" w:rsidRDefault="004158C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What makes the child happy, unhappy?  What scares/comforts the child?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5ECE3EB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BF0903A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2C83ADF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F79F92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9B19A5A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D7B4144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6C6DAE1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B6861F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F442A7B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51E74A5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7F12B44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BD7603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D652515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C4C883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F75E13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9A9270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3F07E5F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C2CD86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84E1568" w14:textId="77777777" w:rsidR="00877341" w:rsidRDefault="00877341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780"/>
        <w:gridCol w:w="6570"/>
      </w:tblGrid>
      <w:tr w:rsidR="004158C4" w:rsidRPr="003E0806" w14:paraId="549CC62C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981E7B" w14:textId="77777777" w:rsidR="004158C4" w:rsidRPr="003E0806" w:rsidRDefault="004158C4" w:rsidP="00877341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D63D82" w14:textId="77777777" w:rsidR="00EA7B44" w:rsidRDefault="00EA7B44" w:rsidP="00877341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A02828F" w14:textId="77777777" w:rsidR="004158C4" w:rsidRPr="003E0806" w:rsidRDefault="004158C4" w:rsidP="00877341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What helps the child handle stress?</w:t>
            </w: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D579C16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50BE6AA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30D9228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6B6B97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0B3F05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37D8160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26BA83D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0F83F8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F46878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FCA15FE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73C6F19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60D5C0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9F5104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97D378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41E5112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2EB0EE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4465F2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ABDE41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0BD04FED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130"/>
        <w:gridCol w:w="5220"/>
      </w:tblGrid>
      <w:tr w:rsidR="004158C4" w:rsidRPr="003E0806" w14:paraId="37829849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96FE81" w14:textId="77777777" w:rsidR="004158C4" w:rsidRPr="003E0806" w:rsidRDefault="004158C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AE78AD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8584835" w14:textId="77777777" w:rsidR="004158C4" w:rsidRPr="003E0806" w:rsidRDefault="004158C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How does the child handle meeting new people?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DD6FE6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BEABDDD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26AA744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18E98F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EC4DFE6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1CE694D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158C4" w:rsidRPr="003E0806" w14:paraId="38760D4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3BC8AB" w14:textId="77777777" w:rsidR="004158C4" w:rsidRPr="003E0806" w:rsidRDefault="004158C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48E3225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E26902E" w14:textId="77777777" w:rsidR="004158C4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18029D8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E82B18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CCA0A7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DFF58E9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106AA08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628822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A0D4163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992664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659D9371" w14:textId="77777777" w:rsidR="00877341" w:rsidRDefault="00877341" w:rsidP="00435419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600"/>
        <w:gridCol w:w="6750"/>
      </w:tblGrid>
      <w:tr w:rsidR="00746747" w:rsidRPr="003E0806" w14:paraId="24DA153E" w14:textId="77777777" w:rsidTr="007467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2E3090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09EE56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140933E9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Who has the child been close to?</w:t>
            </w:r>
          </w:p>
        </w:tc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191CE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E75B629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1" w:name="Text22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31"/>
          </w:p>
        </w:tc>
      </w:tr>
      <w:tr w:rsidR="00746747" w:rsidRPr="003E0806" w14:paraId="76A1474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6DB6E6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0E8B6A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A0756FF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3D1486A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387C69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609875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698C042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057162D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7EBD56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4327212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E4EF09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6991292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EAC273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E32B3E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A2BB37A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00E4DB92" w14:textId="77777777" w:rsidR="000C7A06" w:rsidRDefault="000C7A06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8280"/>
        <w:gridCol w:w="2070"/>
      </w:tblGrid>
      <w:tr w:rsidR="00746747" w:rsidRPr="003E0806" w14:paraId="6CA823CA" w14:textId="77777777" w:rsidTr="007467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C82310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F61167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90673A2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Child’s way of relating to adults (clingy, avoidant, overly affectionate, distant, etc.):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78EF82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2D3A685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45D19AA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71F6AB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410C26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1FDEF49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01A7818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2728C1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A53220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24DE71A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563923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20CA8D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F0737A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2EF678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335C9FD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ED5B23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7CE440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F14931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036BFE6E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p w14:paraId="610C6BD8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p w14:paraId="34922BEA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190"/>
        <w:gridCol w:w="2070"/>
      </w:tblGrid>
      <w:tr w:rsidR="00746747" w:rsidRPr="003E0806" w14:paraId="4862A94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AB7FCE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52ECD5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4548FE7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Child’s way of relating to peers/friends (plays well, shares, personal space, etc.):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B2179AA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E456C8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1F79215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03ED78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DB9D9AE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DE0ADD2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3AEC964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FFD39B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565971B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562D0B0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7B9224A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4EE1D0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A39BA3B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3AA693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135E4D8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955983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C97C2A4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512F56F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3D0582F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370"/>
        <w:gridCol w:w="1890"/>
      </w:tblGrid>
      <w:tr w:rsidR="00746747" w:rsidRPr="003E0806" w14:paraId="5BA536A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D3C264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D53C75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77D554F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lastRenderedPageBreak/>
              <w:t>Child’s way of relating to animals (likes/doesn’t like animals, harmful behavior, etc.):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E3E747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D06DEFD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lastRenderedPageBreak/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6F7102A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2E549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713B3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AF8A224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753CC0D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800774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3AAC2F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90523D7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23BFB23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BF4B8E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3C250D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0A4222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4BEBE2C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241B8F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041E5EF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B1EE96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33673958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p w14:paraId="1A0FAB08" w14:textId="77777777" w:rsidR="00877341" w:rsidRDefault="00877341" w:rsidP="00877341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8.  Functioning in a Family</w:t>
      </w:r>
    </w:p>
    <w:p w14:paraId="6620FF03" w14:textId="77777777" w:rsidR="00877341" w:rsidRDefault="00877341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5760"/>
        <w:gridCol w:w="4500"/>
      </w:tblGrid>
      <w:tr w:rsidR="00746747" w:rsidRPr="003E0806" w14:paraId="7F7261A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E3FD45" w14:textId="77777777" w:rsidR="00746747" w:rsidRPr="003E0806" w:rsidRDefault="00746747" w:rsidP="00877341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77F81D" w14:textId="77777777" w:rsidR="00EA7B44" w:rsidRDefault="00EA7B44" w:rsidP="00877341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10764548" w14:textId="77777777" w:rsidR="00746747" w:rsidRPr="003E0806" w:rsidRDefault="00746747" w:rsidP="00877341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What cultural/family traditions are important to the child?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4C9F5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A89B1A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42B4626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1A71FB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938A5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62E20FD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0A6CD9C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2FD0C1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E682C9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D838AB4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4CDF57F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EC9971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BC7433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66A738A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0A6EEB4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3E689C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8400643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B3CE6C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C444A4C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5490"/>
        <w:gridCol w:w="4770"/>
      </w:tblGrid>
      <w:tr w:rsidR="00746747" w:rsidRPr="003E0806" w14:paraId="60AC466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E32119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798D9B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83A3EC3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Has the child adjusted to the current resource home?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D86954F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F1AC2B4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51C58A4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160DE0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1F1B2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561534E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710E6F0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570024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EAD34F3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5D5403E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165247D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C5431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7ABBF5F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2D95636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6CD2005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6D99FB42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010"/>
        <w:gridCol w:w="2250"/>
      </w:tblGrid>
      <w:tr w:rsidR="00746747" w:rsidRPr="003E0806" w14:paraId="424E196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49071E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A2D25A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1C6CB957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How does the child respond to routine, rules, chores, expectations of the home?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20EEEA3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1E5A73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7728353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30F4A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627B1DE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BDF78BF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1A5F404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8D71BD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95150E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F988CD2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2790262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311A70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DD01B33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3B02534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2E2C874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13FC48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9C241C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C615CA9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D4D8381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320"/>
        <w:gridCol w:w="5940"/>
      </w:tblGrid>
      <w:tr w:rsidR="00746747" w:rsidRPr="003E0806" w14:paraId="48D3DD0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BAE33A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ABE930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31D83FE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What has been the method of discipline?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5D91E5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6B2EA4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7D1450F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D300A1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3CBE4F8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01BFF0C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1221CEF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73EDD4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D77917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F156073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360D42CE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6300"/>
        <w:gridCol w:w="3960"/>
      </w:tblGrid>
      <w:tr w:rsidR="00746747" w:rsidRPr="003E0806" w14:paraId="1132F2F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C89C59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22CF0E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0E6E4C4B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How often is this needed (daily, weekly, bi-weekly, monthly)?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87184A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5F9F4D8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0FE855D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9EAD63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6EA4C0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3B34846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5A07BDF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31B341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0B6AD84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B2B5FD1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60FEC9E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010"/>
        <w:gridCol w:w="2250"/>
      </w:tblGrid>
      <w:tr w:rsidR="00746747" w:rsidRPr="003E0806" w14:paraId="437AF2A8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F57091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EC5E96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13F5A09F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How does the child respond to touches, hugs, kisses, expressions of affection?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11FBE9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9E0787B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4FC71D6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BBE70E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99BDD9F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B921F4A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5C2A43C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BF786C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07B7AB5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C1F69C9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3770343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76D13A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545972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9C4A163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65E30E68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903FB4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6E8C3CB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AAC0FB2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2AC9774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190"/>
        <w:gridCol w:w="2070"/>
      </w:tblGrid>
      <w:tr w:rsidR="00746747" w:rsidRPr="003E0806" w14:paraId="54AFBD5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3B17A7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074BB0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2EF9FF6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Does the child initiate affection?  Describe how (type, frequency, circumstances):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DD8987B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95E60AE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6F8D25B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FE988D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62F480A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EEB9A59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1C9ADCDB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EBDD95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7A04E5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BEADFDD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5414329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17808B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CAB3D2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0569162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3351502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E6C552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12CA02D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8099977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17C0364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7830"/>
        <w:gridCol w:w="2430"/>
      </w:tblGrid>
      <w:tr w:rsidR="00746747" w:rsidRPr="003E0806" w14:paraId="437811A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9AE168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7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C61099" w14:textId="77777777" w:rsidR="00EA7B44" w:rsidRDefault="00EA7B44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1E7791CE" w14:textId="77777777" w:rsidR="00746747" w:rsidRPr="003E0806" w:rsidRDefault="00746747" w:rsidP="003E0806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>Does the child need/seek a lot of approval/affirmation of feelings?  Describe: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C21459A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37826D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5326D2A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4A08EF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45ADC9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328E6B1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2149721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6BBC38" w14:textId="77777777" w:rsidR="00746747" w:rsidRPr="003E0806" w:rsidRDefault="00746747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7206445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0B38030" w14:textId="77777777" w:rsidR="00746747" w:rsidRPr="003E0806" w:rsidRDefault="00336DBE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65ADE8A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AB1FEC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4F4575B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CC827DC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EA7B44" w:rsidRPr="003E0806" w14:paraId="7590A80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C4392B" w14:textId="77777777" w:rsidR="00EA7B44" w:rsidRPr="003E0806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1D21E49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4E08D11" w14:textId="77777777" w:rsidR="00EA7B44" w:rsidRDefault="00EA7B44" w:rsidP="003E0806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98A1E9B" w14:textId="77777777" w:rsidR="00877341" w:rsidRDefault="00877341" w:rsidP="00877341">
      <w:pPr>
        <w:rPr>
          <w:rFonts w:ascii="Arial" w:hAnsi="Arial" w:cs="Arial"/>
          <w:noProof/>
          <w:sz w:val="22"/>
          <w:szCs w:val="22"/>
        </w:rPr>
      </w:pPr>
    </w:p>
    <w:p w14:paraId="52C4FE0B" w14:textId="77777777" w:rsidR="00877341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9.  Self-Control/Antisocial Areas:</w:t>
      </w:r>
    </w:p>
    <w:p w14:paraId="6A52CEC0" w14:textId="77777777" w:rsidR="00046BF4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460"/>
        <w:gridCol w:w="1800"/>
      </w:tblGrid>
      <w:tr w:rsidR="00746747" w:rsidRPr="003E0806" w14:paraId="43BFF66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D28507" w14:textId="77777777" w:rsidR="00746747" w:rsidRPr="003E0806" w:rsidRDefault="00746747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4618E2" w14:textId="77777777" w:rsidR="002E436E" w:rsidRDefault="002E436E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43590E9" w14:textId="77777777" w:rsidR="00746747" w:rsidRPr="003E0806" w:rsidRDefault="00746747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Does the child wet the bed or soil self (encopresis/enuresis)?  Frequency/situational: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6050966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A463DDD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2F63B17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5D2403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3B6952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8444DA6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4B1AF0C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9D26F6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DEC6C55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204BEDD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63943A51" w14:textId="77777777" w:rsidR="00046BF4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488E1376" w14:textId="77777777" w:rsidR="00C3437D" w:rsidRDefault="00C3437D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0D8D6E23" w14:textId="77777777" w:rsidR="00746747" w:rsidRDefault="00746747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05C6E725" w14:textId="77777777" w:rsidR="00746747" w:rsidRDefault="00746747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860"/>
        <w:gridCol w:w="5490"/>
      </w:tblGrid>
      <w:tr w:rsidR="00746747" w:rsidRPr="003E0806" w14:paraId="4B3A02DE" w14:textId="77777777" w:rsidTr="007467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9E3349" w14:textId="77777777" w:rsidR="00746747" w:rsidRPr="003E0806" w:rsidRDefault="00746747" w:rsidP="00046BF4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223DE0" w14:textId="77777777" w:rsidR="002E436E" w:rsidRDefault="002E436E" w:rsidP="00046BF4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56ACA9B8" w14:textId="77777777" w:rsidR="00746747" w:rsidRPr="003E0806" w:rsidRDefault="00746747" w:rsidP="00046BF4">
            <w:pPr>
              <w:rPr>
                <w:rFonts w:ascii="Arial" w:hAnsi="Arial" w:cs="Arial"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noProof/>
                <w:sz w:val="22"/>
                <w:szCs w:val="22"/>
              </w:rPr>
              <w:t xml:space="preserve">Does the 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child act out sexually or masturbate?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8F7CE89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5BB3DAE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48E82BD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8CE381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009212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BF09DF3" w14:textId="77777777" w:rsidR="00746747" w:rsidRPr="003E0806" w:rsidRDefault="00C3437D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2" w:name="Text27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32"/>
          </w:p>
        </w:tc>
      </w:tr>
      <w:tr w:rsidR="00746747" w:rsidRPr="003E0806" w14:paraId="20CCCE5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E702FF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26A97F9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E551328" w14:textId="77777777" w:rsidR="00746747" w:rsidRPr="003E0806" w:rsidRDefault="00C3437D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3" w:name="Text28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33"/>
          </w:p>
        </w:tc>
      </w:tr>
      <w:tr w:rsidR="002E436E" w:rsidRPr="003E0806" w14:paraId="7CD615F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155764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9C68B78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0E1430D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4" w:name="Text37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34"/>
          </w:p>
        </w:tc>
      </w:tr>
      <w:tr w:rsidR="002E436E" w:rsidRPr="003E0806" w14:paraId="2C046B5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16D465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2DEEACD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CE29895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097A374" w14:textId="77777777" w:rsidR="00746747" w:rsidRDefault="00046BF4" w:rsidP="00877341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 </w:t>
      </w:r>
    </w:p>
    <w:p w14:paraId="14667CB9" w14:textId="77777777" w:rsidR="00046BF4" w:rsidRDefault="00746747" w:rsidP="00877341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How does t</w:t>
      </w:r>
      <w:r w:rsidR="00046BF4">
        <w:rPr>
          <w:rFonts w:ascii="Arial" w:hAnsi="Arial" w:cs="Arial"/>
          <w:noProof/>
          <w:sz w:val="22"/>
          <w:szCs w:val="22"/>
        </w:rPr>
        <w:t>he child regard personal possessions and possessions or others? (destruction of property/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2520"/>
        <w:gridCol w:w="7830"/>
      </w:tblGrid>
      <w:tr w:rsidR="00046BF4" w:rsidRPr="003E0806" w14:paraId="42C88896" w14:textId="77777777" w:rsidTr="007467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CB880B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2EE8BC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refusal to share, etc.):</w:t>
            </w:r>
          </w:p>
        </w:tc>
        <w:tc>
          <w:tcPr>
            <w:tcW w:w="78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BA34CDC" w14:textId="77777777" w:rsidR="00046BF4" w:rsidRPr="003E0806" w:rsidRDefault="00046BF4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7438DE3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2CB54A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833A6B6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08F4AE3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1BBEC68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B12E68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C4E2A90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DC3CDE6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28FA7A7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D1DD18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E1B84DD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0C4CD08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3C22E3B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392590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762C23B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2C21EC3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1862119" w14:textId="77777777" w:rsidR="00046BF4" w:rsidRDefault="00046BF4" w:rsidP="00877341">
      <w:pPr>
        <w:rPr>
          <w:rFonts w:ascii="Arial" w:hAnsi="Arial" w:cs="Arial"/>
          <w:noProof/>
          <w:sz w:val="22"/>
          <w:szCs w:val="22"/>
        </w:rPr>
      </w:pPr>
    </w:p>
    <w:p w14:paraId="31B0721B" w14:textId="77777777" w:rsidR="00046BF4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10.  Sex</w:t>
      </w:r>
    </w:p>
    <w:p w14:paraId="59164E39" w14:textId="77777777" w:rsidR="00046BF4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410"/>
        <w:gridCol w:w="5940"/>
      </w:tblGrid>
      <w:tr w:rsidR="00046BF4" w:rsidRPr="003E0806" w14:paraId="066B6C87" w14:textId="77777777" w:rsidTr="00746747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C3C76F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C6C84A" w14:textId="77777777" w:rsidR="002E436E" w:rsidRDefault="002E436E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0FE85FE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What has the child been told about sex?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F672336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2BEA277" w14:textId="77777777" w:rsidR="00046BF4" w:rsidRPr="003E0806" w:rsidRDefault="00046BF4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2024ECC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2F1A7B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17DDAA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29F9BB2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465327C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9D7F51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C2A1029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4BA9E2E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2B0E0DC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29A154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B1F21E0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4639312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38B879F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327476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BAABA6C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FBE75C3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82C583F" w14:textId="77777777" w:rsidR="00046BF4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8010"/>
        <w:gridCol w:w="2340"/>
      </w:tblGrid>
      <w:tr w:rsidR="00046BF4" w:rsidRPr="003E0806" w14:paraId="1CF29C56" w14:textId="77777777" w:rsidTr="00336DBE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4215FE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529874" w14:textId="77777777" w:rsidR="002E436E" w:rsidRDefault="002E436E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DAF5242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Does the child talk about sex?  Age-appropriate, inquisitive, inappropriate talk?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F3B00D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4B5C927" w14:textId="77777777" w:rsidR="00046BF4" w:rsidRPr="003E0806" w:rsidRDefault="00046BF4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43B205F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644771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C15765D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E6AD674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699BFCA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9BCF2A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7675074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18655F3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333762E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388769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3AF7A79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DFA37B1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415AC17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DB385F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B0E94A3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969226F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1BD7E9F" w14:textId="77777777" w:rsidR="00046BF4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320"/>
        <w:gridCol w:w="6030"/>
      </w:tblGrid>
      <w:tr w:rsidR="00046BF4" w:rsidRPr="003E0806" w14:paraId="2406BE60" w14:textId="77777777" w:rsidTr="00336DBE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AF8C06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9BC276" w14:textId="77777777" w:rsidR="002E436E" w:rsidRDefault="002E436E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C7FDB25" w14:textId="77777777" w:rsidR="00046BF4" w:rsidRPr="003E0806" w:rsidRDefault="00046BF4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Has there been sexual experimentation?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006EFB6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526FEB8" w14:textId="77777777" w:rsidR="00046BF4" w:rsidRPr="003E0806" w:rsidRDefault="00046BF4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746747" w:rsidRPr="003E0806" w14:paraId="5B13D62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C22113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F7B9237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2A550A6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5" w:name="Text23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35"/>
          </w:p>
        </w:tc>
      </w:tr>
      <w:tr w:rsidR="00746747" w:rsidRPr="003E0806" w14:paraId="6577D4F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0AAA6C" w14:textId="77777777" w:rsidR="00746747" w:rsidRPr="003E0806" w:rsidRDefault="00746747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B38C36E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BAE36C3" w14:textId="77777777" w:rsidR="00746747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67450D8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31165D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333CE72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583AB07" w14:textId="77777777" w:rsidR="002E436E" w:rsidRDefault="002E436E" w:rsidP="002E436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E436E" w:rsidRPr="003E0806" w14:paraId="1493D4E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25A42D" w14:textId="77777777" w:rsidR="002E436E" w:rsidRPr="003E0806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21836E7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5FF0C9E" w14:textId="77777777" w:rsidR="002E436E" w:rsidRDefault="002E436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065C6589" w14:textId="77777777" w:rsidR="00046BF4" w:rsidRDefault="00046BF4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21AFFFA7" w14:textId="77777777" w:rsidR="00046BF4" w:rsidRDefault="00336DBE" w:rsidP="00877341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11.  Fears</w:t>
      </w:r>
    </w:p>
    <w:p w14:paraId="77EF7D0F" w14:textId="77777777" w:rsidR="00336DBE" w:rsidRDefault="00336DBE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310"/>
        <w:gridCol w:w="5040"/>
      </w:tblGrid>
      <w:tr w:rsidR="00336DBE" w:rsidRPr="003E0806" w14:paraId="6B2EC670" w14:textId="77777777" w:rsidTr="00336DBE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9DAF05" w14:textId="77777777" w:rsidR="00336DBE" w:rsidRPr="003E0806" w:rsidRDefault="00336DBE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503558" w14:textId="77777777" w:rsidR="00030F6A" w:rsidRDefault="00030F6A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D1B6BB4" w14:textId="77777777" w:rsidR="00336DBE" w:rsidRPr="003E0806" w:rsidRDefault="00336DBE" w:rsidP="00336DBE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What specific things/situations is the child afraid of?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FFFA040" w14:textId="77777777" w:rsidR="00030F6A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CB37224" w14:textId="77777777" w:rsidR="00336DBE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36DBE" w:rsidRPr="003E0806" w14:paraId="35D11AC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7F9E16" w14:textId="77777777" w:rsidR="00336DBE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6E0A54F" w14:textId="77777777" w:rsidR="00030F6A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3329028" w14:textId="77777777" w:rsidR="00336DBE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336DBE" w:rsidRPr="003E0806" w14:paraId="2AFC377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FE4D98" w14:textId="77777777" w:rsidR="00336DBE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3F38442" w14:textId="77777777" w:rsidR="00030F6A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02588C2" w14:textId="77777777" w:rsidR="00336DBE" w:rsidRPr="003E0806" w:rsidRDefault="00336DBE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30F6A" w:rsidRPr="003E0806" w14:paraId="10FDD6C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E8CAE4" w14:textId="77777777" w:rsidR="00030F6A" w:rsidRPr="003E0806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5BC4D92" w14:textId="77777777" w:rsidR="00030F6A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3F88B1E" w14:textId="77777777" w:rsidR="00030F6A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030F6A" w:rsidRPr="003E0806" w14:paraId="59538B3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24E103" w14:textId="77777777" w:rsidR="00030F6A" w:rsidRPr="003E0806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2D918B1" w14:textId="77777777" w:rsidR="00030F6A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D9507A7" w14:textId="77777777" w:rsidR="00030F6A" w:rsidRDefault="00030F6A" w:rsidP="00336DBE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5101557" w14:textId="77777777" w:rsidR="00336DBE" w:rsidRDefault="00336DBE" w:rsidP="00877341">
      <w:pPr>
        <w:rPr>
          <w:rFonts w:ascii="Arial" w:hAnsi="Arial" w:cs="Arial"/>
          <w:noProof/>
          <w:sz w:val="22"/>
          <w:szCs w:val="22"/>
        </w:rPr>
      </w:pPr>
    </w:p>
    <w:p w14:paraId="050FA771" w14:textId="77777777" w:rsidR="00430738" w:rsidRDefault="00430738" w:rsidP="00877341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 How does the child handle these fear(s)?  (describe positive/negative coping skills, crying, avoidance,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720"/>
        <w:gridCol w:w="9630"/>
      </w:tblGrid>
      <w:tr w:rsidR="00430738" w:rsidRPr="003E0806" w14:paraId="731DEF15" w14:textId="77777777" w:rsidTr="00430738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973ED7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529F0F" w14:textId="77777777" w:rsidR="00030F6A" w:rsidRDefault="00030F6A" w:rsidP="00430738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1AD044C" w14:textId="77777777" w:rsidR="00430738" w:rsidRPr="003E0806" w:rsidRDefault="00430738" w:rsidP="00430738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etc.):</w:t>
            </w:r>
          </w:p>
        </w:tc>
        <w:tc>
          <w:tcPr>
            <w:tcW w:w="9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58ACF93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949E68A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488D375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69E63F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FB2F533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F75781A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17D36CF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91D448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189C4C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D4E81BA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3DC51E5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087356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03D6CC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F82F38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51D98E4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2AC8F3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A6BF31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A59608A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2336B32" w14:textId="77777777" w:rsidR="00336DBE" w:rsidRDefault="00336DBE" w:rsidP="00877341">
      <w:pPr>
        <w:rPr>
          <w:rFonts w:ascii="Arial" w:hAnsi="Arial" w:cs="Arial"/>
          <w:noProof/>
          <w:sz w:val="22"/>
          <w:szCs w:val="22"/>
        </w:rPr>
      </w:pPr>
    </w:p>
    <w:p w14:paraId="29A42240" w14:textId="77777777" w:rsidR="00430738" w:rsidRDefault="00430738" w:rsidP="00877341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12.  School Experience</w:t>
      </w:r>
    </w:p>
    <w:p w14:paraId="18C2B6DC" w14:textId="77777777" w:rsidR="00430738" w:rsidRDefault="00430738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760"/>
        <w:gridCol w:w="4590"/>
      </w:tblGrid>
      <w:tr w:rsidR="00430738" w:rsidRPr="003E0806" w14:paraId="4B06ECCD" w14:textId="77777777" w:rsidTr="00430738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EDE5F3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9B4E74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E1D944D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What schools or special classes has the child attended?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CF434F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D5618EC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3A02EA0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B750DB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A5E05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89C29F9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0939416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DA088F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38717E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0AC3350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3E9518F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8FE9BB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006A3CB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9C67C23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5F2FA22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EAA14D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C3AF950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D7B5318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16D65C0" w14:textId="77777777" w:rsidR="00430738" w:rsidRDefault="00430738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600"/>
        <w:gridCol w:w="6750"/>
      </w:tblGrid>
      <w:tr w:rsidR="00430738" w:rsidRPr="003E0806" w14:paraId="255430A2" w14:textId="77777777" w:rsidTr="00430738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E54294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37FAB7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What is the child’s present grade?</w:t>
            </w:r>
          </w:p>
        </w:tc>
        <w:tc>
          <w:tcPr>
            <w:tcW w:w="67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899F4E1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9DA88FA" w14:textId="77777777" w:rsidR="00430738" w:rsidRDefault="00430738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690"/>
        <w:gridCol w:w="6660"/>
      </w:tblGrid>
      <w:tr w:rsidR="00430738" w:rsidRPr="003E0806" w14:paraId="17E4FF33" w14:textId="77777777" w:rsidTr="00430738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C5954B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FD3A1C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Is the child at grade level?  Explain:</w:t>
            </w:r>
          </w:p>
        </w:tc>
        <w:tc>
          <w:tcPr>
            <w:tcW w:w="6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2AB122D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19BDA69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1EF981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56A9A0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9B617D9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0B36910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ABCE23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90FD6CE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FB05841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4F48C32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668419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2E682A8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02F3D20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6F57B62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73706E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8AD0DD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1F7ED4F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2F3064E" w14:textId="77777777" w:rsidR="00430738" w:rsidRDefault="00430738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10458A9F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7920"/>
        <w:gridCol w:w="270"/>
        <w:gridCol w:w="2160"/>
      </w:tblGrid>
      <w:tr w:rsidR="00430738" w:rsidRPr="003E0806" w14:paraId="225F36BB" w14:textId="77777777" w:rsidTr="00BF112B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E3B6A6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8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E2E3AE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3458133" w14:textId="77777777" w:rsidR="00430738" w:rsidRPr="003E0806" w:rsidRDefault="00430738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Academic grades (list from highest to lowest grade and provide name of course</w:t>
            </w:r>
            <w:r w:rsidR="00BF112B">
              <w:rPr>
                <w:rFonts w:ascii="Arial" w:hAnsi="Arial" w:cs="Arial"/>
                <w:noProof/>
                <w:sz w:val="22"/>
                <w:szCs w:val="22"/>
              </w:rPr>
              <w:t>):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C7A461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9DF9B8C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22D3289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C37ADA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4CCBA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C2D5999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430738" w:rsidRPr="003E0806" w14:paraId="17B290D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C7D808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22B77BD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4165472" w14:textId="77777777" w:rsidR="00430738" w:rsidRPr="003E0806" w:rsidRDefault="00430738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26C87CE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6BC35A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19322A7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493D7BF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0498C40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6D4EF6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207B1C6B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DFE01D3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18C95D9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A55293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7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5DD248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258D7D1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How does the child interact with/regard authority figures in the school setting?</w:t>
            </w:r>
          </w:p>
        </w:tc>
        <w:tc>
          <w:tcPr>
            <w:tcW w:w="24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55C4798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0333D75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790D80B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172FAA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48C31C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15E486E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5D6B6F3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10C60D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1C8AB013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F918A1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0A6E0A8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978406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38B0C69A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0BFD57D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550AB66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97C406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6B47FD3C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3CAC59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7055083" w14:textId="77777777" w:rsidR="00430738" w:rsidRDefault="00430738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41EE6E0F" w14:textId="77777777" w:rsidR="00BF112B" w:rsidRDefault="00BF112B" w:rsidP="00877341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 Has the child had any problems at school?  </w:t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heck3"/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end"/>
      </w:r>
      <w:bookmarkEnd w:id="36"/>
      <w:r>
        <w:rPr>
          <w:rFonts w:ascii="Arial" w:hAnsi="Arial" w:cs="Arial"/>
          <w:noProof/>
          <w:sz w:val="22"/>
          <w:szCs w:val="22"/>
        </w:rPr>
        <w:t xml:space="preserve"> Yes   </w:t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4"/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>
        <w:rPr>
          <w:rFonts w:ascii="Arial" w:hAnsi="Arial" w:cs="Arial"/>
          <w:noProof/>
          <w:sz w:val="22"/>
          <w:szCs w:val="22"/>
        </w:rPr>
      </w:r>
      <w:r>
        <w:rPr>
          <w:rFonts w:ascii="Arial" w:hAnsi="Arial" w:cs="Arial"/>
          <w:noProof/>
          <w:sz w:val="22"/>
          <w:szCs w:val="22"/>
        </w:rPr>
        <w:fldChar w:fldCharType="end"/>
      </w:r>
      <w:bookmarkEnd w:id="37"/>
      <w:r>
        <w:rPr>
          <w:rFonts w:ascii="Arial" w:hAnsi="Arial" w:cs="Arial"/>
          <w:noProof/>
          <w:sz w:val="22"/>
          <w:szCs w:val="22"/>
        </w:rPr>
        <w:t xml:space="preserve"> No.  If yes, how have they been resolved?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BF112B" w:rsidRPr="003E0806" w14:paraId="3CA67CB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00FF53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850171B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393155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7019A6C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0BC86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11419A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B289CF1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0D0C34D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1F5F2F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593478C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E2C858C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40805B9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53BBA7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F52BB34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3E482F3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745F231" w14:textId="77777777" w:rsidR="00BF112B" w:rsidRDefault="00BF112B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850"/>
        <w:gridCol w:w="4500"/>
      </w:tblGrid>
      <w:tr w:rsidR="00BF112B" w:rsidRPr="003E0806" w14:paraId="0077B28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6908D5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84B4B5" w14:textId="77777777" w:rsidR="00B06B9A" w:rsidRDefault="00B06B9A" w:rsidP="00BF112B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F158229" w14:textId="77777777" w:rsidR="00BF112B" w:rsidRPr="003E0806" w:rsidRDefault="00BF112B" w:rsidP="00BF112B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Is the child likely to graduate from a regular high school?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72F22C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6561BDD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0A2DA18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086BDD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D1EC511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07B02F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43912D3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9ADC84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70A6778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5302892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3380C8C9" w14:textId="77777777" w:rsidR="00BF112B" w:rsidRDefault="00BF112B" w:rsidP="00877341">
      <w:pPr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7470"/>
        <w:gridCol w:w="2880"/>
      </w:tblGrid>
      <w:tr w:rsidR="00BF112B" w:rsidRPr="003E0806" w14:paraId="7898325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A3A221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8FC766" w14:textId="77777777" w:rsidR="00B06B9A" w:rsidRDefault="00B06B9A" w:rsidP="00BF112B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24E14DD4" w14:textId="77777777" w:rsidR="00BF112B" w:rsidRPr="003E0806" w:rsidRDefault="00BF112B" w:rsidP="00BF112B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Is the child likely to attend college, vocational, technical, or other school?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73733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217DD7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1943AF7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D0F799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B76BF1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FB4E1B5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68639CC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AFA32D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113D69A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11CC94F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083AB7B" w14:textId="77777777" w:rsidR="00BF112B" w:rsidRDefault="00BF112B" w:rsidP="00877341">
      <w:pPr>
        <w:rPr>
          <w:rFonts w:ascii="Arial" w:hAnsi="Arial" w:cs="Arial"/>
          <w:noProof/>
          <w:sz w:val="22"/>
          <w:szCs w:val="22"/>
        </w:rPr>
      </w:pPr>
    </w:p>
    <w:p w14:paraId="6656784E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  <w:r w:rsidRPr="00BF112B">
        <w:rPr>
          <w:rFonts w:ascii="Arial" w:hAnsi="Arial" w:cs="Arial"/>
          <w:b/>
          <w:noProof/>
          <w:sz w:val="22"/>
          <w:szCs w:val="22"/>
        </w:rPr>
        <w:t>***Please provide a copy of report cards, school work, and any special recognition.***</w:t>
      </w:r>
    </w:p>
    <w:p w14:paraId="1E523463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52B06A98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54F61EA3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01022FC1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4BEEBF1A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212626EF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4FB05FA3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13.  Travel</w:t>
      </w:r>
    </w:p>
    <w:p w14:paraId="3C51CEA0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9522"/>
        <w:gridCol w:w="828"/>
      </w:tblGrid>
      <w:tr w:rsidR="00BF112B" w:rsidRPr="003E0806" w14:paraId="7932ED1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70A4DF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9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71C332" w14:textId="77777777" w:rsidR="00B06B9A" w:rsidRDefault="00B06B9A" w:rsidP="008A5A4C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45A3A3E" w14:textId="77777777" w:rsidR="00BF112B" w:rsidRPr="003E0806" w:rsidRDefault="00BF112B" w:rsidP="008A5A4C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Has the child ever traveled by car, bus, train, </w:t>
            </w:r>
            <w:r w:rsidR="008A5A4C">
              <w:rPr>
                <w:rFonts w:ascii="Arial" w:hAnsi="Arial" w:cs="Arial"/>
                <w:noProof/>
                <w:sz w:val="22"/>
                <w:szCs w:val="22"/>
              </w:rPr>
              <w:t>or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 airplane?  Describe child’s reaction to traveling: 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47937A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9583D42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71B4551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BF26BC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D3DD2F1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7D21675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1C1C2D3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31B50A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3FB1E5E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3C8DEE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01F1D5F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FE9281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44759AB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047EA3C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11E0D0F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AA3A39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E88803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5AB90DA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8BE52EC" w14:textId="77777777" w:rsidR="00BF112B" w:rsidRDefault="00BF112B" w:rsidP="00877341">
      <w:pPr>
        <w:rPr>
          <w:rFonts w:ascii="Arial" w:hAnsi="Arial" w:cs="Arial"/>
          <w:noProof/>
          <w:sz w:val="22"/>
          <w:szCs w:val="22"/>
        </w:rPr>
      </w:pPr>
    </w:p>
    <w:p w14:paraId="38801FD8" w14:textId="77777777" w:rsidR="00BF112B" w:rsidRDefault="00BF112B" w:rsidP="00877341">
      <w:p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       Is the child accustomed to going to the store, church, visiting?  How does the child behave in public?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BF112B" w:rsidRPr="003E0806" w14:paraId="7E77EDF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5281E7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64E4BFE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4C6174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7CEB870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F1CBAA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C1F20FC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141306C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1F0826B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A74784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166F937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178B6C3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0CCA2AA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C20616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C703809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822740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317ECEB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D40B89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BCB54B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27D06E9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68CE2E68" w14:textId="77777777" w:rsidR="00BF112B" w:rsidRDefault="00BF112B" w:rsidP="00877341">
      <w:pPr>
        <w:rPr>
          <w:rFonts w:ascii="Arial" w:hAnsi="Arial" w:cs="Arial"/>
          <w:noProof/>
          <w:sz w:val="22"/>
          <w:szCs w:val="22"/>
        </w:rPr>
      </w:pPr>
    </w:p>
    <w:p w14:paraId="48D72E63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14.  Health</w:t>
      </w:r>
    </w:p>
    <w:p w14:paraId="021B674E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780"/>
        <w:gridCol w:w="6570"/>
      </w:tblGrid>
      <w:tr w:rsidR="00BF112B" w:rsidRPr="003E0806" w14:paraId="41608AB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56DEEB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B2D76E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1AFF83AF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Allergies (type, symptoms, severity):</w:t>
            </w: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6B998E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5EEB347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03A1E9E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B5E20D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ADCB3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959C32F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754ABB8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97C25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A07B25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4517D8F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066741A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0814B6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40F63A9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D6F0031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5080DAB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4F5693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8B91F3D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0F05F31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7A5307A0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580"/>
        <w:gridCol w:w="4770"/>
      </w:tblGrid>
      <w:tr w:rsidR="00BF112B" w:rsidRPr="003E0806" w14:paraId="4121A6F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5875F7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B273DA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131333FC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How often does the child get sick?  Specify illness(es):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BE107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08A350B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0876991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0FF00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783E9E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10719D4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1D64F90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DC7867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D03D35B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6D03A9A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23C749B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B2DF55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A2E8C8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6D2104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F649840" w14:textId="77777777" w:rsidR="00BF112B" w:rsidRDefault="00BF112B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413198C1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26BE0539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p w14:paraId="62DB1EC4" w14:textId="77777777" w:rsidR="00B06B9A" w:rsidRDefault="00B06B9A" w:rsidP="00877341">
      <w:pPr>
        <w:rPr>
          <w:rFonts w:ascii="Arial" w:hAnsi="Arial" w:cs="Arial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500"/>
        <w:gridCol w:w="5850"/>
      </w:tblGrid>
      <w:tr w:rsidR="00BF112B" w:rsidRPr="003E0806" w14:paraId="27D4D3F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3834DA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50350A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E0F69B1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What childhood illnesses has the child had?  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05699D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557E40E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4E86736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D46D45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270AEEF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7F3C983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6D3D084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05A423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E76A044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7EF2A7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361828C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74291E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85A581C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1CF31FD0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0A85D63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E15FAA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C1FE2E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E4FE80B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4B7815A8" w14:textId="77777777" w:rsidR="00BF112B" w:rsidRDefault="00BF112B" w:rsidP="00BF112B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930"/>
        <w:gridCol w:w="3420"/>
      </w:tblGrid>
      <w:tr w:rsidR="00BF112B" w:rsidRPr="003E0806" w14:paraId="776DED3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E3BCC6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6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CDE39A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7CA16575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What immunizations or other shots has the child had?  Up to date?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6BE238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765CCC8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51013A0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327202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D4C898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C44A881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737967E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1AE35F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D919765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569B609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581444D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93499B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47B869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1E6388C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1CA1370F" w14:textId="77777777" w:rsidR="00BF112B" w:rsidRDefault="00BF112B" w:rsidP="00BF112B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040"/>
        <w:gridCol w:w="5310"/>
      </w:tblGrid>
      <w:tr w:rsidR="00BF112B" w:rsidRPr="003E0806" w14:paraId="423336B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C9FD35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03D463" w14:textId="77777777" w:rsidR="00B06B9A" w:rsidRDefault="00B06B9A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4F7B6CD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How does the child react to doctors and nurses? 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2CB256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33C25B3E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4231843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C7A2A3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2B726FA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75EFD8A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2A3DFA5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AA90E5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A856348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A3E7C93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6113961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B8CE98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ADA568B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536C440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718215A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724EE4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7496CCE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26DFC47F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6866A03" w14:textId="77777777" w:rsidR="00BF112B" w:rsidRDefault="00BF112B" w:rsidP="00BF112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Does the child take any medications regularly? 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heck5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38"/>
      <w:r>
        <w:rPr>
          <w:rFonts w:ascii="Arial" w:hAnsi="Arial" w:cs="Arial"/>
          <w:sz w:val="22"/>
          <w:szCs w:val="22"/>
        </w:rPr>
        <w:t xml:space="preserve"> Yes  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heck6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39"/>
      <w:r>
        <w:rPr>
          <w:rFonts w:ascii="Arial" w:hAnsi="Arial" w:cs="Arial"/>
          <w:sz w:val="22"/>
          <w:szCs w:val="22"/>
        </w:rPr>
        <w:t xml:space="preserve"> No</w:t>
      </w:r>
    </w:p>
    <w:p w14:paraId="0D9DB8C1" w14:textId="77777777" w:rsidR="00BF112B" w:rsidRDefault="00BF112B" w:rsidP="00BF112B">
      <w:pPr>
        <w:rPr>
          <w:rFonts w:ascii="Arial" w:hAnsi="Arial" w:cs="Arial"/>
          <w:sz w:val="22"/>
          <w:szCs w:val="22"/>
        </w:rPr>
      </w:pPr>
    </w:p>
    <w:p w14:paraId="76C57869" w14:textId="77777777" w:rsidR="00BF112B" w:rsidRDefault="00BF112B" w:rsidP="00BF112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Specify medication, dosage, and medical condition as well as prescribing doctor’s name and clinic,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940"/>
        <w:gridCol w:w="4410"/>
      </w:tblGrid>
      <w:tr w:rsidR="00BF112B" w:rsidRPr="003E0806" w14:paraId="28385CED" w14:textId="77777777" w:rsidTr="00BF112B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A94C1C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D97A4E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>hospital, or mental health center where the child was seen: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35DBA7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20B4025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51BFF9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C3E7F0E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049D46DB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F112B" w:rsidRPr="003E0806" w14:paraId="3FD1F75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C9D78F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E5F65A3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CCAEC23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56C063C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09E153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716138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44F71A7F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B06B9A" w:rsidRPr="003E0806" w14:paraId="37F3F6A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C0F435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E655517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07E4A44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254A70DC" w14:textId="77777777" w:rsidR="00BF112B" w:rsidRDefault="00BF112B" w:rsidP="00BF112B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590"/>
        <w:gridCol w:w="630"/>
        <w:gridCol w:w="5130"/>
      </w:tblGrid>
      <w:tr w:rsidR="00BF112B" w:rsidRPr="003E0806" w14:paraId="188CFCC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D87BFE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199179" w14:textId="77777777" w:rsidR="00BF112B" w:rsidRPr="003E0806" w:rsidRDefault="00BF112B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Has the child had any hospitalizations or surgery?  </w:t>
            </w:r>
          </w:p>
        </w:tc>
        <w:tc>
          <w:tcPr>
            <w:tcW w:w="5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6EE8C66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3E0806"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0754F" w:rsidRPr="003E0806" w14:paraId="7389DC3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CAEC7B" w14:textId="77777777" w:rsidR="0020754F" w:rsidRPr="003E0806" w:rsidRDefault="0020754F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ADF2ABC" w14:textId="77777777" w:rsidR="0020754F" w:rsidRPr="0020754F" w:rsidRDefault="0020754F" w:rsidP="00A474C3">
            <w:pPr>
              <w:rPr>
                <w:rFonts w:ascii="Arial" w:hAnsi="Arial" w:cs="Arial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If so, when, where, and for what condition? </w:t>
            </w:r>
          </w:p>
        </w:tc>
        <w:tc>
          <w:tcPr>
            <w:tcW w:w="57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E775878" w14:textId="77777777" w:rsidR="0020754F" w:rsidRPr="003E0806" w:rsidRDefault="0020754F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40" w:name="Text25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40"/>
          </w:p>
        </w:tc>
      </w:tr>
      <w:tr w:rsidR="00BF112B" w:rsidRPr="003E0806" w14:paraId="3AE8D4E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D13386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16B24891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50968E95" w14:textId="77777777" w:rsidR="00BF112B" w:rsidRPr="003E0806" w:rsidRDefault="00BF112B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  <w:tr w:rsidR="0020754F" w:rsidRPr="003E0806" w14:paraId="7433358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3C758B" w14:textId="77777777" w:rsidR="0020754F" w:rsidRPr="003E0806" w:rsidRDefault="0020754F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5775FDE2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64999D44" w14:textId="77777777" w:rsidR="0020754F" w:rsidRDefault="0020754F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1" w:name="Text26"/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  <w:bookmarkEnd w:id="41"/>
          </w:p>
        </w:tc>
      </w:tr>
      <w:tr w:rsidR="00B06B9A" w:rsidRPr="003E0806" w14:paraId="0B05019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9A9274" w14:textId="77777777" w:rsidR="00B06B9A" w:rsidRPr="003E0806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23F14E60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</w:p>
          <w:p w14:paraId="7B587171" w14:textId="77777777" w:rsidR="00B06B9A" w:rsidRDefault="00B06B9A" w:rsidP="00A474C3">
            <w:pPr>
              <w:rPr>
                <w:rFonts w:ascii="Arial" w:hAnsi="Arial" w:cs="Arial"/>
                <w:b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fldChar w:fldCharType="end"/>
            </w:r>
          </w:p>
        </w:tc>
      </w:tr>
    </w:tbl>
    <w:p w14:paraId="5A1A3240" w14:textId="77777777" w:rsidR="00BF112B" w:rsidRPr="00BF112B" w:rsidRDefault="00BF112B" w:rsidP="00B06B9A">
      <w:pPr>
        <w:rPr>
          <w:rFonts w:ascii="Arial" w:hAnsi="Arial" w:cs="Arial"/>
          <w:sz w:val="22"/>
          <w:szCs w:val="22"/>
        </w:rPr>
      </w:pPr>
    </w:p>
    <w:sectPr w:rsidR="00BF112B" w:rsidRPr="00BF112B" w:rsidSect="00D763E2">
      <w:footerReference w:type="default" r:id="rId8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974B5F" w14:textId="77777777" w:rsidR="00094A06" w:rsidRDefault="00094A06">
      <w:r>
        <w:separator/>
      </w:r>
    </w:p>
  </w:endnote>
  <w:endnote w:type="continuationSeparator" w:id="0">
    <w:p w14:paraId="7A8056CB" w14:textId="77777777" w:rsidR="00094A06" w:rsidRDefault="0009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DBCF6" w14:textId="77777777" w:rsidR="00030F6A" w:rsidRDefault="00030F6A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0136EB29" w14:textId="77777777" w:rsidR="00030F6A" w:rsidRPr="002979E2" w:rsidRDefault="00030F6A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16DAAB3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32E82371" w14:textId="77777777" w:rsidR="00030F6A" w:rsidRPr="00A96707" w:rsidRDefault="00030F6A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 w:rsidRPr="00A96707">
      <w:rPr>
        <w:rFonts w:ascii="Arial" w:hAnsi="Arial" w:cs="Arial"/>
        <w:iCs/>
        <w:sz w:val="16"/>
        <w:szCs w:val="16"/>
      </w:rPr>
      <w:t>RDA</w:t>
    </w:r>
    <w:r>
      <w:rPr>
        <w:rFonts w:ascii="Arial" w:hAnsi="Arial" w:cs="Arial"/>
        <w:iCs/>
        <w:sz w:val="16"/>
        <w:szCs w:val="16"/>
      </w:rPr>
      <w:t xml:space="preserve"> 2982</w:t>
    </w:r>
  </w:p>
  <w:p w14:paraId="0EA48296" w14:textId="77777777" w:rsidR="00030F6A" w:rsidRPr="002979E2" w:rsidRDefault="00030F6A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CS-1033, 02/15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 xml:space="preserve">Page </w:t>
    </w:r>
    <w:r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DE1724">
      <w:rPr>
        <w:rStyle w:val="PageNumber"/>
        <w:rFonts w:ascii="Arial" w:hAnsi="Arial" w:cs="Arial"/>
        <w:noProof/>
        <w:sz w:val="16"/>
        <w:szCs w:val="16"/>
      </w:rPr>
      <w:t>16</w:t>
    </w:r>
    <w:r w:rsidRPr="002979E2">
      <w:rPr>
        <w:rStyle w:val="PageNumber"/>
        <w:rFonts w:ascii="Arial" w:hAnsi="Arial" w:cs="Arial"/>
        <w:sz w:val="16"/>
        <w:szCs w:val="16"/>
      </w:rPr>
      <w:fldChar w:fldCharType="end"/>
    </w:r>
    <w:r w:rsidRPr="002979E2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6B6E3" w14:textId="77777777" w:rsidR="00094A06" w:rsidRDefault="00094A06">
      <w:r>
        <w:separator/>
      </w:r>
    </w:p>
  </w:footnote>
  <w:footnote w:type="continuationSeparator" w:id="0">
    <w:p w14:paraId="3EB8C25E" w14:textId="77777777" w:rsidR="00094A06" w:rsidRDefault="00094A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1"/>
  </w:num>
  <w:num w:numId="7">
    <w:abstractNumId w:val="19"/>
  </w:num>
  <w:num w:numId="8">
    <w:abstractNumId w:val="22"/>
  </w:num>
  <w:num w:numId="9">
    <w:abstractNumId w:val="2"/>
  </w:num>
  <w:num w:numId="10">
    <w:abstractNumId w:val="26"/>
  </w:num>
  <w:num w:numId="11">
    <w:abstractNumId w:val="14"/>
  </w:num>
  <w:num w:numId="12">
    <w:abstractNumId w:val="25"/>
  </w:num>
  <w:num w:numId="13">
    <w:abstractNumId w:val="18"/>
  </w:num>
  <w:num w:numId="14">
    <w:abstractNumId w:val="24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0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7"/>
  </w:num>
  <w:num w:numId="25">
    <w:abstractNumId w:val="23"/>
  </w:num>
  <w:num w:numId="26">
    <w:abstractNumId w:val="10"/>
  </w:num>
  <w:num w:numId="27">
    <w:abstractNumId w:val="1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GO02Gqzn8bA1vjnwUdrwcvsiqLhnVjEsQQxStNzCXBJEK9p7gsDnypoyM25jKDpQVrFRKlvjT4FRVOHCCh9y6w==" w:salt="hjYTgiMpElDzhgpT2LByKg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30F6A"/>
    <w:rsid w:val="0003637A"/>
    <w:rsid w:val="000409E4"/>
    <w:rsid w:val="0004199F"/>
    <w:rsid w:val="00046BF4"/>
    <w:rsid w:val="00094A06"/>
    <w:rsid w:val="000B47C3"/>
    <w:rsid w:val="000C3B68"/>
    <w:rsid w:val="000C5094"/>
    <w:rsid w:val="000C7482"/>
    <w:rsid w:val="000C7A06"/>
    <w:rsid w:val="000D4B15"/>
    <w:rsid w:val="000D4EAA"/>
    <w:rsid w:val="000E42B0"/>
    <w:rsid w:val="000E7F89"/>
    <w:rsid w:val="000F3D49"/>
    <w:rsid w:val="001000D2"/>
    <w:rsid w:val="00100D97"/>
    <w:rsid w:val="00104796"/>
    <w:rsid w:val="0012222A"/>
    <w:rsid w:val="0013009E"/>
    <w:rsid w:val="00150F9D"/>
    <w:rsid w:val="0017512F"/>
    <w:rsid w:val="001C0026"/>
    <w:rsid w:val="001D3602"/>
    <w:rsid w:val="001E7A9A"/>
    <w:rsid w:val="001F6AD1"/>
    <w:rsid w:val="00202E2E"/>
    <w:rsid w:val="0020754F"/>
    <w:rsid w:val="00217BBF"/>
    <w:rsid w:val="00221D61"/>
    <w:rsid w:val="00231D5D"/>
    <w:rsid w:val="00274A56"/>
    <w:rsid w:val="002805A4"/>
    <w:rsid w:val="00282146"/>
    <w:rsid w:val="002979E2"/>
    <w:rsid w:val="002A3B03"/>
    <w:rsid w:val="002A7E39"/>
    <w:rsid w:val="002B0585"/>
    <w:rsid w:val="002B250A"/>
    <w:rsid w:val="002C402E"/>
    <w:rsid w:val="002D3819"/>
    <w:rsid w:val="002D727F"/>
    <w:rsid w:val="002E08C6"/>
    <w:rsid w:val="002E436E"/>
    <w:rsid w:val="002E6ADD"/>
    <w:rsid w:val="00305398"/>
    <w:rsid w:val="00305A5D"/>
    <w:rsid w:val="003257BA"/>
    <w:rsid w:val="003269FA"/>
    <w:rsid w:val="003348A2"/>
    <w:rsid w:val="00336DBE"/>
    <w:rsid w:val="00340375"/>
    <w:rsid w:val="00342D2E"/>
    <w:rsid w:val="003509D4"/>
    <w:rsid w:val="00350A2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0806"/>
    <w:rsid w:val="003E7B7B"/>
    <w:rsid w:val="003F4087"/>
    <w:rsid w:val="003F4E0D"/>
    <w:rsid w:val="003F7C6A"/>
    <w:rsid w:val="00406248"/>
    <w:rsid w:val="004158C4"/>
    <w:rsid w:val="00421C44"/>
    <w:rsid w:val="00430738"/>
    <w:rsid w:val="00434F2B"/>
    <w:rsid w:val="00435419"/>
    <w:rsid w:val="00451306"/>
    <w:rsid w:val="004565F5"/>
    <w:rsid w:val="00476B45"/>
    <w:rsid w:val="00497ED7"/>
    <w:rsid w:val="004C1809"/>
    <w:rsid w:val="004D6F30"/>
    <w:rsid w:val="004D7674"/>
    <w:rsid w:val="004E20B1"/>
    <w:rsid w:val="004E367B"/>
    <w:rsid w:val="004F37EF"/>
    <w:rsid w:val="00503B3F"/>
    <w:rsid w:val="00514347"/>
    <w:rsid w:val="005161BF"/>
    <w:rsid w:val="005208A9"/>
    <w:rsid w:val="00522D1C"/>
    <w:rsid w:val="00524575"/>
    <w:rsid w:val="0053680C"/>
    <w:rsid w:val="00554261"/>
    <w:rsid w:val="00580A41"/>
    <w:rsid w:val="00581C10"/>
    <w:rsid w:val="00586190"/>
    <w:rsid w:val="0059241D"/>
    <w:rsid w:val="00597092"/>
    <w:rsid w:val="005A6027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6235E"/>
    <w:rsid w:val="006705D8"/>
    <w:rsid w:val="006854DF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46747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5F56"/>
    <w:rsid w:val="0085378A"/>
    <w:rsid w:val="00860B93"/>
    <w:rsid w:val="00861282"/>
    <w:rsid w:val="0086474F"/>
    <w:rsid w:val="00864ABA"/>
    <w:rsid w:val="00874B6E"/>
    <w:rsid w:val="00877341"/>
    <w:rsid w:val="0088119C"/>
    <w:rsid w:val="008811DB"/>
    <w:rsid w:val="00895833"/>
    <w:rsid w:val="008A2FC5"/>
    <w:rsid w:val="008A5A4C"/>
    <w:rsid w:val="008B7CFD"/>
    <w:rsid w:val="008D4301"/>
    <w:rsid w:val="008D4F39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83AAE"/>
    <w:rsid w:val="0098789E"/>
    <w:rsid w:val="009A0A16"/>
    <w:rsid w:val="009E2229"/>
    <w:rsid w:val="00A14E64"/>
    <w:rsid w:val="00A24FCB"/>
    <w:rsid w:val="00A474C3"/>
    <w:rsid w:val="00A5332B"/>
    <w:rsid w:val="00A55175"/>
    <w:rsid w:val="00A64BD6"/>
    <w:rsid w:val="00A661C9"/>
    <w:rsid w:val="00A76D5C"/>
    <w:rsid w:val="00A82CEB"/>
    <w:rsid w:val="00A916D1"/>
    <w:rsid w:val="00A921D0"/>
    <w:rsid w:val="00A93AE2"/>
    <w:rsid w:val="00A96707"/>
    <w:rsid w:val="00AA1677"/>
    <w:rsid w:val="00AA2381"/>
    <w:rsid w:val="00AA27E8"/>
    <w:rsid w:val="00AB0AE7"/>
    <w:rsid w:val="00AB18A8"/>
    <w:rsid w:val="00AB4D61"/>
    <w:rsid w:val="00AD39C5"/>
    <w:rsid w:val="00AD7571"/>
    <w:rsid w:val="00AE5C62"/>
    <w:rsid w:val="00B06B9A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625F2"/>
    <w:rsid w:val="00B76AB0"/>
    <w:rsid w:val="00B910A5"/>
    <w:rsid w:val="00BA0598"/>
    <w:rsid w:val="00BA3A1C"/>
    <w:rsid w:val="00BB0F58"/>
    <w:rsid w:val="00BB7517"/>
    <w:rsid w:val="00BB7CED"/>
    <w:rsid w:val="00BF112B"/>
    <w:rsid w:val="00C00F93"/>
    <w:rsid w:val="00C046ED"/>
    <w:rsid w:val="00C21715"/>
    <w:rsid w:val="00C25613"/>
    <w:rsid w:val="00C3437D"/>
    <w:rsid w:val="00C40E4F"/>
    <w:rsid w:val="00C73ABA"/>
    <w:rsid w:val="00C8411C"/>
    <w:rsid w:val="00C86FA3"/>
    <w:rsid w:val="00C90A42"/>
    <w:rsid w:val="00CB77DC"/>
    <w:rsid w:val="00CD59E1"/>
    <w:rsid w:val="00CE55DF"/>
    <w:rsid w:val="00CF092B"/>
    <w:rsid w:val="00CF1E55"/>
    <w:rsid w:val="00CF2564"/>
    <w:rsid w:val="00D177F1"/>
    <w:rsid w:val="00D21217"/>
    <w:rsid w:val="00D21978"/>
    <w:rsid w:val="00D275B9"/>
    <w:rsid w:val="00D27A09"/>
    <w:rsid w:val="00D35A31"/>
    <w:rsid w:val="00D35E09"/>
    <w:rsid w:val="00D42A1A"/>
    <w:rsid w:val="00D4780B"/>
    <w:rsid w:val="00D64262"/>
    <w:rsid w:val="00D71CF1"/>
    <w:rsid w:val="00D74674"/>
    <w:rsid w:val="00D763E2"/>
    <w:rsid w:val="00D830A2"/>
    <w:rsid w:val="00DA3187"/>
    <w:rsid w:val="00DA66FE"/>
    <w:rsid w:val="00DB6685"/>
    <w:rsid w:val="00DC0A91"/>
    <w:rsid w:val="00DC671D"/>
    <w:rsid w:val="00DE1724"/>
    <w:rsid w:val="00DE6B4A"/>
    <w:rsid w:val="00DF767B"/>
    <w:rsid w:val="00E002E9"/>
    <w:rsid w:val="00E07493"/>
    <w:rsid w:val="00E22ABF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A7B44"/>
    <w:rsid w:val="00ED28D6"/>
    <w:rsid w:val="00ED333E"/>
    <w:rsid w:val="00ED6E44"/>
    <w:rsid w:val="00F02BC5"/>
    <w:rsid w:val="00F02CF3"/>
    <w:rsid w:val="00F22BBE"/>
    <w:rsid w:val="00F30417"/>
    <w:rsid w:val="00F360B2"/>
    <w:rsid w:val="00F42FA7"/>
    <w:rsid w:val="00F508B2"/>
    <w:rsid w:val="00F6117F"/>
    <w:rsid w:val="00F63F57"/>
    <w:rsid w:val="00F83568"/>
    <w:rsid w:val="00FB7B4B"/>
    <w:rsid w:val="00FC0874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22924F11"/>
  <w15:chartTrackingRefBased/>
  <w15:docId w15:val="{8EFC0E16-3895-4581-B919-84FE0EC0D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unhideWhenUsed/>
    <w:rsid w:val="00046B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27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16</Pages>
  <Words>2153</Words>
  <Characters>12276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2022-01-27T21:40:00Z</dcterms:created>
  <dcterms:modified xsi:type="dcterms:W3CDTF">2022-01-27T21:40:00Z</dcterms:modified>
</cp:coreProperties>
</file>