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FC0C09" w:rsidRPr="00583F20" w14:paraId="72F800ED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A584122" w14:textId="77777777" w:rsidR="00E65AF9" w:rsidRPr="00583F20" w:rsidRDefault="00A82CEB" w:rsidP="00E65AF9">
            <w:pPr>
              <w:jc w:val="center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pict w14:anchorId="2E0C10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7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06C794F7" w14:textId="77777777" w:rsidR="00E65AF9" w:rsidRPr="00583F20" w:rsidRDefault="00FC0C09" w:rsidP="00E65AF9">
            <w:pPr>
              <w:rPr>
                <w:rFonts w:ascii="Open Sans" w:hAnsi="Open Sans" w:cs="Open Sans"/>
                <w:b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bdr w:val="nil"/>
                <w:lang w:val="es-ES"/>
              </w:rPr>
              <w:t>Departamento de Servicios Infantiles de Tennessee</w:t>
            </w:r>
          </w:p>
          <w:p w14:paraId="31AA7284" w14:textId="77777777" w:rsidR="00E65AF9" w:rsidRPr="00583F20" w:rsidRDefault="00FC0C09" w:rsidP="00AD7571">
            <w:pPr>
              <w:rPr>
                <w:rFonts w:ascii="Open Sans" w:hAnsi="Open Sans" w:cs="Open Sans"/>
                <w:b/>
                <w:sz w:val="36"/>
                <w:szCs w:val="36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36"/>
                <w:szCs w:val="36"/>
                <w:bdr w:val="nil"/>
                <w:lang w:val="es-ES"/>
              </w:rPr>
              <w:t xml:space="preserve">Descripción actual del menor </w:t>
            </w:r>
          </w:p>
        </w:tc>
      </w:tr>
    </w:tbl>
    <w:p w14:paraId="2F486F2C" w14:textId="77777777" w:rsidR="0004199F" w:rsidRPr="00583F20" w:rsidRDefault="0004199F">
      <w:pPr>
        <w:rPr>
          <w:rFonts w:ascii="Open Sans" w:hAnsi="Open Sans" w:cs="Open Sans"/>
          <w:lang w:val="es-ES"/>
        </w:rPr>
      </w:pPr>
    </w:p>
    <w:p w14:paraId="08DDB431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58"/>
        <w:gridCol w:w="1620"/>
        <w:gridCol w:w="2700"/>
        <w:gridCol w:w="660"/>
        <w:gridCol w:w="240"/>
        <w:gridCol w:w="1004"/>
        <w:gridCol w:w="2146"/>
      </w:tblGrid>
      <w:tr w:rsidR="00FC0C09" w:rsidRPr="00583F20" w14:paraId="63070E8F" w14:textId="77777777" w:rsidTr="00583F20"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568109" w14:textId="77777777" w:rsidR="0059241D" w:rsidRPr="00583F20" w:rsidRDefault="00FC0C09" w:rsidP="00A010FA">
            <w:pPr>
              <w:ind w:right="-108"/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Nombre del menor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5DA109D0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0"/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025EB6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F8200B" w14:textId="77777777" w:rsidR="0059241D" w:rsidRPr="00583F20" w:rsidRDefault="00FC0C09" w:rsidP="00A010FA">
            <w:pPr>
              <w:jc w:val="right"/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Fec. Nac.</w:t>
            </w:r>
          </w:p>
        </w:tc>
        <w:tc>
          <w:tcPr>
            <w:tcW w:w="21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0F21B1E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1"/>
          </w:p>
        </w:tc>
      </w:tr>
      <w:tr w:rsidR="00FC0C09" w:rsidRPr="00583F20" w14:paraId="0FB84385" w14:textId="77777777" w:rsidTr="00B51240">
        <w:tc>
          <w:tcPr>
            <w:tcW w:w="39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C67ACA" w14:textId="77777777" w:rsidR="0059241D" w:rsidRPr="00583F20" w:rsidRDefault="0059241D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9615977" w14:textId="77777777" w:rsidR="0059241D" w:rsidRPr="00583F20" w:rsidRDefault="00FC0C09" w:rsidP="00A010F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FSW/Esp</w:t>
            </w:r>
            <w:r w:rsidR="00A010FA"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.</w:t>
            </w: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 xml:space="preserve"> en Permanencia</w:t>
            </w:r>
          </w:p>
        </w:tc>
        <w:tc>
          <w:tcPr>
            <w:tcW w:w="33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6B23261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D43685D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2"/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07894F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2B6727" w14:textId="77777777" w:rsidR="0059241D" w:rsidRPr="00583F20" w:rsidRDefault="0059241D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62119A3" w14:textId="77777777" w:rsidR="0059241D" w:rsidRPr="00583F20" w:rsidRDefault="00FC0C09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Fecha</w:t>
            </w:r>
          </w:p>
        </w:tc>
        <w:tc>
          <w:tcPr>
            <w:tcW w:w="2146" w:type="dxa"/>
            <w:tcBorders>
              <w:left w:val="nil"/>
              <w:right w:val="nil"/>
            </w:tcBorders>
            <w:shd w:val="clear" w:color="auto" w:fill="auto"/>
          </w:tcPr>
          <w:p w14:paraId="0EE14D39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745C305D" w14:textId="77777777" w:rsidR="0059241D" w:rsidRPr="00583F20" w:rsidRDefault="0059241D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3"/>
          </w:p>
        </w:tc>
      </w:tr>
      <w:tr w:rsidR="00FC0C09" w:rsidRPr="00583F20" w14:paraId="1F3B7EC0" w14:textId="77777777" w:rsidTr="00B51240">
        <w:tc>
          <w:tcPr>
            <w:tcW w:w="39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02EFCD" w14:textId="77777777" w:rsidR="00A010FA" w:rsidRPr="00583F20" w:rsidRDefault="00A010FA" w:rsidP="00A010FA">
            <w:pPr>
              <w:ind w:right="-108"/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</w:pPr>
          </w:p>
          <w:p w14:paraId="2AB664F0" w14:textId="77777777" w:rsidR="00580A41" w:rsidRPr="00583F20" w:rsidRDefault="00FC0C09" w:rsidP="00A010FA">
            <w:pPr>
              <w:ind w:right="-108"/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Persona que llena el formulario</w:t>
            </w:r>
          </w:p>
        </w:tc>
        <w:tc>
          <w:tcPr>
            <w:tcW w:w="33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24B2062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0726173D" w14:textId="77777777" w:rsidR="00580A41" w:rsidRPr="00583F20" w:rsidRDefault="00580A41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" w:name="Text29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4"/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562526" w14:textId="77777777" w:rsidR="00580A41" w:rsidRPr="00583F20" w:rsidRDefault="00580A41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DC002B" w14:textId="77777777" w:rsidR="00A010FA" w:rsidRPr="00583F20" w:rsidRDefault="00A010FA" w:rsidP="00435419">
            <w:pPr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</w:pPr>
          </w:p>
          <w:p w14:paraId="1CFF318A" w14:textId="77777777" w:rsidR="00580A41" w:rsidRPr="00583F20" w:rsidRDefault="00FC0C09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b/>
                <w:bCs/>
                <w:sz w:val="22"/>
                <w:szCs w:val="22"/>
                <w:bdr w:val="nil"/>
                <w:lang w:val="es-ES"/>
              </w:rPr>
              <w:t>Fecha</w:t>
            </w:r>
          </w:p>
        </w:tc>
        <w:tc>
          <w:tcPr>
            <w:tcW w:w="2146" w:type="dxa"/>
            <w:tcBorders>
              <w:left w:val="nil"/>
              <w:right w:val="nil"/>
            </w:tcBorders>
            <w:shd w:val="clear" w:color="auto" w:fill="auto"/>
          </w:tcPr>
          <w:p w14:paraId="051C2C4A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24DBCC5B" w14:textId="77777777" w:rsidR="00580A41" w:rsidRPr="00583F20" w:rsidRDefault="00580A41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5" w:name="Text30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5"/>
          </w:p>
        </w:tc>
      </w:tr>
    </w:tbl>
    <w:p w14:paraId="487A4E5C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171D0B9F" w14:textId="77777777" w:rsidR="000C7A06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1.  Descripción física del menor</w:t>
      </w:r>
    </w:p>
    <w:p w14:paraId="50539154" w14:textId="77777777" w:rsidR="008D4F39" w:rsidRPr="00583F20" w:rsidRDefault="008D4F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"/>
        <w:gridCol w:w="898"/>
        <w:gridCol w:w="1069"/>
        <w:gridCol w:w="268"/>
        <w:gridCol w:w="718"/>
        <w:gridCol w:w="1266"/>
        <w:gridCol w:w="1725"/>
        <w:gridCol w:w="1260"/>
        <w:gridCol w:w="1980"/>
        <w:gridCol w:w="1260"/>
      </w:tblGrid>
      <w:tr w:rsidR="00A010FA" w:rsidRPr="00583F20" w14:paraId="58E85E03" w14:textId="77777777" w:rsidTr="00583F20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FB10B1" w14:textId="77777777" w:rsidR="00A010FA" w:rsidRPr="00583F20" w:rsidRDefault="00A010FA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BC3397" w14:textId="77777777" w:rsidR="00A010FA" w:rsidRPr="00583F20" w:rsidRDefault="00A010FA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Altura</w:t>
            </w:r>
          </w:p>
        </w:tc>
        <w:tc>
          <w:tcPr>
            <w:tcW w:w="1069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113E0CE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6"/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A3F41C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D8B5A2" w14:textId="77777777" w:rsidR="00A010FA" w:rsidRPr="00583F20" w:rsidRDefault="00A010FA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Peso</w:t>
            </w:r>
          </w:p>
        </w:tc>
        <w:tc>
          <w:tcPr>
            <w:tcW w:w="1266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62BCCB0F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7"/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C6FC07" w14:textId="77777777" w:rsidR="00A010FA" w:rsidRPr="00583F20" w:rsidRDefault="00A010FA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Color de ojos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FBF82DF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bookmarkEnd w:id="8"/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0C4EE6" w14:textId="77777777" w:rsidR="00A010FA" w:rsidRPr="00583F20" w:rsidRDefault="00A010FA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Color de cabello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03B95A4" w14:textId="77777777" w:rsidR="00A010FA" w:rsidRPr="00583F20" w:rsidRDefault="00A010FA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9"/>
          </w:p>
        </w:tc>
      </w:tr>
    </w:tbl>
    <w:p w14:paraId="656B8416" w14:textId="77777777" w:rsidR="008D4F39" w:rsidRPr="00583F20" w:rsidRDefault="008D4F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"/>
        <w:gridCol w:w="5065"/>
        <w:gridCol w:w="5375"/>
      </w:tblGrid>
      <w:tr w:rsidR="00FC0C09" w:rsidRPr="00583F20" w14:paraId="57E884DB" w14:textId="77777777" w:rsidTr="00A010F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B72884" w14:textId="77777777" w:rsidR="00046BF4" w:rsidRPr="00583F20" w:rsidRDefault="00046BF4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9A38B4" w14:textId="77777777" w:rsidR="003F4087" w:rsidRPr="00583F20" w:rsidRDefault="003F4087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87E28AF" w14:textId="77777777" w:rsidR="00046BF4" w:rsidRPr="00583F20" w:rsidRDefault="00FC0C09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¿Qué características son únicas de este menor?  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EB8C81" w14:textId="77777777" w:rsidR="003F4087" w:rsidRPr="00583F20" w:rsidRDefault="003F4087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979FCEA" w14:textId="77777777" w:rsidR="003F4087" w:rsidRPr="00583F20" w:rsidRDefault="00046BF4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10"/>
          </w:p>
        </w:tc>
      </w:tr>
      <w:tr w:rsidR="00FC0C09" w:rsidRPr="00583F20" w14:paraId="6AA49757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3DBC79" w14:textId="77777777" w:rsidR="00E07493" w:rsidRPr="00583F20" w:rsidRDefault="00E07493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bookmarkStart w:id="11" w:name="Text10"/>
          </w:p>
        </w:tc>
        <w:bookmarkEnd w:id="11"/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742B8C" w14:textId="77777777" w:rsidR="003F4087" w:rsidRPr="00583F20" w:rsidRDefault="003F4087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0B77F8A" w14:textId="77777777" w:rsidR="003F4087" w:rsidRPr="00583F20" w:rsidRDefault="00E07493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2" w:name="Text20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12"/>
          </w:p>
        </w:tc>
      </w:tr>
      <w:tr w:rsidR="00FC0C09" w:rsidRPr="00583F20" w14:paraId="5C91A84E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4EC603" w14:textId="77777777" w:rsidR="00E07493" w:rsidRPr="00583F20" w:rsidRDefault="00E07493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bookmarkStart w:id="13" w:name="Text11"/>
          </w:p>
        </w:tc>
        <w:bookmarkEnd w:id="13"/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40F4006" w14:textId="77777777" w:rsidR="003F4087" w:rsidRPr="00583F20" w:rsidRDefault="003F4087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8180557" w14:textId="77777777" w:rsidR="003F4087" w:rsidRPr="00583F20" w:rsidRDefault="00E07493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4" w:name="Text21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14"/>
          </w:p>
        </w:tc>
      </w:tr>
      <w:tr w:rsidR="00FC0C09" w:rsidRPr="00583F20" w14:paraId="185A33FE" w14:textId="77777777" w:rsidTr="00030F6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F2A00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8F2621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5AA10FA" w14:textId="77777777" w:rsidR="003F4087" w:rsidRPr="00583F20" w:rsidRDefault="003F4087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8125513" w14:textId="77777777" w:rsidTr="00030F6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8963C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CC58E3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1EE251B" w14:textId="77777777" w:rsidR="003F4087" w:rsidRPr="00583F20" w:rsidRDefault="003F4087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4B82B78" w14:textId="77777777" w:rsidTr="00030F6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5692B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E46738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FCA0896" w14:textId="77777777" w:rsidR="003F4087" w:rsidRPr="00583F20" w:rsidRDefault="003F4087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86897A6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8"/>
        <w:gridCol w:w="2655"/>
        <w:gridCol w:w="7785"/>
      </w:tblGrid>
      <w:tr w:rsidR="00FC0C09" w:rsidRPr="00583F20" w14:paraId="5ECAA296" w14:textId="77777777" w:rsidTr="00A010FA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8E9B4A" w14:textId="77777777" w:rsidR="00046BF4" w:rsidRPr="00583F20" w:rsidRDefault="00046BF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E83382" w14:textId="77777777" w:rsidR="003F4087" w:rsidRPr="00583F20" w:rsidRDefault="003F408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530CE2F5" w14:textId="77777777" w:rsidR="00046BF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¿Fortalezas del menor?  </w:t>
            </w:r>
          </w:p>
        </w:tc>
        <w:tc>
          <w:tcPr>
            <w:tcW w:w="77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6BBDF3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062F12A" w14:textId="77777777" w:rsidR="003F4087" w:rsidRPr="00583F20" w:rsidRDefault="00046BF4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D099EB9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CC3587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2E3823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72C641D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05D0DFF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1B1884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B885CB8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959AD6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FB90318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EECC7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2719D3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7165B4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B265F56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B8880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D488735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277DB57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E137E91" w14:textId="77777777" w:rsidTr="00C3437D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24521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44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E6D1857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A4B83F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CEB4B9A" w14:textId="77777777" w:rsidR="008D4F39" w:rsidRPr="00583F20" w:rsidRDefault="008D4F39" w:rsidP="008D4F3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hAnsi="Open Sans" w:cs="Open Sans"/>
          <w:b/>
          <w:sz w:val="22"/>
          <w:szCs w:val="22"/>
          <w:lang w:val="es-ES"/>
        </w:rPr>
        <w:tab/>
      </w:r>
    </w:p>
    <w:p w14:paraId="19C0455D" w14:textId="77777777" w:rsidR="006473B7" w:rsidRPr="00583F20" w:rsidRDefault="006473B7" w:rsidP="008D4F39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0031C25A" w14:textId="77777777" w:rsidR="000C7A06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2.  Rutinas de alimentación</w:t>
      </w:r>
    </w:p>
    <w:p w14:paraId="0FF9A7B4" w14:textId="77777777" w:rsidR="008D4F39" w:rsidRPr="00583F20" w:rsidRDefault="008D4F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"/>
        <w:gridCol w:w="5310"/>
        <w:gridCol w:w="5130"/>
      </w:tblGrid>
      <w:tr w:rsidR="00FC0C09" w:rsidRPr="00583F20" w14:paraId="58A595D1" w14:textId="77777777" w:rsidTr="00583F20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A34FEC" w14:textId="77777777" w:rsidR="00046BF4" w:rsidRPr="00583F20" w:rsidRDefault="00046BF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3E0D65" w14:textId="77777777" w:rsidR="00046BF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Alergias alimentarias (tipo, síntomas, gravedad):  </w:t>
            </w:r>
          </w:p>
        </w:tc>
        <w:tc>
          <w:tcPr>
            <w:tcW w:w="5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94C711" w14:textId="77777777" w:rsidR="00046BF4" w:rsidRPr="00583F20" w:rsidRDefault="00046BF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6410C05" w14:textId="77777777" w:rsidTr="006473B7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714712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4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C056B5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CCB1712" w14:textId="77777777" w:rsidR="00E07493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6449F53" w14:textId="77777777" w:rsidTr="006473B7"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76E6AB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4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47C1992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7EDBBA5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5" w:name="Text31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15"/>
          </w:p>
        </w:tc>
      </w:tr>
    </w:tbl>
    <w:p w14:paraId="41A1330E" w14:textId="77777777" w:rsidR="008D4F39" w:rsidRPr="00583F20" w:rsidRDefault="008D4F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60307C52" w14:textId="77777777" w:rsidR="003F4087" w:rsidRPr="00583F20" w:rsidRDefault="003F4087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3F1E46A2" w14:textId="77777777" w:rsidR="003F4087" w:rsidRPr="00583F20" w:rsidRDefault="003F4087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07887D76" w14:textId="77777777" w:rsidR="008D4F39" w:rsidRPr="00583F20" w:rsidRDefault="00FC0C09" w:rsidP="00435419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Horas preferidas para comer:</w:t>
      </w:r>
    </w:p>
    <w:p w14:paraId="1A41CBB8" w14:textId="77777777" w:rsidR="008D4F39" w:rsidRPr="00583F20" w:rsidRDefault="008D4F39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9"/>
        <w:gridCol w:w="1241"/>
        <w:gridCol w:w="1183"/>
        <w:gridCol w:w="332"/>
        <w:gridCol w:w="1200"/>
        <w:gridCol w:w="1065"/>
        <w:gridCol w:w="234"/>
        <w:gridCol w:w="941"/>
        <w:gridCol w:w="1226"/>
        <w:gridCol w:w="441"/>
        <w:gridCol w:w="1200"/>
        <w:gridCol w:w="1246"/>
      </w:tblGrid>
      <w:tr w:rsidR="00FC0C09" w:rsidRPr="00583F20" w14:paraId="5578477D" w14:textId="77777777" w:rsidTr="003E0806"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311FFE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A53E6C" w14:textId="77777777" w:rsidR="00586190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Desayuno</w:t>
            </w:r>
          </w:p>
        </w:tc>
        <w:tc>
          <w:tcPr>
            <w:tcW w:w="1273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A588556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FFEE64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692401" w14:textId="77777777" w:rsidR="00586190" w:rsidRPr="00583F20" w:rsidRDefault="00FC0C09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Almuerzo</w:t>
            </w:r>
          </w:p>
        </w:tc>
        <w:tc>
          <w:tcPr>
            <w:tcW w:w="113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5D97249C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646FC8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210FD7" w14:textId="77777777" w:rsidR="00586190" w:rsidRPr="00583F20" w:rsidRDefault="00FC0C09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Cena</w:t>
            </w:r>
          </w:p>
        </w:tc>
        <w:tc>
          <w:tcPr>
            <w:tcW w:w="1325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169902E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CD362F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A4A47B" w14:textId="77777777" w:rsidR="00586190" w:rsidRPr="00583F20" w:rsidRDefault="00FC0C09" w:rsidP="00A010FA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Merienda</w:t>
            </w:r>
          </w:p>
        </w:tc>
        <w:tc>
          <w:tcPr>
            <w:tcW w:w="13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5746E2D1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25B5EE8" w14:textId="77777777" w:rsidR="008D4F39" w:rsidRPr="00583F20" w:rsidRDefault="008D4F39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06548B41" w14:textId="77777777" w:rsidR="008D4F39" w:rsidRPr="00583F20" w:rsidRDefault="008D4F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746EED17" w14:textId="77777777" w:rsidR="00586190" w:rsidRPr="00583F20" w:rsidRDefault="00FC0C09" w:rsidP="00435419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Alimentos preferidos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"/>
        <w:gridCol w:w="932"/>
        <w:gridCol w:w="9329"/>
      </w:tblGrid>
      <w:tr w:rsidR="00FC0C09" w:rsidRPr="00583F20" w14:paraId="102CFEB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8A9031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CA9AAB" w14:textId="77777777" w:rsidR="003F4087" w:rsidRPr="00583F20" w:rsidRDefault="003F408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6B9C570E" w14:textId="77777777" w:rsidR="00586190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Gustos</w:t>
            </w:r>
          </w:p>
        </w:tc>
        <w:tc>
          <w:tcPr>
            <w:tcW w:w="9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7C4921E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B268799" w14:textId="77777777" w:rsidR="003F4087" w:rsidRPr="00583F20" w:rsidRDefault="00586190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16"/>
          </w:p>
        </w:tc>
      </w:tr>
      <w:tr w:rsidR="00FC0C09" w:rsidRPr="00583F20" w14:paraId="54FF605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341EA0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87B4CB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42FB354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BE816B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20376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2FB75E4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3E67A2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9EB72C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BC0BF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62430C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5708D5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CC18ED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9E7E1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3588E6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75CC36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1E03F6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9216D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783012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7D1421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2EDE363" w14:textId="77777777" w:rsidR="00586190" w:rsidRPr="00583F20" w:rsidRDefault="00586190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1336"/>
        <w:gridCol w:w="8936"/>
      </w:tblGrid>
      <w:tr w:rsidR="00FC0C09" w:rsidRPr="00583F20" w14:paraId="4C38BA77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38F594" w14:textId="77777777" w:rsidR="00586190" w:rsidRPr="00583F20" w:rsidRDefault="0058619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320A7A" w14:textId="77777777" w:rsidR="003F4087" w:rsidRPr="00583F20" w:rsidRDefault="003F4087" w:rsidP="002A7E3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1C8D0C0" w14:textId="77777777" w:rsidR="00586190" w:rsidRPr="00583F20" w:rsidRDefault="00FC0C09" w:rsidP="002A7E3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Aversiones</w:t>
            </w:r>
          </w:p>
        </w:tc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FD14D7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B1553B3" w14:textId="77777777" w:rsidR="003F4087" w:rsidRPr="00583F20" w:rsidRDefault="00586190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BBA66DA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56492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441933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2BA9A3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7B50595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08883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75FA490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B3913A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9B2BF38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A3D2E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5DF0DD0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9219DE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D1730B5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5E923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C1B739D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42F13C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D7E5475" w14:textId="77777777" w:rsidTr="00C3437D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B4610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2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BFC0CA3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F7D85A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27AC3E0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A010FA" w:rsidRPr="00583F20" w14:paraId="2757A6AD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B94B21" w14:textId="77777777" w:rsidR="00A010FA" w:rsidRPr="00583F20" w:rsidRDefault="00A010FA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841A44" w14:textId="77777777" w:rsidR="00A010FA" w:rsidRPr="00583F20" w:rsidRDefault="00A010FA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3F05E1F" w14:textId="77777777" w:rsidR="00A010FA" w:rsidRPr="00583F20" w:rsidRDefault="00A010FA" w:rsidP="003F408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Hábitos alimenticios (acaparamiento, atragantamiento, deglución, robo de comida, comer </w:t>
            </w: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lastRenderedPageBreak/>
              <w:t xml:space="preserve">demasiado rápido/lento):  </w:t>
            </w:r>
          </w:p>
        </w:tc>
      </w:tr>
      <w:tr w:rsidR="00FC0C09" w:rsidRPr="00583F20" w14:paraId="2DC139A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A2056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AB60FF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590595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B20638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CE631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50BD0B07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F5CEDE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6F6141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97285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05F3FDA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C55E9C5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54393B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6CA06D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47533DA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F720C0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680A55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8708BB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6366D6A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B46CF03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052FEBF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3B03DBED" w14:textId="77777777" w:rsidR="003F4087" w:rsidRPr="00583F20" w:rsidRDefault="003F4087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A010FA" w:rsidRPr="00583F20" w14:paraId="0B2C192D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18D45D" w14:textId="77777777" w:rsidR="00A010FA" w:rsidRPr="00583F20" w:rsidRDefault="00A010FA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97AF47" w14:textId="77777777" w:rsidR="00A010FA" w:rsidRPr="00583F20" w:rsidRDefault="00A010FA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Describa los modales/comportamientos en la mesa durante la comida/merienda:  </w:t>
            </w:r>
          </w:p>
        </w:tc>
      </w:tr>
      <w:tr w:rsidR="00FC0C09" w:rsidRPr="00583F20" w14:paraId="02DEF90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CE99C8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EE5D9B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089D5E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5ECB78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041E5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1C0BD9A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DAAA0E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C39A26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4AAE68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5D11B43B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B3C1D38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986C2E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17C73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2D438B7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34A03F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49AF24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EF8C74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3DEC1FF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6945C05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74C5132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117"/>
        <w:gridCol w:w="5233"/>
      </w:tblGrid>
      <w:tr w:rsidR="00FC0C09" w:rsidRPr="00583F20" w14:paraId="7FD6D94D" w14:textId="77777777" w:rsidTr="00A010FA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D3E418" w14:textId="77777777" w:rsidR="00E07493" w:rsidRPr="00583F20" w:rsidRDefault="00E07493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E2735D" w14:textId="77777777" w:rsidR="003F4087" w:rsidRPr="00583F20" w:rsidRDefault="003F408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7670A05B" w14:textId="77777777" w:rsidR="00E07493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Dificultades alimenticias</w:t>
            </w:r>
            <w:r w:rsidR="00A010FA"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  </w:t>
            </w: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/problemas observados  </w:t>
            </w:r>
          </w:p>
        </w:tc>
        <w:tc>
          <w:tcPr>
            <w:tcW w:w="52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C4C0A3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C1F1789" w14:textId="77777777" w:rsidR="003F4087" w:rsidRPr="00583F20" w:rsidRDefault="00E07493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58B2EA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5B6CF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6FFB4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9087C0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CAE036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88834D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B21C5E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9B26A8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00FE9C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C4729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D6CAFD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DA3CD8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387F85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88C412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2D6D0A4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60EDED8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216833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4DC17E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C04F3F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510018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4B578AE" w14:textId="77777777" w:rsidR="000C7A06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40E3638F" w14:textId="77777777" w:rsidR="00583F20" w:rsidRDefault="00583F20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6E6F2F33" w14:textId="77777777" w:rsidR="00583F20" w:rsidRDefault="00583F20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3A72B7F5" w14:textId="77777777" w:rsidR="00583F20" w:rsidRPr="00583F20" w:rsidRDefault="00583F20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A010FA" w:rsidRPr="00583F20" w14:paraId="7B0EB873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07F25E" w14:textId="77777777" w:rsidR="00A010FA" w:rsidRPr="00583F20" w:rsidRDefault="00A010FA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E9DB1C" w14:textId="77777777" w:rsidR="00A010FA" w:rsidRPr="00583F20" w:rsidRDefault="00A010FA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387AEA5" w14:textId="77777777" w:rsidR="00A010FA" w:rsidRPr="00583F20" w:rsidRDefault="00A010FA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lastRenderedPageBreak/>
              <w:t xml:space="preserve">¿Han cambiado los comportamientos en este hogar de recursos?  Si es así, explique:  </w:t>
            </w:r>
          </w:p>
          <w:p w14:paraId="7743B1F3" w14:textId="77777777" w:rsidR="00A010FA" w:rsidRPr="00583F20" w:rsidRDefault="00A010FA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6612DB95" w14:textId="77777777" w:rsidTr="00C3437D">
        <w:trPr>
          <w:trHeight w:val="233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C719A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30CC1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C19F1A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7ED0A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81845C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638CCE9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6271F8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58091A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E62133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3873C75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08FF97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F0913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 xml:space="preserve">   </w:t>
            </w: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901019D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6A7DB2D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88A4DA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62BCFF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CF97041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85463EC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CD27968" w14:textId="77777777" w:rsidR="00100D97" w:rsidRPr="00583F20" w:rsidRDefault="00100D9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71884DEA" w14:textId="77777777" w:rsidR="006473B7" w:rsidRPr="00583F20" w:rsidRDefault="006473B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1522009F" w14:textId="77777777" w:rsidR="000C7A06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3.  Rutinas para dormir</w:t>
      </w:r>
    </w:p>
    <w:p w14:paraId="547E9BEB" w14:textId="77777777" w:rsidR="00100D97" w:rsidRPr="00583F20" w:rsidRDefault="00100D97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710"/>
        <w:gridCol w:w="540"/>
        <w:gridCol w:w="1530"/>
        <w:gridCol w:w="1260"/>
        <w:gridCol w:w="270"/>
        <w:gridCol w:w="1350"/>
        <w:gridCol w:w="1080"/>
        <w:gridCol w:w="270"/>
        <w:gridCol w:w="1260"/>
        <w:gridCol w:w="1080"/>
      </w:tblGrid>
      <w:tr w:rsidR="00FC0C09" w:rsidRPr="00583F20" w14:paraId="5058A3D1" w14:textId="77777777" w:rsidTr="00583F20">
        <w:trPr>
          <w:trHeight w:val="153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305D24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71EE98" w14:textId="77777777" w:rsidR="00100D9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Hora de despertar: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DAFFC2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927457" w14:textId="77777777" w:rsidR="00100D9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Días de escuela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788616A7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1FF7D5" w14:textId="77777777" w:rsidR="00100D97" w:rsidRPr="00583F20" w:rsidRDefault="00100D97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738743" w14:textId="77777777" w:rsidR="00100D97" w:rsidRPr="00583F20" w:rsidRDefault="00FC0C09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Fines de semana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F18E9DB" w14:textId="77777777" w:rsidR="00100D97" w:rsidRPr="00583F20" w:rsidRDefault="00100D97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</w:instrText>
            </w:r>
            <w:bookmarkStart w:id="17" w:name="Text13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17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D07290" w14:textId="77777777" w:rsidR="00100D97" w:rsidRPr="00583F20" w:rsidRDefault="00100D97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C7EFD4" w14:textId="77777777" w:rsidR="00100D97" w:rsidRPr="00583F20" w:rsidRDefault="00FC0C09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Preferido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48790D" w14:textId="77777777" w:rsidR="00100D97" w:rsidRPr="00583F20" w:rsidRDefault="00100D97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</w:instrText>
            </w:r>
            <w:bookmarkStart w:id="18" w:name="Text14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18"/>
          </w:p>
        </w:tc>
      </w:tr>
    </w:tbl>
    <w:p w14:paraId="73915653" w14:textId="77777777" w:rsidR="00100D97" w:rsidRPr="00583F20" w:rsidRDefault="00100D97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710"/>
        <w:gridCol w:w="540"/>
        <w:gridCol w:w="1530"/>
        <w:gridCol w:w="1260"/>
        <w:gridCol w:w="270"/>
        <w:gridCol w:w="1350"/>
        <w:gridCol w:w="1080"/>
        <w:gridCol w:w="270"/>
        <w:gridCol w:w="1260"/>
        <w:gridCol w:w="1080"/>
      </w:tblGrid>
      <w:tr w:rsidR="00FC0C09" w:rsidRPr="00583F20" w14:paraId="5A32BCC5" w14:textId="77777777" w:rsidTr="00583F20">
        <w:trPr>
          <w:trHeight w:val="153"/>
        </w:trPr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A9A058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7922E9" w14:textId="77777777" w:rsidR="00100D9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Hora de dormir: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3D47C5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F7259C" w14:textId="77777777" w:rsidR="00100D9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Días de escuela</w:t>
            </w: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26AB1BC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312788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C642A7" w14:textId="77777777" w:rsidR="00100D9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Fines de semana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AF7EDFE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71DD46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42A285" w14:textId="77777777" w:rsidR="00100D9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Preferido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6184DD" w14:textId="77777777" w:rsidR="00100D97" w:rsidRPr="00583F20" w:rsidRDefault="00100D9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780AB07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4E2E2719" w14:textId="77777777" w:rsidR="003F4087" w:rsidRPr="00583F20" w:rsidRDefault="003F408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5B9ED813" w14:textId="77777777" w:rsidR="003F4087" w:rsidRPr="00583F20" w:rsidRDefault="003F408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77D4439D" w14:textId="77777777" w:rsidR="003F4087" w:rsidRPr="00583F20" w:rsidRDefault="003F408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2532E1C3" w14:textId="77777777" w:rsidR="000C7A06" w:rsidRPr="00583F20" w:rsidRDefault="00FC0C09" w:rsidP="00435419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Rutina de la mañana</w:t>
      </w:r>
      <w:r w:rsidR="00C40956"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: Difícil</w:t>
      </w: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de despertar  </w:t>
      </w:r>
      <w:r w:rsidR="00100D97" w:rsidRPr="00583F20">
        <w:rPr>
          <w:rFonts w:ascii="Open Sans" w:hAnsi="Open Sans" w:cs="Open Sans"/>
          <w:sz w:val="22"/>
          <w:szCs w:val="22"/>
          <w:lang w:val="es-ES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"/>
      <w:r w:rsidR="00100D97" w:rsidRPr="00583F20">
        <w:rPr>
          <w:rFonts w:ascii="Open Sans" w:hAnsi="Open Sans" w:cs="Open Sans"/>
          <w:sz w:val="22"/>
          <w:szCs w:val="22"/>
          <w:lang w:val="es-ES"/>
        </w:rPr>
        <w:instrText xml:space="preserve"> FORMCHECKBOX </w:instrText>
      </w:r>
      <w:r w:rsidR="00100D97" w:rsidRPr="00583F20">
        <w:rPr>
          <w:rFonts w:ascii="Open Sans" w:hAnsi="Open Sans" w:cs="Open Sans"/>
          <w:sz w:val="22"/>
          <w:szCs w:val="22"/>
          <w:lang w:val="es-ES"/>
        </w:rPr>
      </w:r>
      <w:r w:rsidR="00100D97" w:rsidRPr="00583F20">
        <w:rPr>
          <w:rFonts w:ascii="Open Sans" w:hAnsi="Open Sans" w:cs="Open Sans"/>
          <w:sz w:val="22"/>
          <w:szCs w:val="22"/>
          <w:lang w:val="es-ES"/>
        </w:rPr>
        <w:fldChar w:fldCharType="end"/>
      </w:r>
      <w:bookmarkEnd w:id="19"/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Sí    </w:t>
      </w:r>
      <w:r w:rsidR="00100D97" w:rsidRPr="00583F20">
        <w:rPr>
          <w:rFonts w:ascii="Open Sans" w:hAnsi="Open Sans" w:cs="Open Sans"/>
          <w:sz w:val="22"/>
          <w:szCs w:val="22"/>
          <w:lang w:val="es-ES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"/>
      <w:r w:rsidR="00100D97" w:rsidRPr="00583F20">
        <w:rPr>
          <w:rFonts w:ascii="Open Sans" w:hAnsi="Open Sans" w:cs="Open Sans"/>
          <w:sz w:val="22"/>
          <w:szCs w:val="22"/>
          <w:lang w:val="es-ES"/>
        </w:rPr>
        <w:instrText xml:space="preserve"> FORMCHECKBOX </w:instrText>
      </w:r>
      <w:r w:rsidR="00100D97" w:rsidRPr="00583F20">
        <w:rPr>
          <w:rFonts w:ascii="Open Sans" w:hAnsi="Open Sans" w:cs="Open Sans"/>
          <w:sz w:val="22"/>
          <w:szCs w:val="22"/>
          <w:lang w:val="es-ES"/>
        </w:rPr>
      </w:r>
      <w:r w:rsidR="00100D97" w:rsidRPr="00583F20">
        <w:rPr>
          <w:rFonts w:ascii="Open Sans" w:hAnsi="Open Sans" w:cs="Open Sans"/>
          <w:sz w:val="22"/>
          <w:szCs w:val="22"/>
          <w:lang w:val="es-ES"/>
        </w:rPr>
        <w:fldChar w:fldCharType="end"/>
      </w:r>
      <w:bookmarkEnd w:id="20"/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No</w:t>
      </w:r>
    </w:p>
    <w:p w14:paraId="2C0BB5E8" w14:textId="77777777" w:rsidR="00100D97" w:rsidRPr="00583F20" w:rsidRDefault="00100D97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480"/>
        <w:gridCol w:w="3870"/>
      </w:tblGrid>
      <w:tr w:rsidR="00FC0C09" w:rsidRPr="00583F20" w14:paraId="0B2676D2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4E445F" w14:textId="77777777" w:rsidR="00E07493" w:rsidRPr="00583F20" w:rsidRDefault="00E07493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A1C81A" w14:textId="77777777" w:rsidR="00E07493" w:rsidRPr="00583F20" w:rsidRDefault="00FC0C09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¿Cuál es el estado de ánimo del menor cuando se despierta?  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86743F" w14:textId="77777777" w:rsidR="003F4087" w:rsidRPr="00583F20" w:rsidRDefault="00E07493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15C666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A91946" w14:textId="77777777" w:rsidR="003F4087" w:rsidRPr="00583F20" w:rsidRDefault="003F4087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3B7B1B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3EE8B21" w14:textId="77777777" w:rsidR="003F4087" w:rsidRPr="00583F20" w:rsidRDefault="003F4087" w:rsidP="003F4087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DD0598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D1492B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7F0E8F7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0260666" w14:textId="77777777" w:rsidR="00E07493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9533C2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06C3FE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799B319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E78BF64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1" w:name="Text32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21"/>
          </w:p>
        </w:tc>
      </w:tr>
      <w:tr w:rsidR="00FC0C09" w:rsidRPr="00583F20" w14:paraId="5547EE9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37F31E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276BA44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FD4798D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2" w:name="Text33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22"/>
          </w:p>
        </w:tc>
      </w:tr>
      <w:tr w:rsidR="00FC0C09" w:rsidRPr="00583F20" w14:paraId="3714E86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97EA12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5FB93A0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F5B27DC" w14:textId="77777777" w:rsidR="003F4087" w:rsidRPr="00583F20" w:rsidRDefault="003F408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3" w:name="Text34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23"/>
          </w:p>
        </w:tc>
      </w:tr>
    </w:tbl>
    <w:p w14:paraId="3823B9B0" w14:textId="77777777" w:rsidR="00100D97" w:rsidRPr="00583F20" w:rsidRDefault="00100D9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4D9776B8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7250C1" w:rsidRPr="00583F20" w14:paraId="284C12FB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B24C42" w14:textId="77777777" w:rsidR="007250C1" w:rsidRPr="00583F20" w:rsidRDefault="007250C1" w:rsidP="00100D97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244A88" w14:textId="77777777" w:rsidR="007250C1" w:rsidRPr="00583F20" w:rsidRDefault="007250C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Describa la rutina matutina del menor (¿Qué hace primero después de despertarse, etc.?):  </w:t>
            </w:r>
          </w:p>
        </w:tc>
      </w:tr>
      <w:tr w:rsidR="00FC0C09" w:rsidRPr="00583F20" w14:paraId="4989469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980FD48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815B52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1991A0D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0C656D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657E26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AA53E3C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0517A1C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lastRenderedPageBreak/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FA980B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FD772E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DD1DEB9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75A5631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69F8FE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BC1AD8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F5E7795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61E61ED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5E31B4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612DDE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45299575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7579459" w14:textId="77777777" w:rsidR="000C7482" w:rsidRPr="00583F20" w:rsidRDefault="000C7482" w:rsidP="00030F6A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49A8A27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07B2AA5A" w14:textId="77777777" w:rsidR="000C7A06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Rutina para acostarse:</w:t>
      </w:r>
    </w:p>
    <w:p w14:paraId="6C3DEA4D" w14:textId="77777777" w:rsidR="002A7E39" w:rsidRPr="00583F20" w:rsidRDefault="002A7E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7250C1" w:rsidRPr="00583F20" w14:paraId="288F510B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52813D" w14:textId="77777777" w:rsidR="007250C1" w:rsidRPr="00583F20" w:rsidRDefault="007250C1" w:rsidP="002A7E3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34BEF9" w14:textId="77777777" w:rsidR="007250C1" w:rsidRPr="00583F20" w:rsidRDefault="007250C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¿Cuál es la rutina para acostarse? (Cepillarse los dientes, bañarse, canción, lectura, oraciones, etc.)  </w:t>
            </w:r>
          </w:p>
        </w:tc>
      </w:tr>
      <w:tr w:rsidR="00FC0C09" w:rsidRPr="00583F20" w14:paraId="79B8F4F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24CCC5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7D056C4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E9D75B1" w14:textId="77777777" w:rsidR="00E07493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41EF3C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9BB17A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AF4833E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15BA6E8" w14:textId="77777777" w:rsidR="00E07493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27A65BD" w14:textId="77777777" w:rsidR="002A7E39" w:rsidRPr="00583F20" w:rsidRDefault="002A7E3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220"/>
        <w:gridCol w:w="5130"/>
      </w:tblGrid>
      <w:tr w:rsidR="00FC0C09" w:rsidRPr="00583F20" w14:paraId="467A640D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9E050F" w14:textId="77777777" w:rsidR="00E07493" w:rsidRPr="00583F20" w:rsidRDefault="00E07493" w:rsidP="002A7E3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3504F7" w14:textId="77777777" w:rsidR="00E07493" w:rsidRPr="00583F20" w:rsidRDefault="00FC0C09" w:rsidP="002A7E3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ropa usa para dormir? (Pijama, bata, etc.):</w:t>
            </w:r>
          </w:p>
        </w:tc>
        <w:tc>
          <w:tcPr>
            <w:tcW w:w="5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0C3C84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5A7409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5D273B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B6DA79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1E83E35" w14:textId="77777777" w:rsidR="00E07493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C57F5F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6673D7" w14:textId="77777777" w:rsidR="00E07493" w:rsidRPr="00583F20" w:rsidRDefault="00E07493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176F0C6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AFFA489" w14:textId="77777777" w:rsidR="00E07493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58492B2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7250C1" w:rsidRPr="00583F20" w14:paraId="38E035CB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FCA1E3" w14:textId="77777777" w:rsidR="007250C1" w:rsidRPr="00583F20" w:rsidRDefault="007250C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 </w:t>
            </w: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DB5888" w14:textId="77777777" w:rsidR="007250C1" w:rsidRPr="00583F20" w:rsidRDefault="007250C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¿Cómo se queda dormido?  (¿El menor necesita luz/oscuridad, música/silencio u objetos para quedarse dormido? ¿Preferencia por puerta abierta/cerrada?  ¿Posición favorita para dormir?  </w:t>
            </w:r>
          </w:p>
        </w:tc>
      </w:tr>
      <w:tr w:rsidR="00FC0C09" w:rsidRPr="00583F20" w14:paraId="14B918A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7C852A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00D5CA0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BA71ABA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C85AC2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F48D26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FD7BEA7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2B9C9F5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6EB1FE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2AEA99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C76EEE3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9B74551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4" w:name="Text35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24"/>
          </w:p>
        </w:tc>
      </w:tr>
    </w:tbl>
    <w:p w14:paraId="753299FB" w14:textId="77777777" w:rsidR="002A7E39" w:rsidRPr="00583F20" w:rsidRDefault="002A7E39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314A2892" w14:textId="77777777" w:rsidR="00B06B9A" w:rsidRPr="00583F20" w:rsidRDefault="00B06B9A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7250C1" w:rsidRPr="00583F20" w14:paraId="3F8984F9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034295" w14:textId="77777777" w:rsidR="007250C1" w:rsidRPr="00583F20" w:rsidRDefault="007250C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1E03ED" w14:textId="77777777" w:rsidR="007250C1" w:rsidRPr="00583F20" w:rsidRDefault="007250C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Una vez en la cama, ¿el menor se duerme fácilmente, batalla, necesita atención?</w:t>
            </w:r>
          </w:p>
        </w:tc>
      </w:tr>
      <w:tr w:rsidR="00FC0C09" w:rsidRPr="00583F20" w14:paraId="6E0D5F9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BF1130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0311EA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AD30FAE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33FE83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19652C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34B14BC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26762A4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CA8243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BD9B57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5FD4C86" w14:textId="77777777" w:rsidR="00B06B9A" w:rsidRPr="00583F20" w:rsidRDefault="00B06B9A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16D6427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981B848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20877062" w14:textId="77777777" w:rsidR="000C7A06" w:rsidRPr="00583F20" w:rsidRDefault="00FC0C09" w:rsidP="00435419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7250C1" w:rsidRPr="00583F20" w14:paraId="79AA5026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EF2B5C" w14:textId="77777777" w:rsidR="007250C1" w:rsidRPr="00583F20" w:rsidRDefault="007250C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5F0E0A" w14:textId="77777777" w:rsidR="007250C1" w:rsidRPr="00583F20" w:rsidRDefault="007250C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¿El menor duerme toda la noche, se despierta por la noche (con qué frecuencia/hora específica), habla dormido, tiene pesadillas, vaga?  </w:t>
            </w:r>
          </w:p>
        </w:tc>
      </w:tr>
      <w:tr w:rsidR="00FC0C09" w:rsidRPr="00583F20" w14:paraId="3853573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D1BCB1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A40819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7B7FC36" w14:textId="77777777" w:rsidR="000C7482" w:rsidRPr="00583F20" w:rsidRDefault="00336DBE" w:rsidP="000C7482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0AD9FE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46C521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66057A7F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B394F8C" w14:textId="77777777" w:rsidR="000C7482" w:rsidRPr="00583F20" w:rsidRDefault="00336DBE" w:rsidP="000C7482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B07392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DC2613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BAD99D8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DF3BF86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408F45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28F70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19950D6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1BEE94D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693288A" w14:textId="77777777" w:rsidR="002A7E39" w:rsidRPr="00583F20" w:rsidRDefault="002A7E39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90"/>
        <w:gridCol w:w="3060"/>
        <w:gridCol w:w="1440"/>
        <w:gridCol w:w="1170"/>
        <w:gridCol w:w="810"/>
        <w:gridCol w:w="990"/>
        <w:gridCol w:w="2790"/>
      </w:tblGrid>
      <w:tr w:rsidR="00FC0C09" w:rsidRPr="00583F20" w14:paraId="3C67C06E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871C0A" w14:textId="77777777" w:rsidR="00514347" w:rsidRPr="00583F20" w:rsidRDefault="00514347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59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4B604E" w14:textId="77777777" w:rsidR="00514347" w:rsidRPr="00583F20" w:rsidRDefault="00FC0C09" w:rsidP="007250C1">
            <w:pPr>
              <w:ind w:right="-54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toma una siesta durante el día?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BA84C6" w14:textId="77777777" w:rsidR="00514347" w:rsidRPr="00583F20" w:rsidRDefault="00514347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5" w:name="Text15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25"/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484841C" w14:textId="77777777" w:rsidR="00514347" w:rsidRPr="00583F20" w:rsidRDefault="00FC0C09" w:rsidP="00E45091">
            <w:pPr>
              <w:jc w:val="right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Hora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CCFA64" w14:textId="77777777" w:rsidR="00514347" w:rsidRPr="00583F20" w:rsidRDefault="00514347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6" w:name="Text16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26"/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AEAE77" w14:textId="77777777" w:rsidR="00514347" w:rsidRPr="00583F20" w:rsidRDefault="00514347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</w:tr>
      <w:tr w:rsidR="00E45091" w:rsidRPr="00583F20" w14:paraId="70552CF4" w14:textId="77777777" w:rsidTr="00E45091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4E1473" w14:textId="77777777" w:rsidR="00E45091" w:rsidRPr="00583F20" w:rsidRDefault="00E45091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736D7A" w14:textId="77777777" w:rsidR="00E45091" w:rsidRPr="00583F20" w:rsidRDefault="00E45091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83B91CD" w14:textId="77777777" w:rsidR="00E45091" w:rsidRPr="00583F20" w:rsidRDefault="00E45091" w:rsidP="00435419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¿Necesita luz, oscuridad, ruido, silencio?</w:t>
            </w:r>
          </w:p>
        </w:tc>
      </w:tr>
      <w:tr w:rsidR="00FC0C09" w:rsidRPr="00583F20" w14:paraId="6838165A" w14:textId="77777777" w:rsidTr="00E45091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AA716C" w14:textId="77777777" w:rsidR="00514347" w:rsidRPr="00583F20" w:rsidRDefault="00514347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bookmarkStart w:id="27" w:name="Text17"/>
          </w:p>
        </w:tc>
        <w:bookmarkEnd w:id="27"/>
        <w:tc>
          <w:tcPr>
            <w:tcW w:w="10350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</w:tcPr>
          <w:p w14:paraId="3BCDFB8D" w14:textId="77777777" w:rsidR="00514347" w:rsidRPr="00583F20" w:rsidRDefault="00336DBE" w:rsidP="00435419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37ABB30" w14:textId="77777777" w:rsidTr="00583F20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BE7B7F" w14:textId="77777777" w:rsidR="00514347" w:rsidRPr="00583F20" w:rsidRDefault="0051434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949A32" w14:textId="77777777" w:rsidR="00E45091" w:rsidRPr="00583F20" w:rsidRDefault="00E45091" w:rsidP="0017512F">
            <w:pPr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</w:pPr>
          </w:p>
          <w:p w14:paraId="47EC2896" w14:textId="77777777" w:rsidR="0051434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Comentarios adicionales:</w:t>
            </w:r>
          </w:p>
        </w:tc>
        <w:tc>
          <w:tcPr>
            <w:tcW w:w="72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9DDD3B7" w14:textId="77777777" w:rsidR="00E45091" w:rsidRPr="00583F20" w:rsidRDefault="00E4509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E0FE96C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F594AC9" w14:textId="77777777" w:rsidTr="00C3437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6BE9F1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FAA3A8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E654D74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0CCBD24" w14:textId="77777777" w:rsidTr="00C3437D">
        <w:tc>
          <w:tcPr>
            <w:tcW w:w="4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F96CD5E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075192E0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F7C5B70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980E5AC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30F7B7ED" w14:textId="77777777" w:rsidR="006473B7" w:rsidRPr="00583F20" w:rsidRDefault="006473B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2A57BAAB" w14:textId="77777777" w:rsidR="000C7A06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4.  Habilidades de autoayuda (requiere asistencia o alguna instrucción especial)</w:t>
      </w:r>
    </w:p>
    <w:p w14:paraId="02A0F51C" w14:textId="77777777" w:rsidR="00A661C9" w:rsidRPr="00583F20" w:rsidRDefault="00A661C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8"/>
        <w:gridCol w:w="1578"/>
        <w:gridCol w:w="8682"/>
      </w:tblGrid>
      <w:tr w:rsidR="00FC0C09" w:rsidRPr="00583F20" w14:paraId="3933CD29" w14:textId="77777777" w:rsidTr="00514347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E7F57B" w14:textId="77777777" w:rsidR="00514347" w:rsidRPr="00583F20" w:rsidRDefault="0051434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C16660" w14:textId="77777777" w:rsidR="0051434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Se viste solo:  </w:t>
            </w:r>
          </w:p>
        </w:tc>
        <w:tc>
          <w:tcPr>
            <w:tcW w:w="8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A8130A4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3525F9C" w14:textId="77777777" w:rsidR="00A661C9" w:rsidRPr="00583F20" w:rsidRDefault="00A661C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3060"/>
        <w:gridCol w:w="7200"/>
      </w:tblGrid>
      <w:tr w:rsidR="00FC0C09" w:rsidRPr="00583F20" w14:paraId="3405CE5E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2AA29C" w14:textId="77777777" w:rsidR="00514347" w:rsidRPr="00583F20" w:rsidRDefault="0051434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AD2AB1" w14:textId="77777777" w:rsidR="0051434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Selecciona su propia ropa:  </w:t>
            </w:r>
          </w:p>
        </w:tc>
        <w:tc>
          <w:tcPr>
            <w:tcW w:w="7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4B90FA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DCAB640" w14:textId="77777777" w:rsidR="00A661C9" w:rsidRPr="00583F20" w:rsidRDefault="00A661C9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E45091" w:rsidRPr="00583F20" w14:paraId="6CBDF6F5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BEA7BE" w14:textId="77777777" w:rsidR="00E45091" w:rsidRPr="00583F20" w:rsidRDefault="00E4509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35EC7A" w14:textId="77777777" w:rsidR="00E45091" w:rsidRPr="00583F20" w:rsidRDefault="00E4509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Higiene personal (se baña solo, se cepilla los dientes, se peina, se corta las uñas, etc.):  </w:t>
            </w:r>
          </w:p>
        </w:tc>
      </w:tr>
      <w:tr w:rsidR="00FC0C09" w:rsidRPr="00583F20" w14:paraId="7D960E3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B811C2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68E29F4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6EC2D64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FE5D2B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AB8F33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50A154E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842A5F7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ED0A198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5670"/>
        <w:gridCol w:w="4590"/>
      </w:tblGrid>
      <w:tr w:rsidR="00FC0C09" w:rsidRPr="00583F20" w14:paraId="6003CA2C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D4477F" w14:textId="77777777" w:rsidR="00514347" w:rsidRPr="00583F20" w:rsidRDefault="0051434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C78F9A" w14:textId="77777777" w:rsidR="0051434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Se alimenta solo (utensilios usados, equipo especial):  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DCF730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C6FDCBE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3326"/>
        <w:gridCol w:w="6934"/>
      </w:tblGrid>
      <w:tr w:rsidR="00FC0C09" w:rsidRPr="00583F20" w14:paraId="067E3FE0" w14:textId="77777777" w:rsidTr="00E45091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7427EF" w14:textId="77777777" w:rsidR="00514347" w:rsidRPr="00583F20" w:rsidRDefault="0051434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2CDD89" w14:textId="77777777" w:rsidR="0051434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Bebe de un vaso, taza, botella:  </w:t>
            </w:r>
          </w:p>
        </w:tc>
        <w:tc>
          <w:tcPr>
            <w:tcW w:w="69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53B7ED9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4651D5D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262439FA" w14:textId="77777777" w:rsidR="000C7A06" w:rsidRPr="00583F20" w:rsidRDefault="00E45091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br w:type="page"/>
      </w:r>
      <w:r w:rsidR="00FC0C09"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lastRenderedPageBreak/>
        <w:t>5.  Tiempo libre/juego</w:t>
      </w:r>
    </w:p>
    <w:p w14:paraId="56D0E058" w14:textId="77777777" w:rsidR="0017512F" w:rsidRPr="00583F20" w:rsidRDefault="0017512F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410"/>
        <w:gridCol w:w="5850"/>
      </w:tblGrid>
      <w:tr w:rsidR="00FC0C09" w:rsidRPr="00583F20" w14:paraId="16FDF6EA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3B7679" w14:textId="77777777" w:rsidR="00514347" w:rsidRPr="00583F20" w:rsidRDefault="00514347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3CC604" w14:textId="77777777" w:rsidR="00514347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hace el menor en su tiempo libre?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0855AED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D88629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F6270F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45245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C8FA3B6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118D9B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3BC29A" w14:textId="77777777" w:rsidR="00514347" w:rsidRPr="00583F20" w:rsidRDefault="00514347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3A5762C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DB342DC" w14:textId="77777777" w:rsidR="00514347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24A988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64717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5616FA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604D41F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1D9687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CA6921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A2FFB0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DBDB519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C892B52" w14:textId="77777777" w:rsidR="0017512F" w:rsidRPr="00583F20" w:rsidRDefault="0017512F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5490"/>
        <w:gridCol w:w="4770"/>
      </w:tblGrid>
      <w:tr w:rsidR="00FC0C09" w:rsidRPr="00583F20" w14:paraId="2984386A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4FA1F5" w14:textId="77777777" w:rsidR="00A921D0" w:rsidRPr="00583F20" w:rsidRDefault="00A921D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05248B" w14:textId="77777777" w:rsidR="00A921D0" w:rsidRPr="00583F20" w:rsidRDefault="00FC0C09" w:rsidP="008A5A4C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¿El menor prefiere estar solo o con otras personas?  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57E1F5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0750E21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5940"/>
        <w:gridCol w:w="4320"/>
      </w:tblGrid>
      <w:tr w:rsidR="00FC0C09" w:rsidRPr="00583F20" w14:paraId="5493E6BB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ABD6BD" w14:textId="77777777" w:rsidR="00A921D0" w:rsidRPr="00583F20" w:rsidRDefault="00A921D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59E6D5" w14:textId="77777777" w:rsidR="00A921D0" w:rsidRPr="00583F20" w:rsidRDefault="00FC0C09" w:rsidP="008A5A4C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¿El menor prefiere estar al aire libre o en interiores?  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F92882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D2B42D4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07762A" w14:textId="77777777" w:rsidR="00A921D0" w:rsidRPr="00583F20" w:rsidRDefault="00A921D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4D081E" w14:textId="77777777" w:rsidR="000C7482" w:rsidRPr="00583F20" w:rsidRDefault="000C7482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2C3D3F17" w14:textId="77777777" w:rsidR="00A921D0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Juguetes, libros, juegos, compañeros de juego favoritos:  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AA272D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EADD0AC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0613D5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AFB1E1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47F01D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CD3473F" w14:textId="77777777" w:rsidR="00A921D0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819D2EB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7BEDD5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65FBE14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20BC1E3" w14:textId="77777777" w:rsidR="00A921D0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DC1677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BD56B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7B4800C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2A136D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6F1CB7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AC05A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5615F9C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39DC741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2516D584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E45091" w:rsidRPr="00583F20" w14:paraId="19D06DFE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0A0184" w14:textId="77777777" w:rsidR="00E45091" w:rsidRPr="00583F20" w:rsidRDefault="00E4509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E9199E" w14:textId="77777777" w:rsidR="00E45091" w:rsidRPr="00583F20" w:rsidRDefault="00E4509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3889532" w14:textId="77777777" w:rsidR="00E45091" w:rsidRPr="00583F20" w:rsidRDefault="00E4509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¿Qué tipo de actividades el menor disfruta?  (Deportes, clubes, lectura, escritura, etc.)  </w:t>
            </w:r>
          </w:p>
        </w:tc>
      </w:tr>
      <w:tr w:rsidR="00FC0C09" w:rsidRPr="00583F20" w14:paraId="7E80941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18600B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297DBA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8C952F7" w14:textId="77777777" w:rsidR="00A921D0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73AF2B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BDFF56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04F95D17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D74DC79" w14:textId="77777777" w:rsidR="00A921D0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535C45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7EFBF9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01956BF5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C5B4A14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03D562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B96809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65D910D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367CD5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C1EDDF3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500"/>
        <w:gridCol w:w="5760"/>
      </w:tblGrid>
      <w:tr w:rsidR="00FC0C09" w:rsidRPr="00583F20" w14:paraId="385B3338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358D91" w14:textId="77777777" w:rsidR="00A921D0" w:rsidRPr="00583F20" w:rsidRDefault="00A921D0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84C8CB" w14:textId="77777777" w:rsidR="000C7482" w:rsidRPr="00583F20" w:rsidRDefault="000C7482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D17FAC6" w14:textId="77777777" w:rsidR="00A921D0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¿Qué tipo de actividades el menor evita?  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FC4E67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958A267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AFED72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C8B11B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3F1068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9653715" w14:textId="77777777" w:rsidR="00A921D0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A5E939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91BC2D" w14:textId="77777777" w:rsidR="00A921D0" w:rsidRPr="00583F20" w:rsidRDefault="00A921D0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AECFA98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0565097" w14:textId="77777777" w:rsidR="00A921D0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55544E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51B0F3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DFE159F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7904934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8" w:name="Text36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28"/>
          </w:p>
        </w:tc>
      </w:tr>
      <w:tr w:rsidR="00FC0C09" w:rsidRPr="00583F20" w14:paraId="1197005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422DA9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CDE8602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FC7DDDB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8F3CA29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3326"/>
        <w:gridCol w:w="1134"/>
        <w:gridCol w:w="4117"/>
        <w:gridCol w:w="1620"/>
        <w:gridCol w:w="63"/>
      </w:tblGrid>
      <w:tr w:rsidR="00FC0C09" w:rsidRPr="00583F20" w14:paraId="0BC66AD4" w14:textId="77777777" w:rsidTr="00E45091">
        <w:trPr>
          <w:gridAfter w:val="1"/>
          <w:wAfter w:w="63" w:type="dxa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9F8393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8781D5" w14:textId="77777777" w:rsidR="004158C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¿Cuánto tiempo ve televisión?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8CA3B8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</w:p>
        </w:tc>
        <w:tc>
          <w:tcPr>
            <w:tcW w:w="4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718D6D" w14:textId="77777777" w:rsidR="004158C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¿Películas/programas de TV favoritos?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4B88A8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9" w:name="Text18"/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sz w:val="22"/>
                <w:szCs w:val="22"/>
                <w:lang w:val="es-ES"/>
              </w:rPr>
              <w:fldChar w:fldCharType="end"/>
            </w:r>
            <w:bookmarkEnd w:id="29"/>
          </w:p>
        </w:tc>
      </w:tr>
      <w:tr w:rsidR="00FC0C09" w:rsidRPr="00583F20" w14:paraId="61631DD4" w14:textId="77777777" w:rsidTr="00C3437D">
        <w:trPr>
          <w:gridAfter w:val="1"/>
          <w:wAfter w:w="63" w:type="dxa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FCF9AB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19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502E6DE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B5FB302" w14:textId="77777777" w:rsidR="004158C4" w:rsidRPr="00583F20" w:rsidRDefault="00336DBE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C512D97" w14:textId="77777777" w:rsidTr="00EA7B44">
        <w:trPr>
          <w:gridAfter w:val="1"/>
          <w:wAfter w:w="63" w:type="dxa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7C4082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bookmarkStart w:id="30" w:name="Text19"/>
          </w:p>
        </w:tc>
        <w:bookmarkEnd w:id="30"/>
        <w:tc>
          <w:tcPr>
            <w:tcW w:w="101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C383AE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E9F9CDA" w14:textId="77777777" w:rsidR="004158C4" w:rsidRPr="00583F20" w:rsidRDefault="00336DBE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6114312" w14:textId="77777777" w:rsidTr="00EA7B44">
        <w:trPr>
          <w:gridAfter w:val="1"/>
          <w:wAfter w:w="63" w:type="dxa"/>
        </w:trPr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4EBDE4" w14:textId="77777777" w:rsidR="00EA7B44" w:rsidRPr="00583F20" w:rsidRDefault="00EA7B4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19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4D7AAF9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0C6CF72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926C806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46F0A5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8A9B04" w14:textId="77777777" w:rsidR="000C7482" w:rsidRPr="00583F20" w:rsidRDefault="000C7482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0369E7AF" w14:textId="77777777" w:rsidR="004158C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¿Qué tipo de música el menor prefiere?  </w:t>
            </w:r>
          </w:p>
        </w:tc>
        <w:tc>
          <w:tcPr>
            <w:tcW w:w="58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0E9E88A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88A9FF1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45C8D9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D48889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786E16F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C834E39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D9E2999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B0AC21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4DC83266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44246AD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EB39FC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AEA8C0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128CA33F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85F650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C054DCB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42861693" w14:textId="77777777" w:rsidR="006473B7" w:rsidRPr="00583F20" w:rsidRDefault="006473B7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2D1CD73A" w14:textId="77777777" w:rsidR="000C7A06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6.  Habla/comunicación</w:t>
      </w:r>
    </w:p>
    <w:p w14:paraId="46798D08" w14:textId="77777777" w:rsidR="0017512F" w:rsidRPr="00583F20" w:rsidRDefault="0017512F" w:rsidP="00435419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"/>
        <w:gridCol w:w="10350"/>
      </w:tblGrid>
      <w:tr w:rsidR="00FC0C09" w:rsidRPr="00583F20" w14:paraId="243E7DD6" w14:textId="77777777" w:rsidTr="00336DBE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245841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5A821D" w14:textId="77777777" w:rsidR="004158C4" w:rsidRPr="00583F20" w:rsidRDefault="00FC0C09" w:rsidP="004158C4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Describa el estilo de comunicación del menor (extrovertido, reservado, uso de vocabulario/gestos, etc.):</w:t>
            </w:r>
          </w:p>
        </w:tc>
      </w:tr>
      <w:tr w:rsidR="00FC0C09" w:rsidRPr="00583F20" w14:paraId="19496E2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6E326B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A90E4C5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3A558B9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54BEB0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128EF4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002EB80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B116490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503293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859D4E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1CF080AC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184F6F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687FB6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50E16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AE3C55E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F1793A4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9C39B5E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320"/>
        <w:gridCol w:w="6030"/>
      </w:tblGrid>
      <w:tr w:rsidR="00FC0C09" w:rsidRPr="00583F20" w14:paraId="7FBA4C25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2C4AFA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452CE3" w14:textId="77777777" w:rsidR="000C7482" w:rsidRPr="00583F20" w:rsidRDefault="000C7482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ED7F906" w14:textId="77777777" w:rsidR="004158C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Problemas/preocupaciones del habla:</w:t>
            </w:r>
          </w:p>
        </w:tc>
        <w:tc>
          <w:tcPr>
            <w:tcW w:w="60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E793F0E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C750129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1BFAE3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0827DF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8EE5660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A747BD7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2AFE00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8B35EB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4A04C38" w14:textId="77777777" w:rsidR="000C7482" w:rsidRPr="00583F20" w:rsidRDefault="000C7482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498BDA2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9D8E32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31F66F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7C7D943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8E6D07C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A72747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8F8BFD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DFA388F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358A302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3EBEDDA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750"/>
        <w:gridCol w:w="3600"/>
      </w:tblGrid>
      <w:tr w:rsidR="00FC0C09" w:rsidRPr="00583F20" w14:paraId="55830BEC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108323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839F5E" w14:textId="77777777" w:rsidR="00EA7B44" w:rsidRPr="00583F20" w:rsidRDefault="00EA7B4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4D85C831" w14:textId="77777777" w:rsidR="004158C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Explique brevemente cómo el menor expresa sus sentimientos: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05DE0FC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C8CED93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5F8186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6D4FAD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966BC0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8B07EAB" w14:textId="77777777" w:rsidR="00EA7B44" w:rsidRPr="00583F20" w:rsidRDefault="00336DBE" w:rsidP="00EA7B44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C4D217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CCD653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246FCE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8610017" w14:textId="77777777" w:rsidR="00EA7B44" w:rsidRPr="00583F20" w:rsidRDefault="00336DBE" w:rsidP="00EA7B44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238193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0A758E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A4C8474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4823500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F7C371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2B3E9F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F0E411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0E3D55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B5AF21B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7B06D3D7" w14:textId="77777777" w:rsidR="0017512F" w:rsidRPr="00583F20" w:rsidRDefault="00FC0C09" w:rsidP="00435419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7.  Personalidad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975"/>
        <w:gridCol w:w="5375"/>
      </w:tblGrid>
      <w:tr w:rsidR="00FC0C09" w:rsidRPr="00583F20" w14:paraId="5B3DE6D8" w14:textId="77777777" w:rsidTr="00E45091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F9DDBC" w14:textId="77777777" w:rsidR="004158C4" w:rsidRPr="00583F20" w:rsidRDefault="004158C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BC4E3D" w14:textId="77777777" w:rsidR="00EA7B44" w:rsidRPr="00583F20" w:rsidRDefault="00EA7B44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61244F1" w14:textId="77777777" w:rsidR="004158C4" w:rsidRPr="00583F20" w:rsidRDefault="00FC0C09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el menor se siente acerca de sí mismo?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5EB8FAA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8F35CD9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2112BB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CDC987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B930D0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8925D46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0FE99C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C794F3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EAA1D52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F33CAFA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32EDB2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5E7A00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D7B44DE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D0DBD95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03EB3D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9AB28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4BF9778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522B9CD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085BB5C" w14:textId="77777777" w:rsidR="0017512F" w:rsidRPr="00583F20" w:rsidRDefault="0017512F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E45091" w:rsidRPr="00583F20" w14:paraId="3F6256E6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718F1D" w14:textId="77777777" w:rsidR="00E45091" w:rsidRPr="00583F20" w:rsidRDefault="00E45091" w:rsidP="0017512F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8C2B71" w14:textId="77777777" w:rsidR="00E45091" w:rsidRPr="00583F20" w:rsidRDefault="00E45091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2C6B7B13" w14:textId="77777777" w:rsidR="00E45091" w:rsidRPr="00583F20" w:rsidRDefault="00E45091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¿Cuáles son los intereses, talentos especiales, pasatiempos, actividades, deportes, clubes del menor?</w:t>
            </w:r>
          </w:p>
          <w:p w14:paraId="325D4665" w14:textId="77777777" w:rsidR="00E45091" w:rsidRPr="00583F20" w:rsidRDefault="00E45091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44517B2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AC96F6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A283A4E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5D7E8B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ED950E" w14:textId="77777777" w:rsidR="004158C4" w:rsidRPr="00583F20" w:rsidRDefault="004158C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97BFB6D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4694710" w14:textId="77777777" w:rsidR="004158C4" w:rsidRPr="00583F20" w:rsidRDefault="00336DBE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7C117E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0754EC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1F51D487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152FD03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492BD0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BE10FF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79EBC96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FB597F0" w14:textId="77777777" w:rsidR="00EA7B44" w:rsidRPr="00583F20" w:rsidRDefault="00EA7B44" w:rsidP="0017512F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C6ADCDC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4AA7AE8D" w14:textId="77777777" w:rsidR="00C40956" w:rsidRPr="00583F20" w:rsidRDefault="00C40956" w:rsidP="00435419">
      <w:pPr>
        <w:rPr>
          <w:rFonts w:ascii="Open Sans" w:hAnsi="Open Sans" w:cs="Open Sans"/>
          <w:sz w:val="22"/>
          <w:szCs w:val="22"/>
          <w:lang w:val="es-ES"/>
        </w:rPr>
      </w:pPr>
    </w:p>
    <w:p w14:paraId="1DE02DC4" w14:textId="77777777" w:rsidR="000C7A06" w:rsidRPr="00583F20" w:rsidRDefault="00FC0C09" w:rsidP="00435419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 ¿Cómo el menor maneja el estrés, la ira, la decepción, el fracaso, el dolor físico y psicológico,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2700"/>
        <w:gridCol w:w="7650"/>
      </w:tblGrid>
      <w:tr w:rsidR="00FC0C09" w:rsidRPr="00583F20" w14:paraId="3E74C886" w14:textId="77777777" w:rsidTr="004158C4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488A2D" w14:textId="77777777" w:rsidR="004158C4" w:rsidRPr="00583F20" w:rsidRDefault="004158C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E9AF3F" w14:textId="77777777" w:rsidR="004158C4" w:rsidRPr="00583F20" w:rsidRDefault="00FC0C0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la felicidad, la emoción?</w:t>
            </w:r>
          </w:p>
        </w:tc>
        <w:tc>
          <w:tcPr>
            <w:tcW w:w="76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F4E7FE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007A06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3DA0F0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453CC03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DC66B1A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67375A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A0A492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0D64E2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88020B3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C3F1AB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746C0A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B61B19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DE6044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87CC82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EFDEA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C3D8B2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01032E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617D8B7" w14:textId="77777777" w:rsidR="00877341" w:rsidRPr="00583F20" w:rsidRDefault="00877341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7020"/>
        <w:gridCol w:w="3330"/>
      </w:tblGrid>
      <w:tr w:rsidR="00FC0C09" w:rsidRPr="00583F20" w14:paraId="2A57B7A1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E195B6" w14:textId="77777777" w:rsidR="004158C4" w:rsidRPr="00583F20" w:rsidRDefault="004158C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7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39278F" w14:textId="77777777" w:rsidR="00EA7B44" w:rsidRPr="00583F20" w:rsidRDefault="00EA7B4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3AF5485" w14:textId="77777777" w:rsidR="004158C4" w:rsidRPr="00583F20" w:rsidRDefault="00FC0C0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hace feliz/infeliz al menor?  ¿Qué asusta/conforta al menor?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4A354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1EBB3A5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604200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2C6A8B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CFFFBCF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36C1F94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7DBBAA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4E3770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EB19DAE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EFAD575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C759AB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9467A4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F58E9A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10874C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392BE3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BE1C54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65189E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125008B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F984F80" w14:textId="77777777" w:rsidR="00E45091" w:rsidRPr="00583F20" w:rsidRDefault="00E45091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550"/>
        <w:gridCol w:w="5800"/>
      </w:tblGrid>
      <w:tr w:rsidR="00FC0C09" w:rsidRPr="00583F20" w14:paraId="0D51EACA" w14:textId="77777777" w:rsidTr="00E45091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2E9D37" w14:textId="77777777" w:rsidR="004158C4" w:rsidRPr="00583F20" w:rsidRDefault="004158C4" w:rsidP="00877341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523E44" w14:textId="77777777" w:rsidR="004158C4" w:rsidRPr="00583F20" w:rsidRDefault="00FC0C09" w:rsidP="00877341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ayuda al menor a manejar el estrés?</w:t>
            </w:r>
          </w:p>
        </w:tc>
        <w:tc>
          <w:tcPr>
            <w:tcW w:w="5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2B9722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11079D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A90F8B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C5F7E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FC4196E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7D7C05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1FD226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FCDE4D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8D17DE6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634944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F99C2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4E8248A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8CE8798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EC41FF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2A561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536985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A7DFF9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50B698D" w14:textId="77777777" w:rsidR="000C7A06" w:rsidRPr="00583F20" w:rsidRDefault="000C7A06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850"/>
        <w:gridCol w:w="4500"/>
      </w:tblGrid>
      <w:tr w:rsidR="00FC0C09" w:rsidRPr="00583F20" w14:paraId="712CECF1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DD14C0" w14:textId="77777777" w:rsidR="004158C4" w:rsidRPr="00583F20" w:rsidRDefault="004158C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71CB03" w14:textId="77777777" w:rsidR="00EA7B44" w:rsidRPr="00583F20" w:rsidRDefault="00EA7B4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4D8613F2" w14:textId="77777777" w:rsidR="004158C4" w:rsidRPr="00583F20" w:rsidRDefault="00FC0C0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se comporta el menor al conocer gente nueva?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B80D4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EE2E30B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4B7B47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8AD27C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B9BF7A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3F3A2C1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F8BE43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93C1F3" w14:textId="77777777" w:rsidR="004158C4" w:rsidRPr="00583F20" w:rsidRDefault="004158C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D847D5E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ECA3CD0" w14:textId="77777777" w:rsidR="004158C4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1667ED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BEADC8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21D940B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3C5414B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CAC074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1BBD9E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74617E4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70F2FD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EA102E5" w14:textId="77777777" w:rsidR="00877341" w:rsidRPr="00583F20" w:rsidRDefault="00877341" w:rsidP="00435419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680"/>
        <w:gridCol w:w="5670"/>
      </w:tblGrid>
      <w:tr w:rsidR="00FC0C09" w:rsidRPr="00583F20" w14:paraId="3914502B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F8D093" w14:textId="77777777" w:rsidR="00746747" w:rsidRPr="00583F20" w:rsidRDefault="00746747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6678E3" w14:textId="77777777" w:rsidR="00EA7B44" w:rsidRPr="00583F20" w:rsidRDefault="00EA7B4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53385C01" w14:textId="77777777" w:rsidR="00746747" w:rsidRPr="00583F20" w:rsidRDefault="00FC0C0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¿Con quién el menor ha estado apegado?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42E6D6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427E1F4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1" w:name="Text22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31"/>
          </w:p>
        </w:tc>
      </w:tr>
      <w:tr w:rsidR="00FC0C09" w:rsidRPr="00583F20" w14:paraId="204C78E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544548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AF2B5D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C360AE2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6F526D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C66ED0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795ECF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DAFA90C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BA0273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E0257A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30AA093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9BEE69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E51E27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0E0B7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7DB29B4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DDBA4E5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66A0A68" w14:textId="77777777" w:rsidR="000C7A06" w:rsidRPr="00583F20" w:rsidRDefault="000C7A06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6C251074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1E1884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9F4689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6761D3A7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La forma en que el menor se relaciona con los adultos (pegajoso, evasivo, demasiado cariñoso, distante, etc.):</w:t>
            </w:r>
          </w:p>
          <w:p w14:paraId="2F019E5D" w14:textId="77777777" w:rsidR="00D66B69" w:rsidRPr="00583F20" w:rsidRDefault="00D66B6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64FF951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F51498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23FF22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A02FB5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086A9A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9EE7375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BD01D5B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D550A7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70CC7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4560A9E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861DC8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2B6F89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7E792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8F9A5E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C5F651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06B2718" w14:textId="77777777" w:rsidR="00D66B69" w:rsidRPr="00583F20" w:rsidRDefault="00D66B69">
      <w:pPr>
        <w:rPr>
          <w:rFonts w:ascii="Open Sans" w:hAnsi="Open Sans" w:cs="Open San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D66B69" w:rsidRPr="00583F20" w14:paraId="52C7543C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C7C21F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6F0995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La forma en que el menor se relaciona con sus compañeros/amigos (juega bien, comparte, espacio personal, etc.):</w:t>
            </w:r>
          </w:p>
          <w:p w14:paraId="41CF8FAA" w14:textId="77777777" w:rsidR="00D66B69" w:rsidRPr="00583F20" w:rsidRDefault="00D66B6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5795297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F755B7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2A0381C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C281B66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659DC5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256254A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8555198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7E8717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AFD01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68CF4A3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35DFE0F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12C591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56EC48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40B3433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826BCF8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D6205B8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D66B69" w:rsidRPr="00583F20" w14:paraId="2D27996E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823931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D8BC01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2FB15CD6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La forma en que el menor se relaciona con los animales (le gustan/no le gustan, comportamiento dañino, etc.):</w:t>
            </w:r>
          </w:p>
          <w:p w14:paraId="42435BDA" w14:textId="77777777" w:rsidR="00D66B69" w:rsidRPr="00583F20" w:rsidRDefault="00D66B6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007BB66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35E5A1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5B73512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87FF7D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105B9D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7F976E9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F7AE3BF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610E3E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54E5A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13FA0D2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AD69B4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A07A59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0372AE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1C53305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E71424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2691E06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05B1A98B" w14:textId="77777777" w:rsidR="006473B7" w:rsidRPr="00583F20" w:rsidRDefault="006473B7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0BC1F96A" w14:textId="77777777" w:rsidR="00877341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lastRenderedPageBreak/>
        <w:t>8.  Funcionamiento en una familia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7470"/>
        <w:gridCol w:w="2790"/>
      </w:tblGrid>
      <w:tr w:rsidR="00FC0C09" w:rsidRPr="00583F20" w14:paraId="3B1F1634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8A08AA" w14:textId="77777777" w:rsidR="00746747" w:rsidRPr="00583F20" w:rsidRDefault="00746747" w:rsidP="00877341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7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7B1B3A" w14:textId="77777777" w:rsidR="00EA7B44" w:rsidRPr="00583F20" w:rsidRDefault="00EA7B44" w:rsidP="00877341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2D06620" w14:textId="77777777" w:rsidR="00746747" w:rsidRPr="00583F20" w:rsidRDefault="00FC0C09" w:rsidP="00877341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tradiciones culturales/familiares son importantes para el menor?</w:t>
            </w:r>
          </w:p>
        </w:tc>
        <w:tc>
          <w:tcPr>
            <w:tcW w:w="2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FEA9C3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67895FE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1418EF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A39611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8C0E77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B7C792D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3BB13B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173902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4F2C4F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07A0267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5CD7AA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F1303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1D2D5A5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05AC89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9953F5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E65A6B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E276BE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9624245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DAC94A5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5940"/>
        <w:gridCol w:w="4320"/>
      </w:tblGrid>
      <w:tr w:rsidR="00FC0C09" w:rsidRPr="00583F20" w14:paraId="7321B271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CF712E" w14:textId="77777777" w:rsidR="00746747" w:rsidRPr="00583F20" w:rsidRDefault="00746747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35D97C" w14:textId="77777777" w:rsidR="00EA7B44" w:rsidRPr="00583F20" w:rsidRDefault="00EA7B4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9E559D7" w14:textId="77777777" w:rsidR="00746747" w:rsidRPr="00583F20" w:rsidRDefault="00FC0C0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se ha ajustado al hogar de recursos actual?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B4673F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9E9A311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F25967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C78F23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CB15BE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20E06BF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BDDB86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0094AB6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F8403E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696A250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3768195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F7D2A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5595A5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FEA7C63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1B2CD3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455EE1F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D66B69" w:rsidRPr="00583F20" w14:paraId="2C19261B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9CEF8F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9F01B0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el menor responde a la rutina, las reglas, los quehaceres y las expectativas del hogar?</w:t>
            </w:r>
          </w:p>
          <w:p w14:paraId="19109462" w14:textId="77777777" w:rsidR="00D66B69" w:rsidRPr="00583F20" w:rsidRDefault="00D66B6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53CE8C5B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D79D9E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C69EFF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C901640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EB524E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1FC14C9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5A4C115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24A010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B2640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0CB32A2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065891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44B6AAD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16BED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1FA5032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8767AA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2C482FD0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4410"/>
        <w:gridCol w:w="5850"/>
      </w:tblGrid>
      <w:tr w:rsidR="00FC0C09" w:rsidRPr="00583F20" w14:paraId="1E77EE28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5F048B" w14:textId="77777777" w:rsidR="00746747" w:rsidRPr="00583F20" w:rsidRDefault="00746747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3E3B5D" w14:textId="77777777" w:rsidR="00EA7B44" w:rsidRPr="00583F20" w:rsidRDefault="00EA7B4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0E7823B9" w14:textId="77777777" w:rsidR="00746747" w:rsidRPr="00583F20" w:rsidRDefault="00FC0C0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¿Cuál ha sido el método de disciplina?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1FF27E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4A9BB01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5339CDB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F8315F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8AF63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B1524DB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1B1C5DE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155958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611725E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65D3B1E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C009292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D66B69" w:rsidRPr="00583F20" w14:paraId="54A355D7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039201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04F539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224062C7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¿Con qué frecuencia es necesario (diaria, semanal, quincenal, mensualmente)?</w:t>
            </w:r>
          </w:p>
          <w:p w14:paraId="1B1A2252" w14:textId="77777777" w:rsidR="00D66B69" w:rsidRPr="00583F20" w:rsidRDefault="00D66B6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77ED1C1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20FFD6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2036958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71A7C72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5AED33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614AB7B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A778AF5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lastRenderedPageBreak/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E24F808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550"/>
        <w:gridCol w:w="1710"/>
      </w:tblGrid>
      <w:tr w:rsidR="00FC0C09" w:rsidRPr="00583F20" w14:paraId="71DD1AF3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4C23D9" w14:textId="77777777" w:rsidR="00746747" w:rsidRPr="00583F20" w:rsidRDefault="00746747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8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08069D" w14:textId="77777777" w:rsidR="00EA7B44" w:rsidRPr="00583F20" w:rsidRDefault="00EA7B44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05F27328" w14:textId="77777777" w:rsidR="00746747" w:rsidRPr="00583F20" w:rsidRDefault="00FC0C0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responde el menor a los toques, abrazos, besos, expresiones de afecto?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13868E6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C1D0F34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28B821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5FCD0B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84A0712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AFE22D8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A5E863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0BCE4E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8F667AA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FF3E32A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08A265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4FE284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EB1C96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58954E1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8FAEB2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EE8378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F36699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57D74E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D1D2A10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8730"/>
        <w:gridCol w:w="1530"/>
      </w:tblGrid>
      <w:tr w:rsidR="00FC0C09" w:rsidRPr="00583F20" w14:paraId="4C77D4CF" w14:textId="77777777" w:rsidTr="00583F20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E3864D" w14:textId="77777777" w:rsidR="00746747" w:rsidRPr="00583F20" w:rsidRDefault="00746747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87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A3ED53" w14:textId="77777777" w:rsidR="00EA7B44" w:rsidRPr="00583F20" w:rsidRDefault="00EA7B44" w:rsidP="00D66B69">
            <w:pPr>
              <w:ind w:right="-108"/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64D44937" w14:textId="77777777" w:rsidR="00746747" w:rsidRPr="00583F20" w:rsidRDefault="00FC0C09" w:rsidP="00D66B69">
            <w:pPr>
              <w:ind w:right="-108"/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inicia gestos de afecto?  Describa cómo (tipo, frecuencia, circunstancias):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F09A86F" w14:textId="77777777" w:rsidR="00EA7B44" w:rsidRPr="00583F20" w:rsidRDefault="00EA7B44" w:rsidP="00D66B69">
            <w:pPr>
              <w:ind w:right="-108"/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08F81EA" w14:textId="77777777" w:rsidR="00746747" w:rsidRPr="00583F20" w:rsidRDefault="00746747" w:rsidP="00D66B69">
            <w:pPr>
              <w:ind w:right="-108"/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9D850B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2BEB22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BE83A5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712DDEC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C8020AF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9C8BB6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2A8B73B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D8A44D8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5FCB38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72AA2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BF54B3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C5362A8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E1ED8A3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801C7B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FD17DB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2D19A73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069BB29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D66B69" w:rsidRPr="00583F20" w14:paraId="17205A31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3DEB7D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7FDAD9" w14:textId="77777777" w:rsidR="00D66B69" w:rsidRPr="00583F20" w:rsidRDefault="00D66B69" w:rsidP="003E0806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necesita/busca mucha aprobación/afirmación de sentimientos?  Describa:</w:t>
            </w:r>
          </w:p>
          <w:p w14:paraId="68FB98C3" w14:textId="77777777" w:rsidR="00D66B69" w:rsidRPr="00583F20" w:rsidRDefault="00D66B69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64457AF8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30CC1D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1344DC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D4ED2C4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8B6E22" w14:textId="77777777" w:rsidR="00746747" w:rsidRPr="00583F20" w:rsidRDefault="00746747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780CF9B9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4D51336" w14:textId="77777777" w:rsidR="00746747" w:rsidRPr="00583F20" w:rsidRDefault="00336DBE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02D090C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F85C00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19EE720D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B9A0E8C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BC2A847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C0D253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42518023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BAD8B37" w14:textId="77777777" w:rsidR="00EA7B44" w:rsidRPr="00583F20" w:rsidRDefault="00EA7B44" w:rsidP="003E0806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5BE89D4" w14:textId="77777777" w:rsidR="00877341" w:rsidRPr="00583F20" w:rsidRDefault="00877341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09BA6249" w14:textId="77777777" w:rsidR="006473B7" w:rsidRPr="00583F20" w:rsidRDefault="006473B7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4E593CF2" w14:textId="77777777" w:rsidR="00877341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9.  Autocontrol/Áreas antisociales: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"/>
        <w:gridCol w:w="10260"/>
      </w:tblGrid>
      <w:tr w:rsidR="00D66B69" w:rsidRPr="00583F20" w14:paraId="5C41B534" w14:textId="77777777" w:rsidTr="00FC0C09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083F31E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12B29E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755B46BD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moja la cama o se ensucia (encopresis/enuresis)?  Frecuencia/situacional:</w:t>
            </w:r>
          </w:p>
          <w:p w14:paraId="49B5BDDD" w14:textId="77777777" w:rsidR="00D66B69" w:rsidRPr="00583F20" w:rsidRDefault="00D66B69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2A9A5791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D177A3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1E789B3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EE828BA" w14:textId="77777777" w:rsidTr="00C3437D">
        <w:tc>
          <w:tcPr>
            <w:tcW w:w="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1E30B6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260" w:type="dxa"/>
            <w:tcBorders>
              <w:left w:val="nil"/>
              <w:right w:val="nil"/>
            </w:tcBorders>
            <w:shd w:val="clear" w:color="auto" w:fill="auto"/>
          </w:tcPr>
          <w:p w14:paraId="673FC18F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3F16624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B6F4383" w14:textId="77777777" w:rsidR="00046BF4" w:rsidRPr="00583F20" w:rsidRDefault="00046BF4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860"/>
        <w:gridCol w:w="5490"/>
      </w:tblGrid>
      <w:tr w:rsidR="00FC0C09" w:rsidRPr="00583F20" w14:paraId="5CAA9FB2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7DA733" w14:textId="77777777" w:rsidR="00746747" w:rsidRPr="00583F20" w:rsidRDefault="00746747" w:rsidP="00046BF4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840240" w14:textId="77777777" w:rsidR="002E436E" w:rsidRPr="00583F20" w:rsidRDefault="002E436E" w:rsidP="00046BF4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7C575053" w14:textId="77777777" w:rsidR="00746747" w:rsidRPr="00583F20" w:rsidRDefault="00FC0C09" w:rsidP="00046BF4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niño actúa sexualmente o se masturba?</w:t>
            </w:r>
          </w:p>
        </w:tc>
        <w:tc>
          <w:tcPr>
            <w:tcW w:w="5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CB182C1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0F1F0AC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7CD124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BD45C3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29FD77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5ED9DD7" w14:textId="77777777" w:rsidR="00746747" w:rsidRPr="00583F20" w:rsidRDefault="00C3437D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2" w:name="Text27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32"/>
          </w:p>
        </w:tc>
      </w:tr>
      <w:tr w:rsidR="00FC0C09" w:rsidRPr="00583F20" w14:paraId="1AFD157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421697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F696390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91D7ACF" w14:textId="77777777" w:rsidR="00746747" w:rsidRPr="00583F20" w:rsidRDefault="00C3437D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3" w:name="Text28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33"/>
          </w:p>
        </w:tc>
      </w:tr>
      <w:tr w:rsidR="00FC0C09" w:rsidRPr="00583F20" w14:paraId="16D1A5F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2D4DE5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71237F6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0F9B640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4" w:name="Text37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34"/>
          </w:p>
        </w:tc>
      </w:tr>
      <w:tr w:rsidR="00FC0C09" w:rsidRPr="00583F20" w14:paraId="0DFCF90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3D7EF96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E0F0997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1EF8CE4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CEA07C3" w14:textId="77777777" w:rsidR="00746747" w:rsidRPr="00583F20" w:rsidRDefault="00046BF4" w:rsidP="00877341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hAnsi="Open Sans" w:cs="Open Sans"/>
          <w:sz w:val="22"/>
          <w:szCs w:val="22"/>
          <w:lang w:val="es-ES"/>
        </w:rPr>
        <w:t xml:space="preserve">       </w:t>
      </w:r>
    </w:p>
    <w:p w14:paraId="7938A099" w14:textId="77777777" w:rsidR="00046BF4" w:rsidRPr="00583F20" w:rsidRDefault="00FC0C09" w:rsidP="00877341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0E8557C8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7608D8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3DF24E" w14:textId="77777777" w:rsidR="00D66B69" w:rsidRPr="00583F20" w:rsidRDefault="00D66B69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el menor considera las pertenencias personales y las pertenencias de otras personas? (Destrucción de bienes/negativa a compartir, etc.):</w:t>
            </w:r>
          </w:p>
        </w:tc>
      </w:tr>
      <w:tr w:rsidR="00FC0C09" w:rsidRPr="00583F20" w14:paraId="3107699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854509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FB638A6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CA7EBA1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F1B975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6A8121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4E8761B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507963D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642064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8A0E79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1B59E30B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267E17B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27F04A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F7760E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4978F3FE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0352952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DE28103" w14:textId="77777777" w:rsidR="00046BF4" w:rsidRPr="00583F20" w:rsidRDefault="00046BF4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257C4415" w14:textId="77777777" w:rsidR="00046BF4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10.  Sexo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850"/>
        <w:gridCol w:w="4500"/>
      </w:tblGrid>
      <w:tr w:rsidR="00FC0C09" w:rsidRPr="00583F20" w14:paraId="72F47664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4C9400" w14:textId="77777777" w:rsidR="00046BF4" w:rsidRPr="00583F20" w:rsidRDefault="00046BF4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D68A95" w14:textId="77777777" w:rsidR="002E436E" w:rsidRPr="00583F20" w:rsidRDefault="002E436E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488F5404" w14:textId="77777777" w:rsidR="00046BF4" w:rsidRPr="00583F20" w:rsidRDefault="00FC0C0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información el menor ha recibido sobre el sexo?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96E7C8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146C4B0" w14:textId="77777777" w:rsidR="00046BF4" w:rsidRPr="00583F20" w:rsidRDefault="00046BF4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EF4287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6ECE18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E53A9F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506BFAD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2F2653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C218AD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C3999F5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8D4489B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D16826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2188AF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98560AB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CDA4859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632CAE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9698CB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3706DA1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B2A70B7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5A02458" w14:textId="77777777" w:rsidR="00046BF4" w:rsidRPr="00583F20" w:rsidRDefault="00046BF4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163BF432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9EFEA3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9B95AB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4C9B4E3" w14:textId="77777777" w:rsidR="00D66B69" w:rsidRPr="00583F20" w:rsidRDefault="00D66B6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habla sobre sexo?  ¿Dice cosas apropiadas para la edad, inquisitivas, inapropiadas?</w:t>
            </w:r>
          </w:p>
          <w:p w14:paraId="392D344B" w14:textId="77777777" w:rsidR="00D66B69" w:rsidRPr="00583F20" w:rsidRDefault="00D66B69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6D37805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13D891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567E135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4FBD52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44BFB7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97B850E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2AC3F0E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ED7E67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2DF810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4A925A0D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B956F33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EFC9CB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B2706E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78FDAB8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4C68582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C145C04" w14:textId="77777777" w:rsidR="00046BF4" w:rsidRPr="00583F20" w:rsidRDefault="00046BF4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983"/>
        <w:gridCol w:w="6367"/>
      </w:tblGrid>
      <w:tr w:rsidR="00FC0C09" w:rsidRPr="00583F20" w14:paraId="36C47C49" w14:textId="77777777" w:rsidTr="00D66B6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1AC8E3" w14:textId="77777777" w:rsidR="00046BF4" w:rsidRPr="00583F20" w:rsidRDefault="00046BF4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999897" w14:textId="77777777" w:rsidR="002E436E" w:rsidRPr="00583F20" w:rsidRDefault="002E436E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797F9073" w14:textId="77777777" w:rsidR="00046BF4" w:rsidRPr="00583F20" w:rsidRDefault="00FC0C0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¿Ha habido experimentación sexual?</w:t>
            </w:r>
          </w:p>
        </w:tc>
        <w:tc>
          <w:tcPr>
            <w:tcW w:w="6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D58370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3203CAC" w14:textId="77777777" w:rsidR="00046BF4" w:rsidRPr="00583F20" w:rsidRDefault="00046BF4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DF9550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E0C248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89FBC2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78BEC69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5" w:name="Text23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35"/>
          </w:p>
        </w:tc>
      </w:tr>
      <w:tr w:rsidR="00FC0C09" w:rsidRPr="00583F20" w14:paraId="161F1FA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140DCEB" w14:textId="77777777" w:rsidR="00746747" w:rsidRPr="00583F20" w:rsidRDefault="00746747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067ED3F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E058DD5" w14:textId="77777777" w:rsidR="00746747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721992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0D8256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84DFA13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27FAD20" w14:textId="77777777" w:rsidR="002E436E" w:rsidRPr="00583F20" w:rsidRDefault="002E436E" w:rsidP="002E436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699EE37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FCBEDD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132F463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AD6341D" w14:textId="77777777" w:rsidR="002E436E" w:rsidRPr="00583F20" w:rsidRDefault="002E436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A54835D" w14:textId="77777777" w:rsidR="00046BF4" w:rsidRPr="00583F20" w:rsidRDefault="00046BF4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17408501" w14:textId="77777777" w:rsidR="00D66B69" w:rsidRPr="00583F20" w:rsidRDefault="00D66B69" w:rsidP="00877341">
      <w:pPr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</w:pPr>
    </w:p>
    <w:p w14:paraId="213B3D20" w14:textId="77777777" w:rsidR="00336DBE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11.  Miedos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660"/>
        <w:gridCol w:w="3690"/>
      </w:tblGrid>
      <w:tr w:rsidR="00FC0C09" w:rsidRPr="00583F20" w14:paraId="662F5D21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A4AC38" w14:textId="77777777" w:rsidR="00336DBE" w:rsidRPr="00583F20" w:rsidRDefault="00336DBE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6FD801" w14:textId="77777777" w:rsidR="00030F6A" w:rsidRPr="00583F20" w:rsidRDefault="00030F6A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3DBE7B5A" w14:textId="77777777" w:rsidR="00336DBE" w:rsidRPr="00583F20" w:rsidRDefault="00FC0C09" w:rsidP="00336DBE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¿A qué cosas/situaciones específicas le tiene miedo el menor?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8EEF21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978B11C" w14:textId="77777777" w:rsidR="00336DBE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03A747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14B2A6" w14:textId="77777777" w:rsidR="00336DBE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166738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9828BD1" w14:textId="77777777" w:rsidR="00336DBE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E33101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91F0A4" w14:textId="77777777" w:rsidR="00336DBE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2C9721C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52B6E4A" w14:textId="77777777" w:rsidR="00336DBE" w:rsidRPr="00583F20" w:rsidRDefault="00336DBE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C73CEA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FCD191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9007CA5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2BA9F09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F6A242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CA8600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183787A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BB1CF4A" w14:textId="77777777" w:rsidR="00030F6A" w:rsidRPr="00583F20" w:rsidRDefault="00030F6A" w:rsidP="00336DBE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35FA811B" w14:textId="77777777" w:rsidR="00D66B69" w:rsidRPr="00583F20" w:rsidRDefault="00D66B69">
      <w:pPr>
        <w:rPr>
          <w:rFonts w:ascii="Open Sans" w:hAnsi="Open Sans" w:cs="Open San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5"/>
        <w:gridCol w:w="10373"/>
      </w:tblGrid>
      <w:tr w:rsidR="00D66B69" w:rsidRPr="00583F20" w14:paraId="47FE74B7" w14:textId="77777777" w:rsidTr="00D66B69"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37A978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6D576F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el menor maneja estos miedos?  (Describa habilidades de afrontamiento positivas/negativas, llanto, evitación, etc.):</w:t>
            </w:r>
          </w:p>
          <w:p w14:paraId="7DBFF3F2" w14:textId="77777777" w:rsidR="00D66B69" w:rsidRPr="00583F20" w:rsidRDefault="00D66B69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</w:tr>
      <w:tr w:rsidR="00FC0C09" w:rsidRPr="00583F20" w14:paraId="28C969B9" w14:textId="77777777" w:rsidTr="00D66B69"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7D061C8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43EC34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AEC78A6" w14:textId="77777777" w:rsidTr="00D66B69"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E9A816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73" w:type="dxa"/>
            <w:tcBorders>
              <w:left w:val="nil"/>
              <w:right w:val="nil"/>
            </w:tcBorders>
            <w:shd w:val="clear" w:color="auto" w:fill="auto"/>
          </w:tcPr>
          <w:p w14:paraId="0BE23195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F94CF95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32969F9" w14:textId="77777777" w:rsidTr="00D66B69"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DD32F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73" w:type="dxa"/>
            <w:tcBorders>
              <w:left w:val="nil"/>
              <w:right w:val="nil"/>
            </w:tcBorders>
            <w:shd w:val="clear" w:color="auto" w:fill="auto"/>
          </w:tcPr>
          <w:p w14:paraId="3CF95CE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56E4A6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A78556E" w14:textId="77777777" w:rsidTr="00D66B69"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D34867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73" w:type="dxa"/>
            <w:tcBorders>
              <w:left w:val="nil"/>
              <w:right w:val="nil"/>
            </w:tcBorders>
            <w:shd w:val="clear" w:color="auto" w:fill="auto"/>
          </w:tcPr>
          <w:p w14:paraId="028D742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07AEDD9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57250CA" w14:textId="77777777" w:rsidR="00336DBE" w:rsidRPr="00583F20" w:rsidRDefault="00336DBE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1D923F42" w14:textId="77777777" w:rsidR="00D66B69" w:rsidRPr="00583F20" w:rsidRDefault="00D66B69" w:rsidP="00877341">
      <w:pPr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</w:pPr>
    </w:p>
    <w:p w14:paraId="0E9193B5" w14:textId="77777777" w:rsidR="00430738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12.  Experiencia escolar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109"/>
        <w:gridCol w:w="4241"/>
      </w:tblGrid>
      <w:tr w:rsidR="00FC0C09" w:rsidRPr="00583F20" w14:paraId="1E8F0DEF" w14:textId="77777777" w:rsidTr="00D66B6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DC3A3C" w14:textId="77777777" w:rsidR="00430738" w:rsidRPr="00583F20" w:rsidRDefault="00430738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8B2BB1A" w14:textId="77777777" w:rsidR="00B06B9A" w:rsidRPr="00583F20" w:rsidRDefault="00B06B9A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7BC0D432" w14:textId="77777777" w:rsidR="00430738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¿A qué escuelas o clases especiales ha asistido el menor?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F998DC2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0E00E3D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B4B7DE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164025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DA7BFB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7733F2E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lastRenderedPageBreak/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4227A2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292D74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8C199A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62F6AD6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9340E55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B5A913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924157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8596993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4EE150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16BC3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C3FE5B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A5DA0C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CA9E830" w14:textId="77777777" w:rsidR="00430738" w:rsidRPr="00583F20" w:rsidRDefault="00430738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2D3D6530" w14:textId="77777777" w:rsidR="00C40956" w:rsidRPr="00583F20" w:rsidRDefault="00C40956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3841"/>
        <w:gridCol w:w="6509"/>
      </w:tblGrid>
      <w:tr w:rsidR="00FC0C09" w:rsidRPr="00583F20" w14:paraId="206FEDDB" w14:textId="77777777" w:rsidTr="00D66B6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5F9D8F" w14:textId="77777777" w:rsidR="00430738" w:rsidRPr="00583F20" w:rsidRDefault="00430738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38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2C367E" w14:textId="77777777" w:rsidR="00430738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¿Cuál es el grado actual del menor?</w:t>
            </w:r>
          </w:p>
        </w:tc>
        <w:tc>
          <w:tcPr>
            <w:tcW w:w="65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D333473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104A861" w14:textId="77777777" w:rsidR="00430738" w:rsidRPr="00583F20" w:rsidRDefault="00430738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210"/>
        <w:gridCol w:w="4140"/>
      </w:tblGrid>
      <w:tr w:rsidR="00FC0C09" w:rsidRPr="00583F20" w14:paraId="02BC481F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BC3F19" w14:textId="77777777" w:rsidR="00430738" w:rsidRPr="00583F20" w:rsidRDefault="00430738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CD5BDB" w14:textId="77777777" w:rsidR="00430738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¿El menor está en el grado que le corresponde?  Explique: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B49A142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33452E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276EC2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D0C35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6E3FB80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5CF158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5DA6B0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8D072F2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FD692EB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C5C4FB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79421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3AEA5895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B55243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87238C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6BF11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40D84C7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5ABBCA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00F7F9EA" w14:textId="77777777" w:rsidR="00430738" w:rsidRPr="00583F20" w:rsidRDefault="00430738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2025CB4D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3B4985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80400C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Calificaciones académicas (enumere de mayor a menor calificación y proporcione el nombre del curso):</w:t>
            </w:r>
          </w:p>
        </w:tc>
      </w:tr>
      <w:tr w:rsidR="00FC0C09" w:rsidRPr="00583F20" w14:paraId="57C1B2C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F512A0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8D8732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2C719CE" w14:textId="77777777" w:rsidR="00C40956" w:rsidRPr="00583F20" w:rsidRDefault="00C40956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B35BDDD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0CF951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F57BDA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09D2D1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8D6BAF9" w14:textId="77777777" w:rsidR="00430738" w:rsidRPr="00583F20" w:rsidRDefault="00430738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54F6AF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9824E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5CD2BB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B137A8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153B49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C7B09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1CD89E8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5308463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343CA9D" w14:textId="77777777" w:rsidR="00CC6DC9" w:rsidRPr="00583F20" w:rsidRDefault="00CC6DC9">
      <w:pPr>
        <w:rPr>
          <w:rFonts w:ascii="Open Sans" w:hAnsi="Open Sans" w:cs="Open San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3D4DAEBC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C0C6FF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9EF5F0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¿Cómo el menor interactúa con/considera las figuras de autoridad en el entorno escolar?</w:t>
            </w:r>
          </w:p>
        </w:tc>
      </w:tr>
      <w:tr w:rsidR="00FC0C09" w:rsidRPr="00583F20" w14:paraId="36D1589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354520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A9CCD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3253E3C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FB5F80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41708E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187B22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DCB6A32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918CB4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F9D62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59A52D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C67E714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630DCF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3C051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649B2AB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FC2FB56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B990D6C" w14:textId="77777777" w:rsidR="00430738" w:rsidRPr="00583F20" w:rsidRDefault="00430738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39A4DC73" w14:textId="77777777" w:rsidR="00BF112B" w:rsidRPr="00583F20" w:rsidRDefault="00D66B69" w:rsidP="00D66B69">
      <w:pPr>
        <w:ind w:left="284" w:hanging="284"/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lastRenderedPageBreak/>
        <w:t xml:space="preserve">     </w:t>
      </w:r>
      <w:r w:rsidR="00FC0C09"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¿El menor ha tenido algún problema en la escuela?  </w: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heck3"/>
      <w:r w:rsidR="00BF112B" w:rsidRPr="00583F20">
        <w:rPr>
          <w:rFonts w:ascii="Open Sans" w:hAnsi="Open Sans" w:cs="Open Sans"/>
          <w:sz w:val="22"/>
          <w:szCs w:val="22"/>
          <w:lang w:val="es-ES"/>
        </w:rPr>
        <w:instrText xml:space="preserve"> FORMCHECKBOX </w:instrTex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end"/>
      </w:r>
      <w:bookmarkEnd w:id="36"/>
      <w:r w:rsidR="00FC0C09"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Sí   </w: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4"/>
      <w:r w:rsidR="00BF112B" w:rsidRPr="00583F20">
        <w:rPr>
          <w:rFonts w:ascii="Open Sans" w:hAnsi="Open Sans" w:cs="Open Sans"/>
          <w:sz w:val="22"/>
          <w:szCs w:val="22"/>
          <w:lang w:val="es-ES"/>
        </w:rPr>
        <w:instrText xml:space="preserve"> FORMCHECKBOX </w:instrTex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end"/>
      </w:r>
      <w:bookmarkEnd w:id="37"/>
      <w:r w:rsidR="00FC0C09"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No. En caso afirmativo, ¿cómo se han resuelto?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FC0C09" w:rsidRPr="00583F20" w14:paraId="2E40D74D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A9F721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7A6E2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EE18F3B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2CF802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906B09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766E56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17A7B0D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4C270C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736D19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402D1C44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DA241C9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442258C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6D0A9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C3CE2C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6D5D467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8A73332" w14:textId="77777777" w:rsidR="00BF112B" w:rsidRPr="00583F20" w:rsidRDefault="00BF112B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930"/>
        <w:gridCol w:w="3420"/>
      </w:tblGrid>
      <w:tr w:rsidR="00FC0C09" w:rsidRPr="00583F20" w14:paraId="009F6EB2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63B5A4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93C426C" w14:textId="77777777" w:rsidR="00BF112B" w:rsidRPr="00583F20" w:rsidRDefault="00FC0C09" w:rsidP="00BF112B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¿Es probable que el menor se gradúe de una </w:t>
            </w:r>
            <w:r w:rsidRPr="00583F20">
              <w:rPr>
                <w:rFonts w:ascii="Open Sans" w:eastAsia="Arial" w:hAnsi="Open Sans" w:cs="Open Sans"/>
                <w:i/>
                <w:sz w:val="22"/>
                <w:szCs w:val="22"/>
                <w:bdr w:val="nil"/>
                <w:lang w:val="es-ES"/>
              </w:rPr>
              <w:t>high school</w:t>
            </w: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 regular?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7CD0E04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A60960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6661D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5C3E094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68B55A0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14263D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680ED0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10D290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0EC388E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AFD4185" w14:textId="77777777" w:rsidR="00BF112B" w:rsidRPr="00583F20" w:rsidRDefault="00BF112B" w:rsidP="00877341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5A2ED532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C73C19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594812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¿Es probable que el menor asista a la universidad, escuela vocacional, técnica u otra escuela?</w:t>
            </w:r>
          </w:p>
        </w:tc>
      </w:tr>
      <w:tr w:rsidR="00FC0C09" w:rsidRPr="00583F20" w14:paraId="360DA3F0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B5D1E1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41821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728DF5C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23C3EBF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570E05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AC1BBD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5511C9F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2E3FFAEF" w14:textId="77777777" w:rsidR="00BF112B" w:rsidRPr="00583F20" w:rsidRDefault="00BF112B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678A7000" w14:textId="77777777" w:rsidR="00BF112B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***Proporcione una copia de las boletas de calificaciones, el trabajo escolar y cualquier reconocimiento especial.***</w:t>
      </w:r>
    </w:p>
    <w:p w14:paraId="44F78D49" w14:textId="77777777" w:rsidR="00BF112B" w:rsidRPr="00583F20" w:rsidRDefault="00BF112B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67F408D4" w14:textId="77777777" w:rsidR="00CC6DC9" w:rsidRPr="00583F20" w:rsidRDefault="00CC6DC9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p w14:paraId="180388A8" w14:textId="77777777" w:rsidR="00BF112B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13.  Viajes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D66B69" w:rsidRPr="00583F20" w14:paraId="166BB559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9E4E20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6280B34" w14:textId="77777777" w:rsidR="00D66B69" w:rsidRPr="00583F20" w:rsidRDefault="00D66B69" w:rsidP="008A5A4C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49427ABE" w14:textId="77777777" w:rsidR="00D66B69" w:rsidRPr="00583F20" w:rsidRDefault="00D66B6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¿El menor alguna vez ha viajado en automóvil, autobús, tren o avión?  Describa la reacción del menor al viajar: </w:t>
            </w:r>
          </w:p>
        </w:tc>
      </w:tr>
      <w:tr w:rsidR="00FC0C09" w:rsidRPr="00583F20" w14:paraId="31E3E74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18E781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F762756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2D00886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1CEB72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2D6119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AF2B3AD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BE3EB82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6EAA5B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549C8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130670B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91FE03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8C23FD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E3DBE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7A78343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078E3A6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F1790D6" w14:textId="77777777" w:rsidR="00BF112B" w:rsidRPr="00583F20" w:rsidRDefault="00BF112B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461C665D" w14:textId="77777777" w:rsidR="00BF112B" w:rsidRPr="00583F20" w:rsidRDefault="00FC0C09" w:rsidP="00CC6DC9">
      <w:pPr>
        <w:ind w:left="426" w:hanging="426"/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  ¿El menor está acostumbrado a ir a la tienda, iglesia, a visitar?  ¿Cómo el menor se comporta en público?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FC0C09" w:rsidRPr="00583F20" w14:paraId="3DD2E67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8FEB1B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E3B452D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2D9851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lastRenderedPageBreak/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732DD8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EDF744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D7C07C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A443F07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41373F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69C37C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57D496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276010F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7DBFC9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54AA9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30203C7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FBB84A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7A5856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75059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5D65480D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18A09C5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23FAF0FF" w14:textId="77777777" w:rsidR="00BF112B" w:rsidRPr="00583F20" w:rsidRDefault="00BF112B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6CFC2BCB" w14:textId="77777777" w:rsidR="00CC6DC9" w:rsidRPr="00583F20" w:rsidRDefault="00CC6DC9" w:rsidP="00877341">
      <w:pPr>
        <w:rPr>
          <w:rFonts w:ascii="Open Sans" w:hAnsi="Open Sans" w:cs="Open Sans"/>
          <w:sz w:val="22"/>
          <w:szCs w:val="22"/>
          <w:lang w:val="es-ES"/>
        </w:rPr>
      </w:pPr>
    </w:p>
    <w:p w14:paraId="2128FDB0" w14:textId="77777777" w:rsidR="00BF112B" w:rsidRPr="00583F20" w:rsidRDefault="00FC0C09" w:rsidP="00877341">
      <w:pPr>
        <w:rPr>
          <w:rFonts w:ascii="Open Sans" w:hAnsi="Open Sans" w:cs="Open Sans"/>
          <w:b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b/>
          <w:bCs/>
          <w:sz w:val="22"/>
          <w:szCs w:val="22"/>
          <w:bdr w:val="nil"/>
          <w:lang w:val="es-ES"/>
        </w:rPr>
        <w:t>14.  Salud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050"/>
        <w:gridCol w:w="6300"/>
      </w:tblGrid>
      <w:tr w:rsidR="00FC0C09" w:rsidRPr="00583F20" w14:paraId="0D6D3474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9914FE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C715C2" w14:textId="77777777" w:rsidR="00B06B9A" w:rsidRPr="00583F20" w:rsidRDefault="00B06B9A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0B9AAA3E" w14:textId="77777777" w:rsidR="00BF112B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Alergias (tipo, síntomas, gravedad):</w:t>
            </w:r>
          </w:p>
        </w:tc>
        <w:tc>
          <w:tcPr>
            <w:tcW w:w="6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781BC2D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571CF844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E5C805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82014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7726E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D1B60C6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178EFE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B57A7A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46287C7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A3C2C37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7740178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994EE8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F75052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7529D94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56BA49B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869361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74D77A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1F45DA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43AA5D66" w14:textId="77777777" w:rsidR="00BF112B" w:rsidRPr="00583F20" w:rsidRDefault="00BF112B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8010"/>
        <w:gridCol w:w="2340"/>
      </w:tblGrid>
      <w:tr w:rsidR="00FC0C09" w:rsidRPr="00583F20" w14:paraId="2B436AF6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CDF82E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8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B6ECA7" w14:textId="77777777" w:rsidR="00B06B9A" w:rsidRPr="00583F20" w:rsidRDefault="00B06B9A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DA1AAE5" w14:textId="77777777" w:rsidR="00BF112B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¿Con qué frecuencia el menor se enferma?  Especifique las enfermedades: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E25E024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E14B3D2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4A0E3A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6B39F4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9B36A2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D8BBB65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37FFB0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4ABFA9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DA77422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C1F2FF7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0C83B8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CF509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F542234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9B0DAD7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1CA17B13" w14:textId="77777777" w:rsidR="00B06B9A" w:rsidRPr="00583F20" w:rsidRDefault="00B06B9A" w:rsidP="00877341">
      <w:pPr>
        <w:rPr>
          <w:rFonts w:ascii="Open Sans" w:hAnsi="Open Sans" w:cs="Open Sans"/>
          <w:b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580"/>
        <w:gridCol w:w="4770"/>
      </w:tblGrid>
      <w:tr w:rsidR="00FC0C09" w:rsidRPr="00583F20" w14:paraId="5691121C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FB3C20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3E941F" w14:textId="77777777" w:rsidR="00B06B9A" w:rsidRPr="00583F20" w:rsidRDefault="00B06B9A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19C52821" w14:textId="77777777" w:rsidR="00BF112B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¿Qué enfermedades infantiles ha tenido el menor?  </w:t>
            </w:r>
          </w:p>
        </w:tc>
        <w:tc>
          <w:tcPr>
            <w:tcW w:w="47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A13CAD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3A185A6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FC8884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70B017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C2015C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5EF7E2D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D7A0B5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21A081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417470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C0DEE40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CE10209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12708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24730BF6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C9EA306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77B082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17D9A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5104BE78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E0BD87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5F53E66" w14:textId="77777777" w:rsidR="00CC6DC9" w:rsidRPr="00583F20" w:rsidRDefault="00CC6DC9" w:rsidP="00BF112B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400"/>
        <w:gridCol w:w="810"/>
        <w:gridCol w:w="4140"/>
      </w:tblGrid>
      <w:tr w:rsidR="00FC0C09" w:rsidRPr="00583F20" w14:paraId="16B29FE9" w14:textId="77777777" w:rsidTr="00CC6DC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67B4A8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8A7690" w14:textId="77777777" w:rsidR="00BF112B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¿Qué vacunas el menor ha recibido?  ¿Están al día?</w:t>
            </w:r>
          </w:p>
        </w:tc>
        <w:tc>
          <w:tcPr>
            <w:tcW w:w="49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7F32A8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3ACC01F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AD6996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B8855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1DF6EDC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28D0A4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5322B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41672B22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2DEE85BA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71085EAE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CF7013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1C0B6A8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D02D73E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3756A32B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252E79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62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74BC23" w14:textId="77777777" w:rsidR="00B06B9A" w:rsidRPr="00583F20" w:rsidRDefault="00B06B9A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  <w:p w14:paraId="63625EEF" w14:textId="77777777" w:rsidR="00BF112B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¿Cómo el menor reacciona a los médicos y enfermeros? 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E0D6F5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FA35090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8BEE60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BE7008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1DC9A5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71A586C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8C3200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8B5642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42791943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ACAFFC6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8AD6C5B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0AF8E5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39F59B58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E5547B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03599FA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22CB55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11DF416A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CDD489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7360C13E" w14:textId="77777777" w:rsidR="00CC6DC9" w:rsidRPr="00583F20" w:rsidRDefault="00FC0C09" w:rsidP="00BF112B">
      <w:pPr>
        <w:rPr>
          <w:rFonts w:ascii="Open Sans" w:eastAsia="Arial" w:hAnsi="Open Sans" w:cs="Open Sans"/>
          <w:sz w:val="22"/>
          <w:szCs w:val="22"/>
          <w:bdr w:val="nil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  </w:t>
      </w:r>
    </w:p>
    <w:p w14:paraId="61E254EB" w14:textId="77777777" w:rsidR="00C40956" w:rsidRPr="00583F20" w:rsidRDefault="00C40956" w:rsidP="00BF112B">
      <w:pPr>
        <w:rPr>
          <w:rFonts w:ascii="Open Sans" w:eastAsia="Arial" w:hAnsi="Open Sans" w:cs="Open Sans"/>
          <w:sz w:val="22"/>
          <w:szCs w:val="22"/>
          <w:bdr w:val="nil"/>
          <w:lang w:val="es-ES"/>
        </w:rPr>
      </w:pPr>
    </w:p>
    <w:p w14:paraId="42E09CB4" w14:textId="77777777" w:rsidR="00BF112B" w:rsidRPr="00583F20" w:rsidRDefault="00FC0C09" w:rsidP="00BF112B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¿El menor toma algún medicamento regularmente?  </w: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5"/>
      <w:r w:rsidR="00BF112B" w:rsidRPr="00583F20">
        <w:rPr>
          <w:rFonts w:ascii="Open Sans" w:hAnsi="Open Sans" w:cs="Open Sans"/>
          <w:sz w:val="22"/>
          <w:szCs w:val="22"/>
          <w:lang w:val="es-ES"/>
        </w:rPr>
        <w:instrText xml:space="preserve"> FORMCHECKBOX </w:instrTex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end"/>
      </w:r>
      <w:bookmarkEnd w:id="38"/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Sí  </w: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heck6"/>
      <w:r w:rsidR="00BF112B" w:rsidRPr="00583F20">
        <w:rPr>
          <w:rFonts w:ascii="Open Sans" w:hAnsi="Open Sans" w:cs="Open Sans"/>
          <w:sz w:val="22"/>
          <w:szCs w:val="22"/>
          <w:lang w:val="es-ES"/>
        </w:rPr>
        <w:instrText xml:space="preserve"> FORMCHECKBOX </w:instrText>
      </w:r>
      <w:r w:rsidR="00BF112B" w:rsidRPr="00583F20">
        <w:rPr>
          <w:rFonts w:ascii="Open Sans" w:hAnsi="Open Sans" w:cs="Open Sans"/>
          <w:sz w:val="22"/>
          <w:szCs w:val="22"/>
          <w:lang w:val="es-ES"/>
        </w:rPr>
      </w:r>
      <w:r w:rsidR="00BF112B" w:rsidRPr="00583F20">
        <w:rPr>
          <w:rFonts w:ascii="Open Sans" w:hAnsi="Open Sans" w:cs="Open Sans"/>
          <w:sz w:val="22"/>
          <w:szCs w:val="22"/>
          <w:lang w:val="es-ES"/>
        </w:rPr>
        <w:fldChar w:fldCharType="end"/>
      </w:r>
      <w:bookmarkEnd w:id="39"/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No</w:t>
      </w:r>
    </w:p>
    <w:p w14:paraId="3DE87D5B" w14:textId="77777777" w:rsidR="00BF112B" w:rsidRPr="00583F20" w:rsidRDefault="00FC0C09" w:rsidP="00BF112B">
      <w:pPr>
        <w:rPr>
          <w:rFonts w:ascii="Open Sans" w:hAnsi="Open Sans" w:cs="Open Sans"/>
          <w:sz w:val="22"/>
          <w:szCs w:val="22"/>
          <w:lang w:val="es-ES"/>
        </w:rPr>
      </w:pPr>
      <w:r w:rsidRPr="00583F20">
        <w:rPr>
          <w:rFonts w:ascii="Open Sans" w:eastAsia="Arial" w:hAnsi="Open Sans" w:cs="Open Sans"/>
          <w:sz w:val="22"/>
          <w:szCs w:val="22"/>
          <w:bdr w:val="nil"/>
          <w:lang w:val="es-ES"/>
        </w:rPr>
        <w:t xml:space="preserve">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10350"/>
      </w:tblGrid>
      <w:tr w:rsidR="00CC6DC9" w:rsidRPr="00583F20" w14:paraId="7E4AFAAE" w14:textId="77777777" w:rsidTr="00FC0C0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1DEF57" w14:textId="77777777" w:rsidR="00CC6DC9" w:rsidRPr="00583F20" w:rsidRDefault="00CC6DC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73A9EE" w14:textId="77777777" w:rsidR="00CC6DC9" w:rsidRPr="00583F20" w:rsidRDefault="00CC6DC9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>Especifique el medicamento, la dosis y la afección médica, así como el nombre del médico que receta y la clínica, hospital o centro de salud mental donde se evaluó al menor:</w:t>
            </w:r>
          </w:p>
        </w:tc>
      </w:tr>
      <w:tr w:rsidR="00FC0C09" w:rsidRPr="00583F20" w14:paraId="45CAC2F3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7FE2A5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268A1D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78D60E3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091F374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A5BFFE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7C33357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6954FB1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4BBEAF1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979F6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0CCB877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7717BD09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487528D2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311651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tcBorders>
              <w:left w:val="nil"/>
              <w:right w:val="nil"/>
            </w:tcBorders>
            <w:shd w:val="clear" w:color="auto" w:fill="auto"/>
          </w:tcPr>
          <w:p w14:paraId="2E31D115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482EDA2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51ABE1C5" w14:textId="77777777" w:rsidR="00BF112B" w:rsidRPr="00583F20" w:rsidRDefault="00BF112B" w:rsidP="00BF112B">
      <w:pPr>
        <w:rPr>
          <w:rFonts w:ascii="Open Sans" w:hAnsi="Open Sans" w:cs="Open Sans"/>
          <w:sz w:val="22"/>
          <w:szCs w:val="22"/>
          <w:lang w:val="es-ES"/>
        </w:rPr>
      </w:pPr>
    </w:p>
    <w:p w14:paraId="4A012878" w14:textId="77777777" w:rsidR="00C40956" w:rsidRPr="00583F20" w:rsidRDefault="00C40956" w:rsidP="00BF112B">
      <w:pPr>
        <w:rPr>
          <w:rFonts w:ascii="Open Sans" w:hAnsi="Open Sans" w:cs="Open Sans"/>
          <w:sz w:val="22"/>
          <w:szCs w:val="22"/>
          <w:lang w:val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5117"/>
        <w:gridCol w:w="733"/>
        <w:gridCol w:w="4500"/>
      </w:tblGrid>
      <w:tr w:rsidR="00FC0C09" w:rsidRPr="00583F20" w14:paraId="29D1CA04" w14:textId="77777777" w:rsidTr="00583F20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7A5EA2" w14:textId="77777777" w:rsidR="00BF112B" w:rsidRPr="00583F20" w:rsidRDefault="00BF112B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</w:p>
        </w:tc>
        <w:tc>
          <w:tcPr>
            <w:tcW w:w="5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8D3AED" w14:textId="77777777" w:rsidR="00BF112B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¿El menor ha tenido alguna hospitalización o cirugía?  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31A7A48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18483A0B" w14:textId="77777777" w:rsidTr="00CC6DC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3FB539" w14:textId="77777777" w:rsidR="0020754F" w:rsidRPr="00583F20" w:rsidRDefault="0020754F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5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183E45" w14:textId="77777777" w:rsidR="00CC6DC9" w:rsidRPr="00583F20" w:rsidRDefault="00CC6DC9" w:rsidP="00A474C3">
            <w:pPr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</w:pPr>
          </w:p>
          <w:p w14:paraId="5819D2ED" w14:textId="77777777" w:rsidR="0020754F" w:rsidRPr="00583F20" w:rsidRDefault="00FC0C09" w:rsidP="00A474C3">
            <w:pPr>
              <w:rPr>
                <w:rFonts w:ascii="Open Sans" w:hAnsi="Open Sans" w:cs="Open Sans"/>
                <w:sz w:val="22"/>
                <w:szCs w:val="22"/>
                <w:lang w:val="es-ES"/>
              </w:rPr>
            </w:pPr>
            <w:r w:rsidRPr="00583F20">
              <w:rPr>
                <w:rFonts w:ascii="Open Sans" w:eastAsia="Arial" w:hAnsi="Open Sans" w:cs="Open Sans"/>
                <w:sz w:val="22"/>
                <w:szCs w:val="22"/>
                <w:bdr w:val="nil"/>
                <w:lang w:val="es-ES"/>
              </w:rPr>
              <w:t xml:space="preserve">Si es así, ¿cuándo, dónde y para qué condición? </w:t>
            </w:r>
          </w:p>
        </w:tc>
        <w:tc>
          <w:tcPr>
            <w:tcW w:w="5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BDC395" w14:textId="77777777" w:rsidR="00CC6DC9" w:rsidRPr="00583F20" w:rsidRDefault="00CC6DC9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18052424" w14:textId="77777777" w:rsidR="0020754F" w:rsidRPr="00583F20" w:rsidRDefault="0020754F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40" w:name="Text25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40"/>
          </w:p>
        </w:tc>
      </w:tr>
      <w:tr w:rsidR="00FC0C09" w:rsidRPr="00583F20" w14:paraId="4F053F0C" w14:textId="77777777" w:rsidTr="00CC6DC9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E77DFB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</w:tcPr>
          <w:p w14:paraId="3CD8D2B0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5176EDF" w14:textId="77777777" w:rsidR="00BF112B" w:rsidRPr="00583F20" w:rsidRDefault="00BF112B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  <w:tr w:rsidR="00FC0C09" w:rsidRPr="00583F20" w14:paraId="69B62D56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5087A1" w14:textId="77777777" w:rsidR="0020754F" w:rsidRPr="00583F20" w:rsidRDefault="0020754F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076FDDEB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69A13D36" w14:textId="77777777" w:rsidR="0020754F" w:rsidRPr="00583F20" w:rsidRDefault="0020754F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1" w:name="Text26"/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  <w:bookmarkEnd w:id="41"/>
          </w:p>
        </w:tc>
      </w:tr>
      <w:tr w:rsidR="00FC0C09" w:rsidRPr="00583F20" w14:paraId="3A18FC34" w14:textId="77777777" w:rsidTr="00C3437D">
        <w:tc>
          <w:tcPr>
            <w:tcW w:w="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F62B97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</w:tc>
        <w:tc>
          <w:tcPr>
            <w:tcW w:w="10350" w:type="dxa"/>
            <w:gridSpan w:val="3"/>
            <w:tcBorders>
              <w:left w:val="nil"/>
              <w:right w:val="nil"/>
            </w:tcBorders>
            <w:shd w:val="clear" w:color="auto" w:fill="auto"/>
          </w:tcPr>
          <w:p w14:paraId="5AF2F02F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</w:p>
          <w:p w14:paraId="34F51AFC" w14:textId="77777777" w:rsidR="00B06B9A" w:rsidRPr="00583F20" w:rsidRDefault="00B06B9A" w:rsidP="00A474C3">
            <w:pPr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pP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instrText xml:space="preserve"> FORMTEXT </w:instrTex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separate"/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t> </w:t>
            </w:r>
            <w:r w:rsidRPr="00583F20">
              <w:rPr>
                <w:rFonts w:ascii="Open Sans" w:hAnsi="Open Sans" w:cs="Open Sans"/>
                <w:b/>
                <w:sz w:val="22"/>
                <w:szCs w:val="22"/>
                <w:lang w:val="es-ES"/>
              </w:rPr>
              <w:fldChar w:fldCharType="end"/>
            </w:r>
          </w:p>
        </w:tc>
      </w:tr>
    </w:tbl>
    <w:p w14:paraId="6B903BBE" w14:textId="77777777" w:rsidR="00BF112B" w:rsidRPr="00583F20" w:rsidRDefault="00BF112B" w:rsidP="00B06B9A">
      <w:pPr>
        <w:rPr>
          <w:rFonts w:ascii="Open Sans" w:hAnsi="Open Sans" w:cs="Open Sans"/>
          <w:sz w:val="22"/>
          <w:szCs w:val="22"/>
          <w:lang w:val="es-ES"/>
        </w:rPr>
      </w:pPr>
    </w:p>
    <w:sectPr w:rsidR="00BF112B" w:rsidRPr="00583F20" w:rsidSect="00D763E2">
      <w:footerReference w:type="default" r:id="rId8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12194" w14:textId="77777777" w:rsidR="001C0380" w:rsidRDefault="001C0380">
      <w:r>
        <w:separator/>
      </w:r>
    </w:p>
  </w:endnote>
  <w:endnote w:type="continuationSeparator" w:id="0">
    <w:p w14:paraId="5EB47059" w14:textId="77777777" w:rsidR="001C0380" w:rsidRDefault="001C0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43ECA" w14:textId="77777777" w:rsidR="00030F6A" w:rsidRDefault="00030F6A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0FE9CA3D" w14:textId="77777777" w:rsidR="00030F6A" w:rsidRPr="002979E2" w:rsidRDefault="00FC0C0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rFonts w:ascii="Arial" w:eastAsia="Arial" w:hAnsi="Arial" w:cs="Arial"/>
        <w:i/>
        <w:iCs/>
        <w:sz w:val="16"/>
        <w:szCs w:val="16"/>
        <w:bdr w:val="nil"/>
        <w:lang w:val="es-ES"/>
      </w:rPr>
      <w:t>Consulte la página web de “Forms” para obtener la versión actual e ignore todas las versiones anteriores. Este formulario no debe alterarse sin la previa autorización.</w:t>
    </w:r>
  </w:p>
  <w:p w14:paraId="17004D92" w14:textId="77777777" w:rsidR="00030F6A" w:rsidRPr="00A96707" w:rsidRDefault="0027455A" w:rsidP="00A93AE2">
    <w:pPr>
      <w:overflowPunct/>
      <w:textAlignment w:val="auto"/>
      <w:rPr>
        <w:rFonts w:ascii="Arial" w:hAnsi="Arial" w:cs="Arial"/>
        <w:sz w:val="16"/>
        <w:szCs w:val="16"/>
      </w:rPr>
    </w:pPr>
    <w:r>
      <w:rPr>
        <w:noProof/>
      </w:rPr>
      <w:pict w14:anchorId="2FB3D0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206.85pt;margin-top:7.75pt;width:87.05pt;height:20.85pt;z-index:251657728;visibility:visible">
          <v:imagedata r:id="rId1" o:title="kidcentralTN_Logo_BW (2)"/>
        </v:shape>
      </w:pict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 xml:space="preserve">Distribución:  </w:t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i/>
        <w:iCs/>
        <w:sz w:val="16"/>
        <w:szCs w:val="16"/>
        <w:bdr w:val="nil"/>
        <w:lang w:val="es-ES"/>
      </w:rPr>
      <w:tab/>
    </w:r>
    <w:r w:rsidR="00FC0C09">
      <w:rPr>
        <w:rFonts w:ascii="Arial" w:eastAsia="Arial" w:hAnsi="Arial" w:cs="Arial"/>
        <w:sz w:val="16"/>
        <w:szCs w:val="16"/>
        <w:bdr w:val="nil"/>
        <w:lang w:val="es-ES"/>
      </w:rPr>
      <w:t>RDA 2982</w:t>
    </w:r>
  </w:p>
  <w:p w14:paraId="01AC917D" w14:textId="77777777" w:rsidR="00030F6A" w:rsidRPr="002979E2" w:rsidRDefault="00FC0C09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  <w:bdr w:val="nil"/>
        <w:lang w:val="es-ES"/>
      </w:rPr>
      <w:t>CS-1033</w:t>
    </w:r>
    <w:r w:rsidR="00583F20">
      <w:rPr>
        <w:rFonts w:ascii="Arial" w:eastAsia="Arial" w:hAnsi="Arial" w:cs="Arial"/>
        <w:sz w:val="16"/>
        <w:szCs w:val="16"/>
        <w:bdr w:val="nil"/>
        <w:lang w:val="es-ES"/>
      </w:rPr>
      <w:t>-SP</w:t>
    </w:r>
    <w:r>
      <w:rPr>
        <w:rFonts w:ascii="Arial" w:eastAsia="Arial" w:hAnsi="Arial" w:cs="Arial"/>
        <w:sz w:val="16"/>
        <w:szCs w:val="16"/>
        <w:bdr w:val="nil"/>
        <w:lang w:val="es-ES"/>
      </w:rPr>
      <w:t>, 02/15</w:t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  <w:t xml:space="preserve">Página </w:t>
    </w:r>
    <w:r w:rsidR="00030F6A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030F6A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030F6A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B51240">
      <w:rPr>
        <w:rStyle w:val="PageNumber"/>
        <w:rFonts w:ascii="Arial" w:hAnsi="Arial" w:cs="Arial"/>
        <w:noProof/>
        <w:sz w:val="16"/>
        <w:szCs w:val="16"/>
      </w:rPr>
      <w:t>19</w:t>
    </w:r>
    <w:r w:rsidR="00030F6A" w:rsidRPr="002979E2">
      <w:rPr>
        <w:rStyle w:val="PageNumber"/>
        <w:rFonts w:ascii="Arial" w:hAnsi="Arial" w:cs="Arial"/>
        <w:sz w:val="16"/>
        <w:szCs w:val="16"/>
      </w:rPr>
      <w:fldChar w:fldCharType="end"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  <w:r>
      <w:rPr>
        <w:rFonts w:ascii="Arial" w:eastAsia="Arial" w:hAnsi="Arial" w:cs="Arial"/>
        <w:sz w:val="16"/>
        <w:szCs w:val="16"/>
        <w:bdr w:val="nil"/>
        <w:lang w:val="es-ES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0D499" w14:textId="77777777" w:rsidR="001C0380" w:rsidRDefault="001C0380">
      <w:r>
        <w:separator/>
      </w:r>
    </w:p>
  </w:footnote>
  <w:footnote w:type="continuationSeparator" w:id="0">
    <w:p w14:paraId="690634ED" w14:textId="77777777" w:rsidR="001C0380" w:rsidRDefault="001C03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7624C9F"/>
    <w:multiLevelType w:val="hybridMultilevel"/>
    <w:tmpl w:val="511AA1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5F773099"/>
    <w:multiLevelType w:val="hybridMultilevel"/>
    <w:tmpl w:val="A288C370"/>
    <w:lvl w:ilvl="0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2" w15:restartNumberingAfterBreak="0">
    <w:nsid w:val="6D68770F"/>
    <w:multiLevelType w:val="hybridMultilevel"/>
    <w:tmpl w:val="04F81E60"/>
    <w:lvl w:ilvl="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19F26D2"/>
    <w:multiLevelType w:val="hybridMultilevel"/>
    <w:tmpl w:val="E54417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39F6B7A"/>
    <w:multiLevelType w:val="hybrid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8C0DAC"/>
    <w:multiLevelType w:val="hybridMultilevel"/>
    <w:tmpl w:val="E67E2B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1"/>
  </w:num>
  <w:num w:numId="7">
    <w:abstractNumId w:val="19"/>
  </w:num>
  <w:num w:numId="8">
    <w:abstractNumId w:val="22"/>
  </w:num>
  <w:num w:numId="9">
    <w:abstractNumId w:val="2"/>
  </w:num>
  <w:num w:numId="10">
    <w:abstractNumId w:val="26"/>
  </w:num>
  <w:num w:numId="11">
    <w:abstractNumId w:val="14"/>
  </w:num>
  <w:num w:numId="12">
    <w:abstractNumId w:val="25"/>
  </w:num>
  <w:num w:numId="13">
    <w:abstractNumId w:val="18"/>
  </w:num>
  <w:num w:numId="14">
    <w:abstractNumId w:val="24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0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7"/>
  </w:num>
  <w:num w:numId="25">
    <w:abstractNumId w:val="23"/>
  </w:num>
  <w:num w:numId="26">
    <w:abstractNumId w:val="10"/>
  </w:num>
  <w:num w:numId="27">
    <w:abstractNumId w:val="1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KsXDFPxHIxYc87USveONv2ih/uX8LLog2Ki717vptB8vrGVHnZHRLC6w8Qo4z49Up/MsifoW9hc1Xyg/WlPGeQ==" w:salt="eedGHImP6Ap4X6RApVR6Gw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30F6A"/>
    <w:rsid w:val="0003637A"/>
    <w:rsid w:val="000409E4"/>
    <w:rsid w:val="0004199F"/>
    <w:rsid w:val="00046BF4"/>
    <w:rsid w:val="00094A06"/>
    <w:rsid w:val="000B47C3"/>
    <w:rsid w:val="000C3B68"/>
    <w:rsid w:val="000C5094"/>
    <w:rsid w:val="000C7482"/>
    <w:rsid w:val="000C7A06"/>
    <w:rsid w:val="000D4B15"/>
    <w:rsid w:val="000D4EAA"/>
    <w:rsid w:val="000E42B0"/>
    <w:rsid w:val="000E7F89"/>
    <w:rsid w:val="000F3D49"/>
    <w:rsid w:val="001000D2"/>
    <w:rsid w:val="00100D97"/>
    <w:rsid w:val="00104796"/>
    <w:rsid w:val="0012222A"/>
    <w:rsid w:val="0013009E"/>
    <w:rsid w:val="00150F9D"/>
    <w:rsid w:val="0017512F"/>
    <w:rsid w:val="001910AB"/>
    <w:rsid w:val="001C0026"/>
    <w:rsid w:val="001C0380"/>
    <w:rsid w:val="001D3602"/>
    <w:rsid w:val="001E7A9A"/>
    <w:rsid w:val="001F6AD1"/>
    <w:rsid w:val="00202E2E"/>
    <w:rsid w:val="00205348"/>
    <w:rsid w:val="0020754F"/>
    <w:rsid w:val="002167B4"/>
    <w:rsid w:val="00217BBF"/>
    <w:rsid w:val="00221D61"/>
    <w:rsid w:val="00231D5D"/>
    <w:rsid w:val="0027455A"/>
    <w:rsid w:val="00274A56"/>
    <w:rsid w:val="002805A4"/>
    <w:rsid w:val="00282146"/>
    <w:rsid w:val="002979E2"/>
    <w:rsid w:val="002A3B03"/>
    <w:rsid w:val="002A7E39"/>
    <w:rsid w:val="002B0585"/>
    <w:rsid w:val="002B250A"/>
    <w:rsid w:val="002C402E"/>
    <w:rsid w:val="002D3819"/>
    <w:rsid w:val="002D727F"/>
    <w:rsid w:val="002E08C6"/>
    <w:rsid w:val="002E436E"/>
    <w:rsid w:val="002E6ADD"/>
    <w:rsid w:val="00305398"/>
    <w:rsid w:val="00305A5D"/>
    <w:rsid w:val="003257BA"/>
    <w:rsid w:val="003269FA"/>
    <w:rsid w:val="003348A2"/>
    <w:rsid w:val="00336DBE"/>
    <w:rsid w:val="00340375"/>
    <w:rsid w:val="00342D2E"/>
    <w:rsid w:val="003509D4"/>
    <w:rsid w:val="00350A23"/>
    <w:rsid w:val="00381CE0"/>
    <w:rsid w:val="003831C2"/>
    <w:rsid w:val="003872FB"/>
    <w:rsid w:val="00394A7D"/>
    <w:rsid w:val="00395A80"/>
    <w:rsid w:val="003B014C"/>
    <w:rsid w:val="003B4A52"/>
    <w:rsid w:val="003C1679"/>
    <w:rsid w:val="003C4351"/>
    <w:rsid w:val="003C6DFD"/>
    <w:rsid w:val="003C6E15"/>
    <w:rsid w:val="003E0806"/>
    <w:rsid w:val="003E7B7B"/>
    <w:rsid w:val="003F4087"/>
    <w:rsid w:val="003F4E0D"/>
    <w:rsid w:val="003F7C6A"/>
    <w:rsid w:val="00406248"/>
    <w:rsid w:val="004158C4"/>
    <w:rsid w:val="00421C44"/>
    <w:rsid w:val="00430738"/>
    <w:rsid w:val="00434F2B"/>
    <w:rsid w:val="00435419"/>
    <w:rsid w:val="00451306"/>
    <w:rsid w:val="004565F5"/>
    <w:rsid w:val="00476B45"/>
    <w:rsid w:val="00497ED7"/>
    <w:rsid w:val="004C1809"/>
    <w:rsid w:val="004D6F30"/>
    <w:rsid w:val="004D7674"/>
    <w:rsid w:val="004E20B1"/>
    <w:rsid w:val="004E367B"/>
    <w:rsid w:val="004F309A"/>
    <w:rsid w:val="004F37EF"/>
    <w:rsid w:val="00503B3F"/>
    <w:rsid w:val="00514347"/>
    <w:rsid w:val="005161BF"/>
    <w:rsid w:val="005208A9"/>
    <w:rsid w:val="00522D1C"/>
    <w:rsid w:val="00524575"/>
    <w:rsid w:val="0053680C"/>
    <w:rsid w:val="00554261"/>
    <w:rsid w:val="00580A41"/>
    <w:rsid w:val="00581C10"/>
    <w:rsid w:val="00583F20"/>
    <w:rsid w:val="00586190"/>
    <w:rsid w:val="0059241D"/>
    <w:rsid w:val="00597092"/>
    <w:rsid w:val="005A6027"/>
    <w:rsid w:val="005B66AD"/>
    <w:rsid w:val="005B66AF"/>
    <w:rsid w:val="005C026D"/>
    <w:rsid w:val="005D0E91"/>
    <w:rsid w:val="005F1567"/>
    <w:rsid w:val="005F6252"/>
    <w:rsid w:val="00612E1D"/>
    <w:rsid w:val="00634CE4"/>
    <w:rsid w:val="00637013"/>
    <w:rsid w:val="006473B7"/>
    <w:rsid w:val="0065785B"/>
    <w:rsid w:val="0066235E"/>
    <w:rsid w:val="006705D8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11009"/>
    <w:rsid w:val="007250C1"/>
    <w:rsid w:val="00746747"/>
    <w:rsid w:val="00753E4A"/>
    <w:rsid w:val="00760B16"/>
    <w:rsid w:val="0076376B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5378A"/>
    <w:rsid w:val="00860B93"/>
    <w:rsid w:val="00861282"/>
    <w:rsid w:val="0086474F"/>
    <w:rsid w:val="00864ABA"/>
    <w:rsid w:val="00874B6E"/>
    <w:rsid w:val="00877341"/>
    <w:rsid w:val="0088119C"/>
    <w:rsid w:val="008811DB"/>
    <w:rsid w:val="00895833"/>
    <w:rsid w:val="008A2FC5"/>
    <w:rsid w:val="008A5A4C"/>
    <w:rsid w:val="008B7CFD"/>
    <w:rsid w:val="008D4301"/>
    <w:rsid w:val="008D4F39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8789E"/>
    <w:rsid w:val="009A0A16"/>
    <w:rsid w:val="009E2229"/>
    <w:rsid w:val="00A010FA"/>
    <w:rsid w:val="00A117FF"/>
    <w:rsid w:val="00A14E64"/>
    <w:rsid w:val="00A24FCB"/>
    <w:rsid w:val="00A474C3"/>
    <w:rsid w:val="00A5332B"/>
    <w:rsid w:val="00A55175"/>
    <w:rsid w:val="00A64BD6"/>
    <w:rsid w:val="00A661C9"/>
    <w:rsid w:val="00A76D5C"/>
    <w:rsid w:val="00A82CEB"/>
    <w:rsid w:val="00A916D1"/>
    <w:rsid w:val="00A921D0"/>
    <w:rsid w:val="00A93AE2"/>
    <w:rsid w:val="00A96707"/>
    <w:rsid w:val="00AA1677"/>
    <w:rsid w:val="00AA2381"/>
    <w:rsid w:val="00AA27E8"/>
    <w:rsid w:val="00AB0AE7"/>
    <w:rsid w:val="00AB18A8"/>
    <w:rsid w:val="00AB4D61"/>
    <w:rsid w:val="00AD39C5"/>
    <w:rsid w:val="00AD7571"/>
    <w:rsid w:val="00AE5C62"/>
    <w:rsid w:val="00B06B9A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51240"/>
    <w:rsid w:val="00B625F2"/>
    <w:rsid w:val="00B76AB0"/>
    <w:rsid w:val="00B910A5"/>
    <w:rsid w:val="00BA0598"/>
    <w:rsid w:val="00BA3A1C"/>
    <w:rsid w:val="00BB0F58"/>
    <w:rsid w:val="00BB7517"/>
    <w:rsid w:val="00BB7CED"/>
    <w:rsid w:val="00BF112B"/>
    <w:rsid w:val="00C00F93"/>
    <w:rsid w:val="00C046ED"/>
    <w:rsid w:val="00C21715"/>
    <w:rsid w:val="00C25613"/>
    <w:rsid w:val="00C3437D"/>
    <w:rsid w:val="00C40956"/>
    <w:rsid w:val="00C40E4F"/>
    <w:rsid w:val="00C73ABA"/>
    <w:rsid w:val="00C8411C"/>
    <w:rsid w:val="00C86FA3"/>
    <w:rsid w:val="00C90A42"/>
    <w:rsid w:val="00CB77DC"/>
    <w:rsid w:val="00CC6DC9"/>
    <w:rsid w:val="00CD59E1"/>
    <w:rsid w:val="00CE55DF"/>
    <w:rsid w:val="00CF092B"/>
    <w:rsid w:val="00CF1E55"/>
    <w:rsid w:val="00CF2564"/>
    <w:rsid w:val="00D177F1"/>
    <w:rsid w:val="00D21217"/>
    <w:rsid w:val="00D21978"/>
    <w:rsid w:val="00D275B9"/>
    <w:rsid w:val="00D27A09"/>
    <w:rsid w:val="00D35A31"/>
    <w:rsid w:val="00D35E09"/>
    <w:rsid w:val="00D42A1A"/>
    <w:rsid w:val="00D4780B"/>
    <w:rsid w:val="00D64262"/>
    <w:rsid w:val="00D66B69"/>
    <w:rsid w:val="00D67467"/>
    <w:rsid w:val="00D71CF1"/>
    <w:rsid w:val="00D74674"/>
    <w:rsid w:val="00D763E2"/>
    <w:rsid w:val="00D830A2"/>
    <w:rsid w:val="00DA3187"/>
    <w:rsid w:val="00DA66FE"/>
    <w:rsid w:val="00DB6685"/>
    <w:rsid w:val="00DC671D"/>
    <w:rsid w:val="00DE1724"/>
    <w:rsid w:val="00DE6B4A"/>
    <w:rsid w:val="00DF767B"/>
    <w:rsid w:val="00E002E9"/>
    <w:rsid w:val="00E07493"/>
    <w:rsid w:val="00E22ABF"/>
    <w:rsid w:val="00E35DD5"/>
    <w:rsid w:val="00E44C05"/>
    <w:rsid w:val="00E45091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7FB8"/>
    <w:rsid w:val="00E97E88"/>
    <w:rsid w:val="00EA7B44"/>
    <w:rsid w:val="00EB7B5D"/>
    <w:rsid w:val="00ED28D6"/>
    <w:rsid w:val="00ED333E"/>
    <w:rsid w:val="00ED6E44"/>
    <w:rsid w:val="00F02BC5"/>
    <w:rsid w:val="00F02CF3"/>
    <w:rsid w:val="00F22BBE"/>
    <w:rsid w:val="00F30417"/>
    <w:rsid w:val="00F360B2"/>
    <w:rsid w:val="00F37B84"/>
    <w:rsid w:val="00F42FA7"/>
    <w:rsid w:val="00F508B2"/>
    <w:rsid w:val="00F6117F"/>
    <w:rsid w:val="00F63F57"/>
    <w:rsid w:val="00F83568"/>
    <w:rsid w:val="00FB7B4B"/>
    <w:rsid w:val="00FC0874"/>
    <w:rsid w:val="00FC0C09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115CBEB0"/>
  <w15:chartTrackingRefBased/>
  <w15:docId w15:val="{392F2DE2-ADBF-4A44-951C-CBD3D2B19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Hyperlink">
    <w:name w:val="Hyperlink"/>
    <w:uiPriority w:val="99"/>
    <w:unhideWhenUsed/>
    <w:rsid w:val="00046B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27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19</Pages>
  <Words>2176</Words>
  <Characters>12409</Characters>
  <Application>Microsoft Office Word</Application>
  <DocSecurity>0</DocSecurity>
  <Lines>103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_</vt:lpstr>
      <vt:lpstr>_</vt:lpstr>
    </vt:vector>
  </TitlesOfParts>
  <Company>State of Tennessee</Company>
  <LinksUpToDate>false</LinksUpToDate>
  <CharactersWithSpaces>14556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2022-01-27T21:41:00Z</dcterms:created>
  <dcterms:modified xsi:type="dcterms:W3CDTF">2022-01-27T21:41:00Z</dcterms:modified>
</cp:coreProperties>
</file>