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7BA6F2AA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42B53A" w14:textId="37FE5A73" w:rsidR="00E65AF9" w:rsidRPr="001E7A9A" w:rsidRDefault="001A4DAF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42841143" wp14:editId="2E9C29DA">
                  <wp:extent cx="533400" cy="561975"/>
                  <wp:effectExtent l="0" t="0" r="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032F7473" w14:textId="77777777" w:rsidR="00E65AF9" w:rsidRPr="00452493" w:rsidRDefault="00E65AF9" w:rsidP="00E65AF9">
            <w:pPr>
              <w:rPr>
                <w:rFonts w:ascii="Open Sans" w:hAnsi="Open Sans" w:cs="Open Sans"/>
                <w:b/>
              </w:rPr>
            </w:pPr>
            <w:r w:rsidRPr="00452493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E93155A" w14:textId="3A083FC9" w:rsidR="00E65AF9" w:rsidRPr="00EE6557" w:rsidRDefault="009A7DE9" w:rsidP="00E65AF9">
            <w:pPr>
              <w:rPr>
                <w:rFonts w:ascii="Open Sans" w:hAnsi="Open Sans" w:cs="Open Sans"/>
                <w:b/>
                <w:color w:val="FF0000"/>
                <w:sz w:val="36"/>
                <w:szCs w:val="36"/>
              </w:rPr>
            </w:pPr>
            <w:r w:rsidRPr="00F961C7">
              <w:rPr>
                <w:rFonts w:ascii="Open Sans" w:hAnsi="Open Sans" w:cs="Open Sans"/>
                <w:b/>
                <w:sz w:val="36"/>
                <w:szCs w:val="36"/>
              </w:rPr>
              <w:t>Comprehensive Medical Examination</w:t>
            </w:r>
            <w:r w:rsidR="00EE6557" w:rsidRPr="00F961C7">
              <w:rPr>
                <w:rFonts w:ascii="Open Sans" w:hAnsi="Open Sans" w:cs="Open Sans"/>
                <w:b/>
                <w:sz w:val="36"/>
                <w:szCs w:val="36"/>
              </w:rPr>
              <w:t>/Well</w:t>
            </w:r>
            <w:r w:rsidR="0077039F" w:rsidRPr="00F961C7">
              <w:rPr>
                <w:rFonts w:ascii="Open Sans" w:hAnsi="Open Sans" w:cs="Open Sans"/>
                <w:b/>
                <w:sz w:val="36"/>
                <w:szCs w:val="36"/>
              </w:rPr>
              <w:t>-</w:t>
            </w:r>
            <w:r w:rsidR="00EE6557" w:rsidRPr="00F961C7">
              <w:rPr>
                <w:rFonts w:ascii="Open Sans" w:hAnsi="Open Sans" w:cs="Open Sans"/>
                <w:b/>
                <w:sz w:val="36"/>
                <w:szCs w:val="36"/>
              </w:rPr>
              <w:t>Child Check-up</w:t>
            </w:r>
            <w:r w:rsidRPr="00F961C7">
              <w:rPr>
                <w:rFonts w:ascii="Open Sans" w:hAnsi="Open Sans" w:cs="Open Sans"/>
                <w:b/>
                <w:sz w:val="36"/>
                <w:szCs w:val="36"/>
              </w:rPr>
              <w:t xml:space="preserve"> Report</w:t>
            </w:r>
          </w:p>
        </w:tc>
      </w:tr>
    </w:tbl>
    <w:p w14:paraId="4EB853DA" w14:textId="77777777" w:rsidR="0004199F" w:rsidRDefault="0004199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7"/>
        <w:gridCol w:w="6493"/>
        <w:gridCol w:w="717"/>
        <w:gridCol w:w="1855"/>
      </w:tblGrid>
      <w:tr w:rsidR="007C334E" w:rsidRPr="009D436C" w14:paraId="40CAF6DD" w14:textId="77777777" w:rsidTr="0065316F">
        <w:tc>
          <w:tcPr>
            <w:tcW w:w="1458" w:type="dxa"/>
            <w:shd w:val="clear" w:color="auto" w:fill="auto"/>
          </w:tcPr>
          <w:p w14:paraId="1075A1D9" w14:textId="77777777" w:rsidR="007C334E" w:rsidRPr="009D436C" w:rsidRDefault="007C334E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Child’s Name:</w:t>
            </w:r>
          </w:p>
        </w:tc>
        <w:tc>
          <w:tcPr>
            <w:tcW w:w="6660" w:type="dxa"/>
            <w:shd w:val="clear" w:color="auto" w:fill="auto"/>
          </w:tcPr>
          <w:p w14:paraId="0BCEB888" w14:textId="77777777" w:rsidR="007C334E" w:rsidRPr="009D436C" w:rsidRDefault="007C334E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0"/>
          </w:p>
        </w:tc>
        <w:tc>
          <w:tcPr>
            <w:tcW w:w="720" w:type="dxa"/>
            <w:shd w:val="clear" w:color="auto" w:fill="auto"/>
          </w:tcPr>
          <w:p w14:paraId="148A03D0" w14:textId="77777777" w:rsidR="007C334E" w:rsidRPr="009D436C" w:rsidRDefault="007C334E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DOB:</w:t>
            </w:r>
          </w:p>
        </w:tc>
        <w:tc>
          <w:tcPr>
            <w:tcW w:w="1890" w:type="dxa"/>
            <w:shd w:val="clear" w:color="auto" w:fill="auto"/>
          </w:tcPr>
          <w:p w14:paraId="0DC10434" w14:textId="77777777" w:rsidR="007C334E" w:rsidRPr="009D436C" w:rsidRDefault="007C334E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1"/>
          </w:p>
        </w:tc>
      </w:tr>
    </w:tbl>
    <w:p w14:paraId="456D4A10" w14:textId="77777777" w:rsidR="000C7A06" w:rsidRPr="009D436C" w:rsidRDefault="000C7A06" w:rsidP="00435419">
      <w:pPr>
        <w:rPr>
          <w:rFonts w:ascii="Open Sans" w:hAnsi="Open Sans" w:cs="Open Sans"/>
          <w:noProof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1"/>
        <w:gridCol w:w="2115"/>
        <w:gridCol w:w="1508"/>
        <w:gridCol w:w="5698"/>
      </w:tblGrid>
      <w:tr w:rsidR="007C334E" w:rsidRPr="009D436C" w14:paraId="10441CB2" w14:textId="77777777" w:rsidTr="0065316F">
        <w:tc>
          <w:tcPr>
            <w:tcW w:w="1188" w:type="dxa"/>
            <w:shd w:val="clear" w:color="auto" w:fill="auto"/>
          </w:tcPr>
          <w:p w14:paraId="0CBF101F" w14:textId="505B2EF8" w:rsidR="007C334E" w:rsidRPr="009D436C" w:rsidRDefault="009A7DE9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F961C7">
              <w:rPr>
                <w:rFonts w:ascii="Open Sans" w:hAnsi="Open Sans" w:cs="Open Sans"/>
                <w:noProof/>
                <w:sz w:val="16"/>
                <w:szCs w:val="16"/>
              </w:rPr>
              <w:t>Electronic Record System</w:t>
            </w:r>
            <w:r w:rsidR="00092058" w:rsidRPr="00F961C7">
              <w:rPr>
                <w:rFonts w:ascii="Open Sans" w:hAnsi="Open Sans" w:cs="Open Sans"/>
                <w:noProof/>
                <w:sz w:val="16"/>
                <w:szCs w:val="16"/>
              </w:rPr>
              <w:t xml:space="preserve"> </w:t>
            </w:r>
            <w:r w:rsidR="00092058">
              <w:rPr>
                <w:rFonts w:ascii="Open Sans" w:hAnsi="Open Sans" w:cs="Open Sans"/>
                <w:noProof/>
                <w:sz w:val="16"/>
                <w:szCs w:val="16"/>
              </w:rPr>
              <w:t>ID</w:t>
            </w:r>
            <w:r w:rsidR="007C334E" w:rsidRPr="009D436C">
              <w:rPr>
                <w:rFonts w:ascii="Open Sans" w:hAnsi="Open Sans" w:cs="Open Sans"/>
                <w:noProof/>
                <w:sz w:val="16"/>
                <w:szCs w:val="16"/>
              </w:rPr>
              <w:t>#:</w:t>
            </w:r>
          </w:p>
        </w:tc>
        <w:tc>
          <w:tcPr>
            <w:tcW w:w="2160" w:type="dxa"/>
            <w:shd w:val="clear" w:color="auto" w:fill="auto"/>
          </w:tcPr>
          <w:p w14:paraId="18DA339B" w14:textId="77777777" w:rsidR="007C334E" w:rsidRPr="009D436C" w:rsidRDefault="007C334E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  <w:tc>
          <w:tcPr>
            <w:tcW w:w="1530" w:type="dxa"/>
            <w:shd w:val="clear" w:color="auto" w:fill="auto"/>
          </w:tcPr>
          <w:p w14:paraId="05FA7995" w14:textId="77777777" w:rsidR="007C334E" w:rsidRPr="009D436C" w:rsidRDefault="007C334E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Home County:</w:t>
            </w:r>
          </w:p>
        </w:tc>
        <w:tc>
          <w:tcPr>
            <w:tcW w:w="5850" w:type="dxa"/>
            <w:shd w:val="clear" w:color="auto" w:fill="auto"/>
          </w:tcPr>
          <w:p w14:paraId="75170C69" w14:textId="77777777" w:rsidR="007C334E" w:rsidRPr="009D436C" w:rsidRDefault="007C334E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</w:tbl>
    <w:p w14:paraId="200D9895" w14:textId="77777777" w:rsidR="007C334E" w:rsidRPr="009D436C" w:rsidRDefault="007C334E" w:rsidP="00435419">
      <w:pPr>
        <w:rPr>
          <w:rFonts w:ascii="Open Sans" w:hAnsi="Open Sans" w:cs="Open Sans"/>
          <w:noProof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4"/>
        <w:gridCol w:w="2204"/>
        <w:gridCol w:w="896"/>
        <w:gridCol w:w="5878"/>
      </w:tblGrid>
      <w:tr w:rsidR="007C334E" w:rsidRPr="009D436C" w14:paraId="539884CD" w14:textId="77777777" w:rsidTr="0065316F">
        <w:tc>
          <w:tcPr>
            <w:tcW w:w="1548" w:type="dxa"/>
            <w:shd w:val="clear" w:color="auto" w:fill="auto"/>
          </w:tcPr>
          <w:p w14:paraId="44A33D48" w14:textId="5525C8FE" w:rsidR="007C334E" w:rsidRPr="009D436C" w:rsidRDefault="007C334E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Date of </w:t>
            </w:r>
            <w:r w:rsidR="009A7DE9" w:rsidRPr="00F961C7">
              <w:rPr>
                <w:rFonts w:ascii="Open Sans" w:hAnsi="Open Sans" w:cs="Open Sans"/>
                <w:noProof/>
                <w:sz w:val="16"/>
                <w:szCs w:val="16"/>
              </w:rPr>
              <w:t>Exam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:</w:t>
            </w:r>
          </w:p>
        </w:tc>
        <w:tc>
          <w:tcPr>
            <w:tcW w:w="2250" w:type="dxa"/>
            <w:shd w:val="clear" w:color="auto" w:fill="auto"/>
          </w:tcPr>
          <w:p w14:paraId="4572D2FD" w14:textId="77777777" w:rsidR="007C334E" w:rsidRPr="009D436C" w:rsidRDefault="007C334E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611519F6" w14:textId="77777777" w:rsidR="007C334E" w:rsidRPr="009D436C" w:rsidRDefault="007C334E" w:rsidP="007C334E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Facility:</w:t>
            </w:r>
          </w:p>
        </w:tc>
        <w:tc>
          <w:tcPr>
            <w:tcW w:w="6030" w:type="dxa"/>
            <w:shd w:val="clear" w:color="auto" w:fill="auto"/>
          </w:tcPr>
          <w:p w14:paraId="0191DB59" w14:textId="77777777" w:rsidR="007C334E" w:rsidRPr="009D436C" w:rsidRDefault="007C334E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</w:tbl>
    <w:p w14:paraId="1D2B9168" w14:textId="77777777" w:rsidR="00F416C8" w:rsidRPr="009D436C" w:rsidRDefault="00F416C8" w:rsidP="00435419">
      <w:pPr>
        <w:rPr>
          <w:rFonts w:ascii="Open Sans" w:hAnsi="Open Sans" w:cs="Open Sans"/>
          <w:noProof/>
          <w:sz w:val="16"/>
          <w:szCs w:val="16"/>
        </w:rPr>
      </w:pPr>
    </w:p>
    <w:p w14:paraId="2B75F50F" w14:textId="259C9D81" w:rsidR="000C7A06" w:rsidRPr="009D436C" w:rsidRDefault="008C3AAE" w:rsidP="00435419">
      <w:pPr>
        <w:rPr>
          <w:rFonts w:ascii="Open Sans" w:hAnsi="Open Sans" w:cs="Open Sans"/>
          <w:noProof/>
          <w:sz w:val="16"/>
          <w:szCs w:val="16"/>
        </w:rPr>
      </w:pPr>
      <w:r>
        <w:rPr>
          <w:rFonts w:ascii="Open Sans" w:hAnsi="Open Sans" w:cs="Open Sans"/>
          <w:noProof/>
          <w:sz w:val="16"/>
          <w:szCs w:val="16"/>
        </w:rPr>
        <w:t>Check all that apply:</w:t>
      </w: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7"/>
        <w:gridCol w:w="2213"/>
        <w:gridCol w:w="914"/>
        <w:gridCol w:w="2321"/>
        <w:gridCol w:w="198"/>
        <w:gridCol w:w="720"/>
        <w:gridCol w:w="1976"/>
        <w:gridCol w:w="1539"/>
      </w:tblGrid>
      <w:tr w:rsidR="000B6DCA" w:rsidRPr="009D436C" w14:paraId="40E972AD" w14:textId="77777777" w:rsidTr="007F4C51">
        <w:tc>
          <w:tcPr>
            <w:tcW w:w="6295" w:type="dxa"/>
            <w:gridSpan w:val="4"/>
            <w:shd w:val="clear" w:color="auto" w:fill="auto"/>
          </w:tcPr>
          <w:p w14:paraId="2D190272" w14:textId="5498DBC3" w:rsidR="000B6DCA" w:rsidRPr="009D436C" w:rsidRDefault="000B6DCA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1.  Comprehensive history (incl. developmental and behavior screening)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 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337F97A5" w14:textId="29FF4583" w:rsidR="000B6DCA" w:rsidRPr="009D436C" w:rsidRDefault="000B6DCA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2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3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No      </w:t>
            </w:r>
          </w:p>
        </w:tc>
      </w:tr>
      <w:tr w:rsidR="004C6235" w:rsidRPr="009D436C" w14:paraId="6025F72A" w14:textId="77777777" w:rsidTr="00CB5EBB">
        <w:tc>
          <w:tcPr>
            <w:tcW w:w="6295" w:type="dxa"/>
            <w:gridSpan w:val="4"/>
            <w:shd w:val="clear" w:color="auto" w:fill="auto"/>
          </w:tcPr>
          <w:p w14:paraId="3BB9BAF1" w14:textId="480E54FE" w:rsidR="004C6235" w:rsidRPr="009D436C" w:rsidRDefault="004C6235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2.  Physical examination (unclothed) </w:t>
            </w:r>
            <w:r w:rsidRPr="00070E00">
              <w:rPr>
                <w:rFonts w:ascii="Open Sans" w:hAnsi="Open Sans" w:cs="Open Sans"/>
                <w:noProof/>
                <w:sz w:val="16"/>
                <w:szCs w:val="16"/>
              </w:rPr>
              <w:t xml:space="preserve">(partial unclothed)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53A0F00D" w14:textId="3690047C" w:rsidR="004C6235" w:rsidRPr="009D436C" w:rsidRDefault="004C6235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o</w:t>
            </w:r>
          </w:p>
        </w:tc>
      </w:tr>
      <w:tr w:rsidR="004C6235" w:rsidRPr="009D436C" w14:paraId="64B8DDB1" w14:textId="77777777" w:rsidTr="004C6235">
        <w:trPr>
          <w:trHeight w:val="242"/>
        </w:trPr>
        <w:tc>
          <w:tcPr>
            <w:tcW w:w="6295" w:type="dxa"/>
            <w:gridSpan w:val="4"/>
            <w:shd w:val="clear" w:color="auto" w:fill="auto"/>
          </w:tcPr>
          <w:p w14:paraId="3D473C2E" w14:textId="65A18B57" w:rsidR="004C6235" w:rsidRPr="009D436C" w:rsidRDefault="004C6235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3.  Hearing assessment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         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61751BD0" w14:textId="4F330E69" w:rsidR="004C6235" w:rsidRPr="009D436C" w:rsidRDefault="004C6235" w:rsidP="00A6081D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o                             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</w:t>
            </w:r>
          </w:p>
        </w:tc>
      </w:tr>
      <w:tr w:rsidR="00A6081D" w:rsidRPr="009D436C" w14:paraId="56F7798B" w14:textId="77777777" w:rsidTr="001B3681">
        <w:tc>
          <w:tcPr>
            <w:tcW w:w="6295" w:type="dxa"/>
            <w:gridSpan w:val="4"/>
            <w:shd w:val="clear" w:color="auto" w:fill="auto"/>
          </w:tcPr>
          <w:p w14:paraId="52D47068" w14:textId="77777777" w:rsidR="00A6081D" w:rsidRPr="009D436C" w:rsidRDefault="00A6081D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4.  Vision assessment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           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3195B2C2" w14:textId="649D5F15" w:rsidR="00A6081D" w:rsidRPr="009D436C" w:rsidRDefault="00A6081D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o                      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</w:t>
            </w:r>
          </w:p>
        </w:tc>
      </w:tr>
      <w:tr w:rsidR="00A6081D" w:rsidRPr="009D436C" w14:paraId="57507001" w14:textId="77777777" w:rsidTr="00A6081D">
        <w:tc>
          <w:tcPr>
            <w:tcW w:w="6295" w:type="dxa"/>
            <w:gridSpan w:val="4"/>
            <w:shd w:val="clear" w:color="auto" w:fill="auto"/>
          </w:tcPr>
          <w:p w14:paraId="3289B208" w14:textId="325103EB" w:rsidR="00A6081D" w:rsidRPr="009D436C" w:rsidRDefault="00A6081D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5.  Laboratory testing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           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34BD2565" w14:textId="0262F91E" w:rsidR="00A6081D" w:rsidRPr="009D436C" w:rsidRDefault="00A6081D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o                         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</w:t>
            </w:r>
          </w:p>
        </w:tc>
      </w:tr>
      <w:tr w:rsidR="00A6081D" w:rsidRPr="009D436C" w14:paraId="54CB35E8" w14:textId="77777777" w:rsidTr="00A6081D">
        <w:tc>
          <w:tcPr>
            <w:tcW w:w="6295" w:type="dxa"/>
            <w:gridSpan w:val="4"/>
            <w:shd w:val="clear" w:color="auto" w:fill="auto"/>
          </w:tcPr>
          <w:p w14:paraId="29CB0CA1" w14:textId="15CC640E" w:rsidR="00A6081D" w:rsidRPr="009D436C" w:rsidRDefault="00A6081D" w:rsidP="00A6081D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6.  Health education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                                           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     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 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743FF5F2" w14:textId="4BA110BA" w:rsidR="00A6081D" w:rsidRPr="009D436C" w:rsidRDefault="00A6081D" w:rsidP="00A6081D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o</w:t>
            </w:r>
          </w:p>
        </w:tc>
      </w:tr>
      <w:tr w:rsidR="00A6081D" w:rsidRPr="009D436C" w14:paraId="644C0648" w14:textId="77777777" w:rsidTr="00A6081D">
        <w:tc>
          <w:tcPr>
            <w:tcW w:w="6295" w:type="dxa"/>
            <w:gridSpan w:val="4"/>
            <w:shd w:val="clear" w:color="auto" w:fill="auto"/>
          </w:tcPr>
          <w:p w14:paraId="723E22DD" w14:textId="6BFB7F70" w:rsidR="00A6081D" w:rsidRPr="009D436C" w:rsidRDefault="00A6081D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7.  Immunizations up-to-date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             </w:t>
            </w:r>
          </w:p>
        </w:tc>
        <w:tc>
          <w:tcPr>
            <w:tcW w:w="4433" w:type="dxa"/>
            <w:gridSpan w:val="4"/>
            <w:shd w:val="clear" w:color="auto" w:fill="auto"/>
          </w:tcPr>
          <w:p w14:paraId="0E5B6C07" w14:textId="372A2CCB" w:rsidR="00A6081D" w:rsidRPr="009D436C" w:rsidRDefault="00A6081D" w:rsidP="00A6081D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o    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 xml:space="preserve">Record Not Available                                                           </w:t>
            </w:r>
          </w:p>
        </w:tc>
      </w:tr>
      <w:tr w:rsidR="00516474" w:rsidRPr="009D436C" w14:paraId="60EC75F2" w14:textId="77777777" w:rsidTr="007F4C51">
        <w:tc>
          <w:tcPr>
            <w:tcW w:w="847" w:type="dxa"/>
            <w:shd w:val="clear" w:color="auto" w:fill="auto"/>
          </w:tcPr>
          <w:p w14:paraId="5399EBC5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Height:</w:t>
            </w:r>
          </w:p>
        </w:tc>
        <w:tc>
          <w:tcPr>
            <w:tcW w:w="2213" w:type="dxa"/>
            <w:shd w:val="clear" w:color="auto" w:fill="auto"/>
          </w:tcPr>
          <w:p w14:paraId="52F6C8D2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4"/>
          </w:p>
        </w:tc>
        <w:tc>
          <w:tcPr>
            <w:tcW w:w="914" w:type="dxa"/>
            <w:shd w:val="clear" w:color="auto" w:fill="auto"/>
          </w:tcPr>
          <w:p w14:paraId="6082FB7A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Weight:</w:t>
            </w:r>
          </w:p>
        </w:tc>
        <w:tc>
          <w:tcPr>
            <w:tcW w:w="2519" w:type="dxa"/>
            <w:gridSpan w:val="2"/>
            <w:shd w:val="clear" w:color="auto" w:fill="auto"/>
          </w:tcPr>
          <w:p w14:paraId="1BF65356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5"/>
          </w:p>
        </w:tc>
        <w:tc>
          <w:tcPr>
            <w:tcW w:w="720" w:type="dxa"/>
            <w:shd w:val="clear" w:color="auto" w:fill="auto"/>
          </w:tcPr>
          <w:p w14:paraId="53E7BFD1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BMI:</w:t>
            </w:r>
          </w:p>
        </w:tc>
        <w:tc>
          <w:tcPr>
            <w:tcW w:w="1976" w:type="dxa"/>
            <w:shd w:val="clear" w:color="auto" w:fill="auto"/>
          </w:tcPr>
          <w:p w14:paraId="7CB689E4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6"/>
          </w:p>
        </w:tc>
        <w:tc>
          <w:tcPr>
            <w:tcW w:w="1539" w:type="dxa"/>
            <w:shd w:val="clear" w:color="auto" w:fill="auto"/>
          </w:tcPr>
          <w:p w14:paraId="01D4EF49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</w:p>
        </w:tc>
      </w:tr>
      <w:tr w:rsidR="00DB7408" w:rsidRPr="009D436C" w14:paraId="6B9DA10B" w14:textId="77777777" w:rsidTr="007F4C51">
        <w:tc>
          <w:tcPr>
            <w:tcW w:w="847" w:type="dxa"/>
            <w:shd w:val="clear" w:color="auto" w:fill="auto"/>
          </w:tcPr>
          <w:p w14:paraId="6A75A81F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>
              <w:rPr>
                <w:rFonts w:ascii="Open Sans" w:hAnsi="Open Sans" w:cs="Open Sans"/>
                <w:noProof/>
                <w:sz w:val="16"/>
                <w:szCs w:val="16"/>
              </w:rPr>
              <w:t>Temp:</w:t>
            </w:r>
          </w:p>
        </w:tc>
        <w:tc>
          <w:tcPr>
            <w:tcW w:w="2213" w:type="dxa"/>
            <w:shd w:val="clear" w:color="auto" w:fill="auto"/>
          </w:tcPr>
          <w:p w14:paraId="3EBF8A9F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7" w:name="Text43"/>
            <w:r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7"/>
          </w:p>
        </w:tc>
        <w:tc>
          <w:tcPr>
            <w:tcW w:w="914" w:type="dxa"/>
            <w:shd w:val="clear" w:color="auto" w:fill="auto"/>
          </w:tcPr>
          <w:p w14:paraId="5535DC0A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>
              <w:rPr>
                <w:rFonts w:ascii="Open Sans" w:hAnsi="Open Sans" w:cs="Open Sans"/>
                <w:noProof/>
                <w:sz w:val="16"/>
                <w:szCs w:val="16"/>
              </w:rPr>
              <w:t>Pulse:</w:t>
            </w:r>
          </w:p>
        </w:tc>
        <w:tc>
          <w:tcPr>
            <w:tcW w:w="2519" w:type="dxa"/>
            <w:gridSpan w:val="2"/>
            <w:shd w:val="clear" w:color="auto" w:fill="auto"/>
          </w:tcPr>
          <w:p w14:paraId="0E474327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shd w:val="clear" w:color="auto" w:fill="auto"/>
          </w:tcPr>
          <w:p w14:paraId="5EE7E8A3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>
              <w:rPr>
                <w:rFonts w:ascii="Open Sans" w:hAnsi="Open Sans" w:cs="Open Sans"/>
                <w:noProof/>
                <w:sz w:val="16"/>
                <w:szCs w:val="16"/>
              </w:rPr>
              <w:t>BP:</w:t>
            </w:r>
          </w:p>
        </w:tc>
        <w:tc>
          <w:tcPr>
            <w:tcW w:w="1976" w:type="dxa"/>
            <w:shd w:val="clear" w:color="auto" w:fill="auto"/>
          </w:tcPr>
          <w:p w14:paraId="01D49B45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  <w:tc>
          <w:tcPr>
            <w:tcW w:w="1539" w:type="dxa"/>
            <w:shd w:val="clear" w:color="auto" w:fill="auto"/>
          </w:tcPr>
          <w:p w14:paraId="545568AD" w14:textId="77777777" w:rsidR="00DB7408" w:rsidRPr="009D436C" w:rsidRDefault="00DB7408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</w:p>
        </w:tc>
      </w:tr>
    </w:tbl>
    <w:p w14:paraId="19381EEE" w14:textId="77777777" w:rsidR="00F416C8" w:rsidRPr="009D436C" w:rsidRDefault="00F416C8" w:rsidP="00435419">
      <w:pPr>
        <w:rPr>
          <w:rFonts w:ascii="Open Sans" w:hAnsi="Open Sans" w:cs="Open Sans"/>
          <w:noProof/>
          <w:sz w:val="16"/>
          <w:szCs w:val="16"/>
        </w:rPr>
      </w:pPr>
    </w:p>
    <w:p w14:paraId="190754B9" w14:textId="77777777" w:rsidR="00516474" w:rsidRPr="009D436C" w:rsidRDefault="00516474" w:rsidP="00435419">
      <w:pPr>
        <w:rPr>
          <w:rFonts w:ascii="Open Sans" w:hAnsi="Open Sans" w:cs="Open Sans"/>
          <w:noProof/>
          <w:sz w:val="16"/>
          <w:szCs w:val="16"/>
        </w:rPr>
      </w:pP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"/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bookmarkEnd w:id="8"/>
      <w:r w:rsidRPr="009D436C">
        <w:rPr>
          <w:rFonts w:ascii="Open Sans" w:hAnsi="Open Sans" w:cs="Open Sans"/>
          <w:noProof/>
          <w:sz w:val="16"/>
          <w:szCs w:val="16"/>
        </w:rPr>
        <w:t xml:space="preserve">  Lab results pending – will notify if abnormal</w:t>
      </w:r>
    </w:p>
    <w:p w14:paraId="494A02E4" w14:textId="77777777" w:rsidR="00516474" w:rsidRPr="009D436C" w:rsidRDefault="00516474" w:rsidP="00435419">
      <w:pPr>
        <w:rPr>
          <w:rFonts w:ascii="Open Sans" w:hAnsi="Open Sans" w:cs="Open Sans"/>
          <w:noProof/>
          <w:sz w:val="16"/>
          <w:szCs w:val="16"/>
        </w:rPr>
      </w:pP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5"/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bookmarkEnd w:id="9"/>
      <w:r w:rsidRPr="009D436C">
        <w:rPr>
          <w:rFonts w:ascii="Open Sans" w:hAnsi="Open Sans" w:cs="Open Sans"/>
          <w:noProof/>
          <w:sz w:val="16"/>
          <w:szCs w:val="16"/>
        </w:rPr>
        <w:t xml:space="preserve">  All screening results were within normal limits at this time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0"/>
        <w:gridCol w:w="3602"/>
        <w:gridCol w:w="984"/>
        <w:gridCol w:w="2116"/>
      </w:tblGrid>
      <w:tr w:rsidR="00516474" w:rsidRPr="009D436C" w14:paraId="4293CD48" w14:textId="77777777" w:rsidTr="00563ED2">
        <w:tc>
          <w:tcPr>
            <w:tcW w:w="3888" w:type="dxa"/>
            <w:shd w:val="clear" w:color="auto" w:fill="auto"/>
          </w:tcPr>
          <w:p w14:paraId="375DBBD2" w14:textId="77777777" w:rsidR="00516474" w:rsidRPr="009D436C" w:rsidRDefault="00516474" w:rsidP="00516474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TB skin test placed: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No      </w:t>
            </w:r>
          </w:p>
        </w:tc>
        <w:tc>
          <w:tcPr>
            <w:tcW w:w="3690" w:type="dxa"/>
            <w:shd w:val="clear" w:color="auto" w:fill="auto"/>
          </w:tcPr>
          <w:p w14:paraId="21FB3CB6" w14:textId="77777777" w:rsidR="00516474" w:rsidRPr="009D436C" w:rsidRDefault="00516474" w:rsidP="00516474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TB skin test read: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Yes  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FORMCHECKBOX </w:instrText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</w:r>
            <w:r w:rsidR="00EB4241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 No      </w:t>
            </w:r>
          </w:p>
        </w:tc>
        <w:tc>
          <w:tcPr>
            <w:tcW w:w="990" w:type="dxa"/>
            <w:shd w:val="clear" w:color="auto" w:fill="auto"/>
          </w:tcPr>
          <w:p w14:paraId="3E54C84A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Results:</w:t>
            </w:r>
          </w:p>
        </w:tc>
        <w:tc>
          <w:tcPr>
            <w:tcW w:w="2160" w:type="dxa"/>
            <w:shd w:val="clear" w:color="auto" w:fill="auto"/>
          </w:tcPr>
          <w:p w14:paraId="5594A53C" w14:textId="77777777" w:rsidR="00516474" w:rsidRPr="009D436C" w:rsidRDefault="00516474" w:rsidP="00435419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  <w:bookmarkEnd w:id="10"/>
          </w:p>
        </w:tc>
      </w:tr>
    </w:tbl>
    <w:p w14:paraId="3B371EDE" w14:textId="77777777" w:rsidR="00516474" w:rsidRPr="009D436C" w:rsidRDefault="00516474" w:rsidP="00435419">
      <w:pPr>
        <w:rPr>
          <w:rFonts w:ascii="Open Sans" w:hAnsi="Open Sans" w:cs="Open Sans"/>
          <w:noProof/>
          <w:sz w:val="16"/>
          <w:szCs w:val="16"/>
        </w:rPr>
      </w:pPr>
      <w:r w:rsidRPr="009D436C">
        <w:rPr>
          <w:rFonts w:ascii="Open Sans" w:hAnsi="Open Sans" w:cs="Open Sans"/>
          <w:noProof/>
          <w:sz w:val="16"/>
          <w:szCs w:val="16"/>
        </w:rPr>
        <w:t xml:space="preserve">If TB skin test positive, was health department notified?    </w:t>
      </w: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r w:rsidRPr="009D436C">
        <w:rPr>
          <w:rFonts w:ascii="Open Sans" w:hAnsi="Open Sans" w:cs="Open Sans"/>
          <w:noProof/>
          <w:sz w:val="16"/>
          <w:szCs w:val="16"/>
        </w:rPr>
        <w:t xml:space="preserve"> Yes   </w:t>
      </w: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r w:rsidRPr="009D436C">
        <w:rPr>
          <w:rFonts w:ascii="Open Sans" w:hAnsi="Open Sans" w:cs="Open Sans"/>
          <w:noProof/>
          <w:sz w:val="16"/>
          <w:szCs w:val="16"/>
        </w:rPr>
        <w:t xml:space="preserve"> No      </w:t>
      </w:r>
    </w:p>
    <w:p w14:paraId="4CA81113" w14:textId="77777777" w:rsidR="000C7A06" w:rsidRPr="009D436C" w:rsidRDefault="000C7A06" w:rsidP="00435419">
      <w:pPr>
        <w:rPr>
          <w:rFonts w:ascii="Open Sans" w:hAnsi="Open Sans" w:cs="Open Sans"/>
          <w:noProof/>
          <w:sz w:val="16"/>
          <w:szCs w:val="16"/>
        </w:rPr>
      </w:pPr>
    </w:p>
    <w:p w14:paraId="66A3EB5A" w14:textId="77777777" w:rsidR="00516474" w:rsidRPr="009D436C" w:rsidRDefault="00516474" w:rsidP="00435419">
      <w:pPr>
        <w:rPr>
          <w:rFonts w:ascii="Open Sans" w:hAnsi="Open Sans" w:cs="Open Sans"/>
          <w:noProof/>
          <w:sz w:val="16"/>
          <w:szCs w:val="16"/>
        </w:rPr>
      </w:pPr>
      <w:r w:rsidRPr="009D436C">
        <w:rPr>
          <w:rFonts w:ascii="Open Sans" w:hAnsi="Open Sans" w:cs="Open Sans"/>
          <w:noProof/>
          <w:sz w:val="16"/>
          <w:szCs w:val="16"/>
        </w:rPr>
        <w:t xml:space="preserve">Referrable conditions:  </w:t>
      </w: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r w:rsidRPr="009D436C">
        <w:rPr>
          <w:rFonts w:ascii="Open Sans" w:hAnsi="Open Sans" w:cs="Open Sans"/>
          <w:noProof/>
          <w:sz w:val="16"/>
          <w:szCs w:val="16"/>
        </w:rPr>
        <w:t xml:space="preserve"> Yes   </w:t>
      </w: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r w:rsidRPr="009D436C">
        <w:rPr>
          <w:rFonts w:ascii="Open Sans" w:hAnsi="Open Sans" w:cs="Open Sans"/>
          <w:noProof/>
          <w:sz w:val="16"/>
          <w:szCs w:val="16"/>
        </w:rPr>
        <w:t xml:space="preserve"> No     </w:t>
      </w:r>
    </w:p>
    <w:p w14:paraId="3988D9A7" w14:textId="77777777" w:rsidR="00F416C8" w:rsidRPr="009D436C" w:rsidRDefault="00F416C8" w:rsidP="00435419">
      <w:pPr>
        <w:rPr>
          <w:rFonts w:ascii="Open Sans" w:hAnsi="Open Sans" w:cs="Open Sans"/>
          <w:noProof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4"/>
        <w:gridCol w:w="9588"/>
      </w:tblGrid>
      <w:tr w:rsidR="00516474" w:rsidRPr="009D436C" w14:paraId="0545D103" w14:textId="77777777" w:rsidTr="00563ED2">
        <w:tc>
          <w:tcPr>
            <w:tcW w:w="918" w:type="dxa"/>
            <w:shd w:val="clear" w:color="auto" w:fill="auto"/>
          </w:tcPr>
          <w:p w14:paraId="52129C1B" w14:textId="7777777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Details:</w:t>
            </w:r>
          </w:p>
        </w:tc>
        <w:tc>
          <w:tcPr>
            <w:tcW w:w="9810" w:type="dxa"/>
            <w:shd w:val="clear" w:color="auto" w:fill="auto"/>
          </w:tcPr>
          <w:p w14:paraId="2EFB99BE" w14:textId="7777777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  <w:tr w:rsidR="00516474" w:rsidRPr="009D436C" w14:paraId="16EADD13" w14:textId="77777777" w:rsidTr="00563ED2">
        <w:tc>
          <w:tcPr>
            <w:tcW w:w="10728" w:type="dxa"/>
            <w:gridSpan w:val="2"/>
            <w:shd w:val="clear" w:color="auto" w:fill="auto"/>
          </w:tcPr>
          <w:p w14:paraId="62702266" w14:textId="7777777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</w:p>
          <w:p w14:paraId="02E499BF" w14:textId="7777777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</w:tbl>
    <w:p w14:paraId="4B2FED95" w14:textId="77777777" w:rsidR="000C7A06" w:rsidRPr="009D436C" w:rsidRDefault="000C7A06" w:rsidP="00435419">
      <w:pPr>
        <w:rPr>
          <w:rFonts w:ascii="Open Sans" w:hAnsi="Open Sans" w:cs="Open Sans"/>
          <w:noProof/>
          <w:sz w:val="16"/>
          <w:szCs w:val="16"/>
        </w:rPr>
      </w:pPr>
    </w:p>
    <w:p w14:paraId="08BA4925" w14:textId="77777777" w:rsidR="00516474" w:rsidRPr="009D436C" w:rsidRDefault="00516474" w:rsidP="00435419">
      <w:pPr>
        <w:rPr>
          <w:rFonts w:ascii="Open Sans" w:hAnsi="Open Sans" w:cs="Open Sans"/>
          <w:noProof/>
          <w:sz w:val="16"/>
          <w:szCs w:val="16"/>
        </w:rPr>
      </w:pPr>
      <w:r w:rsidRPr="009D436C">
        <w:rPr>
          <w:rFonts w:ascii="Open Sans" w:hAnsi="Open Sans" w:cs="Open Sans"/>
          <w:noProof/>
          <w:sz w:val="16"/>
          <w:szCs w:val="16"/>
        </w:rPr>
        <w:t xml:space="preserve">Have appointments been made for referable conditions?  </w:t>
      </w: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r w:rsidRPr="009D436C">
        <w:rPr>
          <w:rFonts w:ascii="Open Sans" w:hAnsi="Open Sans" w:cs="Open Sans"/>
          <w:noProof/>
          <w:sz w:val="16"/>
          <w:szCs w:val="16"/>
        </w:rPr>
        <w:t xml:space="preserve"> Yes   </w:t>
      </w:r>
      <w:r w:rsidRPr="009D436C">
        <w:rPr>
          <w:rFonts w:ascii="Open Sans" w:hAnsi="Open Sans" w:cs="Open Sans"/>
          <w:noProof/>
          <w:sz w:val="16"/>
          <w:szCs w:val="16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D436C">
        <w:rPr>
          <w:rFonts w:ascii="Open Sans" w:hAnsi="Open Sans" w:cs="Open Sans"/>
          <w:noProof/>
          <w:sz w:val="16"/>
          <w:szCs w:val="16"/>
        </w:rPr>
        <w:instrText xml:space="preserve"> FORMCHECKBOX </w:instrText>
      </w:r>
      <w:r w:rsidR="00EB4241">
        <w:rPr>
          <w:rFonts w:ascii="Open Sans" w:hAnsi="Open Sans" w:cs="Open Sans"/>
          <w:noProof/>
          <w:sz w:val="16"/>
          <w:szCs w:val="16"/>
        </w:rPr>
      </w:r>
      <w:r w:rsidR="00EB4241">
        <w:rPr>
          <w:rFonts w:ascii="Open Sans" w:hAnsi="Open Sans" w:cs="Open Sans"/>
          <w:noProof/>
          <w:sz w:val="16"/>
          <w:szCs w:val="16"/>
        </w:rPr>
        <w:fldChar w:fldCharType="separate"/>
      </w:r>
      <w:r w:rsidRPr="009D436C">
        <w:rPr>
          <w:rFonts w:ascii="Open Sans" w:hAnsi="Open Sans" w:cs="Open Sans"/>
          <w:noProof/>
          <w:sz w:val="16"/>
          <w:szCs w:val="16"/>
        </w:rPr>
        <w:fldChar w:fldCharType="end"/>
      </w:r>
      <w:r w:rsidRPr="009D436C">
        <w:rPr>
          <w:rFonts w:ascii="Open Sans" w:hAnsi="Open Sans" w:cs="Open Sans"/>
          <w:noProof/>
          <w:sz w:val="16"/>
          <w:szCs w:val="16"/>
        </w:rPr>
        <w:t xml:space="preserve"> No      </w:t>
      </w:r>
    </w:p>
    <w:tbl>
      <w:tblPr>
        <w:tblW w:w="1051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1"/>
        <w:gridCol w:w="4652"/>
        <w:gridCol w:w="3709"/>
      </w:tblGrid>
      <w:tr w:rsidR="00516474" w:rsidRPr="009D436C" w14:paraId="074F747A" w14:textId="77777777" w:rsidTr="00677751">
        <w:tc>
          <w:tcPr>
            <w:tcW w:w="6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4C603" w14:textId="1F07836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 xml:space="preserve">Please list any appointments scheduled as a result of </w:t>
            </w:r>
            <w:r w:rsidR="009A7DE9" w:rsidRPr="008228D8">
              <w:rPr>
                <w:rFonts w:ascii="Open Sans" w:hAnsi="Open Sans" w:cs="Open Sans"/>
                <w:noProof/>
                <w:sz w:val="16"/>
                <w:szCs w:val="16"/>
              </w:rPr>
              <w:t>examination</w:t>
            </w:r>
            <w:r w:rsidRPr="008228D8">
              <w:rPr>
                <w:rFonts w:ascii="Open Sans" w:hAnsi="Open Sans" w:cs="Open Sans"/>
                <w:noProof/>
                <w:sz w:val="16"/>
                <w:szCs w:val="16"/>
              </w:rPr>
              <w:t xml:space="preserve"> 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findings today: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D5C6B" w14:textId="7777777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  <w:tr w:rsidR="00516474" w:rsidRPr="009D436C" w14:paraId="44BE453D" w14:textId="77777777" w:rsidTr="00677751">
        <w:tc>
          <w:tcPr>
            <w:tcW w:w="10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42CB0" w14:textId="77777777" w:rsidR="00516474" w:rsidRPr="009D436C" w:rsidRDefault="00516474" w:rsidP="0067775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Open Sans" w:hAnsi="Open Sans" w:cs="Open Sans"/>
                <w:noProof/>
                <w:sz w:val="16"/>
                <w:szCs w:val="16"/>
              </w:rPr>
            </w:pPr>
          </w:p>
          <w:p w14:paraId="02A3108B" w14:textId="77777777" w:rsidR="00516474" w:rsidRPr="009D436C" w:rsidRDefault="00516474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  <w:tr w:rsidR="00CB2398" w:rsidRPr="009D436C" w14:paraId="2F0131CE" w14:textId="77777777" w:rsidTr="00677751">
        <w:tc>
          <w:tcPr>
            <w:tcW w:w="10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50EB0" w14:textId="77777777" w:rsidR="00CB2398" w:rsidRPr="009D436C" w:rsidRDefault="00CB2398" w:rsidP="00D3549F">
            <w:pPr>
              <w:rPr>
                <w:rFonts w:ascii="Open Sans" w:hAnsi="Open Sans" w:cs="Open Sans"/>
                <w:noProof/>
                <w:sz w:val="16"/>
                <w:szCs w:val="16"/>
              </w:rPr>
            </w:pPr>
          </w:p>
        </w:tc>
      </w:tr>
      <w:tr w:rsidR="00516474" w:rsidRPr="009D436C" w14:paraId="6E1DFA2A" w14:textId="77777777" w:rsidTr="00677751">
        <w:tc>
          <w:tcPr>
            <w:tcW w:w="2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3E22B8" w14:textId="77777777" w:rsidR="00516474" w:rsidRPr="009D436C" w:rsidRDefault="00516474" w:rsidP="00563ED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Additional comments:</w:t>
            </w:r>
          </w:p>
        </w:tc>
        <w:tc>
          <w:tcPr>
            <w:tcW w:w="83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BC6A111" w14:textId="77777777" w:rsidR="00516474" w:rsidRPr="009D436C" w:rsidRDefault="00516474" w:rsidP="00563ED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  <w:tr w:rsidR="00516474" w:rsidRPr="009D436C" w14:paraId="1D897935" w14:textId="77777777" w:rsidTr="00677751">
        <w:tc>
          <w:tcPr>
            <w:tcW w:w="1051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131A2B" w14:textId="77777777" w:rsidR="00516474" w:rsidRPr="009D436C" w:rsidRDefault="00516474" w:rsidP="00563ED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Open Sans" w:hAnsi="Open Sans" w:cs="Open Sans"/>
                <w:noProof/>
                <w:sz w:val="16"/>
                <w:szCs w:val="16"/>
              </w:rPr>
            </w:pPr>
          </w:p>
          <w:p w14:paraId="6ADF8F4D" w14:textId="77777777" w:rsidR="00516474" w:rsidRPr="009D436C" w:rsidRDefault="00516474" w:rsidP="00563ED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Open Sans" w:hAnsi="Open Sans" w:cs="Open Sans"/>
                <w:noProof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fldChar w:fldCharType="end"/>
            </w:r>
          </w:p>
        </w:tc>
      </w:tr>
    </w:tbl>
    <w:p w14:paraId="7936E1BD" w14:textId="77777777" w:rsidR="009D436C" w:rsidRPr="009D436C" w:rsidRDefault="009D436C" w:rsidP="009D436C">
      <w:pPr>
        <w:jc w:val="both"/>
        <w:rPr>
          <w:rFonts w:ascii="Open Sans" w:hAnsi="Open Sans" w:cs="Open Sans"/>
          <w:sz w:val="16"/>
          <w:szCs w:val="16"/>
        </w:rPr>
      </w:pPr>
      <w:r w:rsidRPr="009D436C">
        <w:rPr>
          <w:rFonts w:ascii="Open Sans" w:hAnsi="Open Sans" w:cs="Open Sans"/>
          <w:b/>
          <w:sz w:val="16"/>
          <w:szCs w:val="16"/>
        </w:rPr>
        <w:t xml:space="preserve">Healthcare Provider Details </w:t>
      </w:r>
    </w:p>
    <w:tbl>
      <w:tblPr>
        <w:tblW w:w="10530" w:type="dxa"/>
        <w:tblLayout w:type="fixed"/>
        <w:tblLook w:val="04A0" w:firstRow="1" w:lastRow="0" w:firstColumn="1" w:lastColumn="0" w:noHBand="0" w:noVBand="1"/>
      </w:tblPr>
      <w:tblGrid>
        <w:gridCol w:w="1458"/>
        <w:gridCol w:w="247"/>
        <w:gridCol w:w="8825"/>
      </w:tblGrid>
      <w:tr w:rsidR="009D436C" w:rsidRPr="009D436C" w14:paraId="6E8F58AF" w14:textId="77777777" w:rsidTr="00677751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F0E83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2A5CA55D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Clinic Name:</w:t>
            </w:r>
          </w:p>
        </w:tc>
        <w:tc>
          <w:tcPr>
            <w:tcW w:w="9072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40983C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2C1CF929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  <w:tr w:rsidR="009D436C" w:rsidRPr="009D436C" w14:paraId="62082107" w14:textId="77777777" w:rsidTr="00677751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A13A9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10E0E508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Street Address: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BF24F2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25F924DE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  <w:tr w:rsidR="009D436C" w:rsidRPr="009D436C" w14:paraId="4CE99987" w14:textId="77777777" w:rsidTr="00677751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7F536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19B7197F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City, State, Zip: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59E0CD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3311CCC6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  <w:tr w:rsidR="009D436C" w:rsidRPr="009D436C" w14:paraId="0168A4AE" w14:textId="77777777" w:rsidTr="00677751"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3A277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5E6C8193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Telephone Number:</w:t>
            </w:r>
          </w:p>
        </w:tc>
        <w:tc>
          <w:tcPr>
            <w:tcW w:w="882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B3D626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  <w:p w14:paraId="252B18F1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Pr="009D436C">
              <w:rPr>
                <w:rFonts w:ascii="Open Sans" w:hAnsi="Open Sans" w:cs="Open Sans"/>
                <w:sz w:val="16"/>
                <w:szCs w:val="16"/>
              </w:rPr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9D436C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tc>
      </w:tr>
    </w:tbl>
    <w:p w14:paraId="2682537F" w14:textId="77777777" w:rsidR="009D436C" w:rsidRPr="009D436C" w:rsidRDefault="009D436C" w:rsidP="009D436C">
      <w:pPr>
        <w:jc w:val="both"/>
        <w:rPr>
          <w:rFonts w:ascii="Open Sans" w:hAnsi="Open Sans" w:cs="Open Sans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4"/>
        <w:gridCol w:w="5177"/>
        <w:gridCol w:w="805"/>
        <w:gridCol w:w="1496"/>
      </w:tblGrid>
      <w:tr w:rsidR="009D436C" w:rsidRPr="009D436C" w14:paraId="4B95C8E2" w14:textId="77777777" w:rsidTr="00677751">
        <w:tc>
          <w:tcPr>
            <w:tcW w:w="3078" w:type="dxa"/>
            <w:shd w:val="clear" w:color="auto" w:fill="auto"/>
          </w:tcPr>
          <w:p w14:paraId="70C9F006" w14:textId="1DC188FF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Healthcare Provider Name (Print)</w:t>
            </w:r>
            <w:r w:rsidR="00A93BC0">
              <w:rPr>
                <w:rFonts w:ascii="Open Sans" w:hAnsi="Open Sans" w:cs="Open Sans"/>
                <w:sz w:val="16"/>
                <w:szCs w:val="16"/>
              </w:rPr>
              <w:t>:</w:t>
            </w:r>
          </w:p>
        </w:tc>
        <w:tc>
          <w:tcPr>
            <w:tcW w:w="5310" w:type="dxa"/>
            <w:shd w:val="clear" w:color="auto" w:fill="auto"/>
          </w:tcPr>
          <w:p w14:paraId="0E0A0710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31BDA9D6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542932FC" w14:textId="77777777" w:rsidR="009D436C" w:rsidRPr="009D436C" w:rsidRDefault="009D436C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4C48700D" w14:textId="77777777" w:rsidR="009D436C" w:rsidRPr="009D436C" w:rsidRDefault="009D436C" w:rsidP="009D436C">
      <w:pPr>
        <w:jc w:val="both"/>
        <w:rPr>
          <w:rFonts w:ascii="Open Sans" w:hAnsi="Open Sans" w:cs="Open Sans"/>
          <w:sz w:val="16"/>
          <w:szCs w:val="16"/>
        </w:rPr>
      </w:pP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8"/>
        <w:gridCol w:w="5256"/>
        <w:gridCol w:w="846"/>
        <w:gridCol w:w="1530"/>
      </w:tblGrid>
      <w:tr w:rsidR="00677751" w:rsidRPr="009D436C" w14:paraId="0345BEE8" w14:textId="77777777" w:rsidTr="00677751">
        <w:tc>
          <w:tcPr>
            <w:tcW w:w="2898" w:type="dxa"/>
            <w:shd w:val="clear" w:color="auto" w:fill="auto"/>
          </w:tcPr>
          <w:p w14:paraId="11FF766C" w14:textId="7E019517" w:rsidR="00677751" w:rsidRPr="009D436C" w:rsidRDefault="00677751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 w:rsidRPr="009D436C">
              <w:rPr>
                <w:rFonts w:ascii="Open Sans" w:hAnsi="Open Sans" w:cs="Open Sans"/>
                <w:sz w:val="16"/>
                <w:szCs w:val="16"/>
              </w:rPr>
              <w:t>Healthcare Provider Signature</w:t>
            </w:r>
            <w:r w:rsidR="00A93BC0">
              <w:rPr>
                <w:rFonts w:ascii="Open Sans" w:hAnsi="Open Sans" w:cs="Open Sans"/>
                <w:sz w:val="16"/>
                <w:szCs w:val="16"/>
              </w:rPr>
              <w:t>:</w:t>
            </w:r>
          </w:p>
        </w:tc>
        <w:tc>
          <w:tcPr>
            <w:tcW w:w="5256" w:type="dxa"/>
            <w:shd w:val="clear" w:color="auto" w:fill="auto"/>
          </w:tcPr>
          <w:p w14:paraId="6FAA57D3" w14:textId="77777777" w:rsidR="00677751" w:rsidRPr="009D436C" w:rsidRDefault="00677751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846" w:type="dxa"/>
            <w:shd w:val="clear" w:color="auto" w:fill="auto"/>
          </w:tcPr>
          <w:p w14:paraId="7DB0174D" w14:textId="72088B6D" w:rsidR="00677751" w:rsidRPr="009D436C" w:rsidRDefault="00677751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106EBC98" w14:textId="37A2DAC9" w:rsidR="00677751" w:rsidRPr="009D436C" w:rsidRDefault="00677751" w:rsidP="0063208F">
            <w:pPr>
              <w:jc w:val="both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52F8E012" w14:textId="77777777" w:rsidR="00BF53D8" w:rsidRPr="009C7681" w:rsidRDefault="00BF53D8" w:rsidP="00BF53D8">
      <w:pPr>
        <w:overflowPunct/>
        <w:autoSpaceDE/>
        <w:autoSpaceDN/>
        <w:adjustRightInd/>
        <w:jc w:val="center"/>
        <w:textAlignment w:val="auto"/>
        <w:rPr>
          <w:rFonts w:ascii="Open Sans" w:hAnsi="Open Sans" w:cs="Open Sans"/>
          <w:b/>
        </w:rPr>
      </w:pPr>
      <w:r w:rsidRPr="009C7681">
        <w:rPr>
          <w:rFonts w:ascii="Open Sans" w:hAnsi="Open Sans" w:cs="Open Sans"/>
        </w:rPr>
        <w:lastRenderedPageBreak/>
        <w:t>The completed form is forwarded to the appropriate DCS Health Unit</w:t>
      </w:r>
    </w:p>
    <w:tbl>
      <w:tblPr>
        <w:tblW w:w="10620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17"/>
        <w:gridCol w:w="3083"/>
        <w:gridCol w:w="2137"/>
        <w:gridCol w:w="3083"/>
      </w:tblGrid>
      <w:tr w:rsidR="00BF53D8" w:rsidRPr="00A42975" w14:paraId="08CD9D45" w14:textId="77777777" w:rsidTr="00CD1FC3">
        <w:trPr>
          <w:trHeight w:val="1745"/>
        </w:trPr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8E88F" w14:textId="77777777" w:rsidR="00BF53D8" w:rsidRPr="00A42975" w:rsidRDefault="00BF53D8" w:rsidP="00CD1FC3">
            <w:pPr>
              <w:rPr>
                <w:rFonts w:ascii="Open Sans" w:hAnsi="Open Sans" w:cs="Open Sans"/>
                <w:b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sz w:val="17"/>
                <w:szCs w:val="17"/>
              </w:rPr>
              <w:t>Mid-State</w:t>
            </w:r>
            <w:r w:rsidRPr="00A42975">
              <w:rPr>
                <w:rFonts w:ascii="Open Sans" w:hAnsi="Open Sans" w:cs="Open Sans"/>
                <w:b/>
                <w:sz w:val="17"/>
                <w:szCs w:val="17"/>
              </w:rPr>
              <w:t xml:space="preserve"> 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Counties: </w:t>
            </w:r>
            <w:r w:rsidRPr="00CA6C4B">
              <w:rPr>
                <w:rFonts w:ascii="Open Sans" w:hAnsi="Open Sans" w:cs="Open Sans"/>
                <w:bCs/>
                <w:sz w:val="17"/>
                <w:szCs w:val="17"/>
              </w:rPr>
              <w:t xml:space="preserve">Sumner, Macon, Trousdale, Jackson, Smith, Davidson, Rutherford, Cannon, Marshall, Bedford, Coffee, Lincoln, </w:t>
            </w:r>
            <w:r>
              <w:rPr>
                <w:rFonts w:ascii="Open Sans" w:hAnsi="Open Sans" w:cs="Open Sans"/>
                <w:bCs/>
                <w:sz w:val="17"/>
                <w:szCs w:val="17"/>
              </w:rPr>
              <w:t xml:space="preserve">Wilson, </w:t>
            </w:r>
            <w:r w:rsidRPr="00CA6C4B">
              <w:rPr>
                <w:rFonts w:ascii="Open Sans" w:hAnsi="Open Sans" w:cs="Open Sans"/>
                <w:bCs/>
                <w:sz w:val="17"/>
                <w:szCs w:val="17"/>
              </w:rPr>
              <w:t>Moore.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E7D82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bookmarkStart w:id="11" w:name="_Hlk192067035"/>
            <w:r w:rsidRPr="009E7F2E">
              <w:rPr>
                <w:rFonts w:ascii="Open Sans" w:hAnsi="Open Sans" w:cs="Open Sans"/>
                <w:sz w:val="17"/>
                <w:szCs w:val="17"/>
              </w:rPr>
              <w:t>227 French Landing Drive</w:t>
            </w:r>
          </w:p>
          <w:p w14:paraId="66E1A99C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2</w:t>
            </w:r>
            <w:r w:rsidRPr="00345CFC">
              <w:rPr>
                <w:rFonts w:ascii="Open Sans" w:hAnsi="Open Sans" w:cs="Open Sans"/>
                <w:sz w:val="17"/>
                <w:szCs w:val="17"/>
                <w:vertAlign w:val="superscript"/>
              </w:rPr>
              <w:t>nd</w:t>
            </w: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 Floor</w:t>
            </w:r>
          </w:p>
          <w:p w14:paraId="7A34A726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Nashville, TN 37228</w:t>
            </w:r>
          </w:p>
          <w:p w14:paraId="50FD6912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Telephone: </w:t>
            </w:r>
            <w:r w:rsidRPr="00BD1C26">
              <w:rPr>
                <w:rFonts w:ascii="Open Sans" w:hAnsi="Open Sans" w:cs="Open Sans"/>
                <w:sz w:val="17"/>
                <w:szCs w:val="17"/>
              </w:rPr>
              <w:t>615-969-2273</w:t>
            </w:r>
          </w:p>
          <w:p w14:paraId="24B4B294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Fax: 615-524-3077</w:t>
            </w:r>
          </w:p>
          <w:p w14:paraId="4333A5D7" w14:textId="77777777" w:rsidR="00BF53D8" w:rsidRPr="0001756C" w:rsidRDefault="00BF53D8" w:rsidP="00CD1FC3">
            <w:pPr>
              <w:rPr>
                <w:rFonts w:ascii="Open Sans" w:hAnsi="Open Sans" w:cs="Open Sans"/>
                <w:b/>
                <w:bCs/>
                <w:sz w:val="17"/>
                <w:szCs w:val="17"/>
              </w:rPr>
            </w:pPr>
            <w:r w:rsidRPr="0001756C">
              <w:rPr>
                <w:rFonts w:ascii="Open Sans" w:hAnsi="Open Sans" w:cs="Open Sans"/>
                <w:b/>
                <w:bCs/>
                <w:sz w:val="17"/>
                <w:szCs w:val="17"/>
              </w:rPr>
              <w:t>Davidson County</w:t>
            </w: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>:</w:t>
            </w:r>
          </w:p>
          <w:p w14:paraId="2F6E0D49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345CFC">
              <w:rPr>
                <w:rFonts w:ascii="Open Sans" w:hAnsi="Open Sans" w:cs="Open Sans"/>
                <w:sz w:val="17"/>
                <w:szCs w:val="17"/>
              </w:rPr>
              <w:t>Child Health email box</w:t>
            </w:r>
            <w:r>
              <w:rPr>
                <w:rFonts w:ascii="Open Sans" w:hAnsi="Open Sans" w:cs="Open Sans"/>
                <w:sz w:val="17"/>
                <w:szCs w:val="17"/>
              </w:rPr>
              <w:t>:</w:t>
            </w:r>
          </w:p>
          <w:p w14:paraId="2C007DBE" w14:textId="77777777" w:rsidR="00BF53D8" w:rsidRDefault="00EB4241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eastAsia="Calibri" w:hAnsi="Open Sans" w:cs="Open Sans"/>
                <w:b/>
                <w:i/>
                <w:iCs/>
                <w:color w:val="0000FF"/>
                <w:sz w:val="17"/>
                <w:szCs w:val="17"/>
                <w:u w:val="single"/>
              </w:rPr>
            </w:pPr>
            <w:hyperlink r:id="rId8" w:history="1">
              <w:r w:rsidR="00BF53D8" w:rsidRPr="009E7F2E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EI_DCS.ChildHealth_DV_Fax@tn.gov</w:t>
              </w:r>
            </w:hyperlink>
          </w:p>
          <w:p w14:paraId="29E49BCB" w14:textId="77777777" w:rsidR="00BF53D8" w:rsidRPr="00C56EE1" w:rsidRDefault="00BF53D8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eastAsia="Calibri" w:hAnsi="Open Sans" w:cs="Open Sans"/>
                <w:b/>
                <w:color w:val="0000FF"/>
                <w:sz w:val="17"/>
                <w:szCs w:val="17"/>
                <w:u w:val="single"/>
              </w:rPr>
            </w:pPr>
          </w:p>
          <w:p w14:paraId="4239964F" w14:textId="77777777" w:rsidR="00BF53D8" w:rsidRPr="00BD1C26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BD1C26">
              <w:rPr>
                <w:rFonts w:ascii="Open Sans" w:hAnsi="Open Sans" w:cs="Open Sans"/>
                <w:sz w:val="17"/>
                <w:szCs w:val="17"/>
              </w:rPr>
              <w:t>200 Athens Way, 2nd Fl., Suite A</w:t>
            </w:r>
          </w:p>
          <w:p w14:paraId="36482D31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BD1C26">
              <w:rPr>
                <w:rFonts w:ascii="Open Sans" w:hAnsi="Open Sans" w:cs="Open Sans"/>
                <w:sz w:val="17"/>
                <w:szCs w:val="17"/>
              </w:rPr>
              <w:t>Nashville, TN 37243</w:t>
            </w:r>
          </w:p>
          <w:p w14:paraId="09FA7823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Telephone: </w:t>
            </w:r>
            <w:r w:rsidRPr="00BD1C26">
              <w:rPr>
                <w:rFonts w:ascii="Open Sans" w:hAnsi="Open Sans" w:cs="Open Sans"/>
                <w:sz w:val="17"/>
                <w:szCs w:val="17"/>
              </w:rPr>
              <w:t>615-708-2230</w:t>
            </w:r>
          </w:p>
          <w:p w14:paraId="68DF8731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Fax: </w:t>
            </w:r>
            <w:r w:rsidRPr="00C11101">
              <w:rPr>
                <w:rFonts w:ascii="Open Sans" w:hAnsi="Open Sans" w:cs="Open Sans"/>
                <w:sz w:val="17"/>
                <w:szCs w:val="17"/>
              </w:rPr>
              <w:t>615-253-5648</w:t>
            </w:r>
          </w:p>
          <w:p w14:paraId="625250A5" w14:textId="77777777" w:rsidR="00BF53D8" w:rsidRDefault="00BF53D8" w:rsidP="00CD1FC3">
            <w:pPr>
              <w:rPr>
                <w:rFonts w:ascii="Open Sans" w:hAnsi="Open Sans" w:cs="Open Sans"/>
                <w:b/>
                <w:sz w:val="17"/>
                <w:szCs w:val="17"/>
              </w:rPr>
            </w:pPr>
            <w:r w:rsidRPr="00CB0C86">
              <w:rPr>
                <w:rFonts w:ascii="Open Sans" w:hAnsi="Open Sans" w:cs="Open Sans"/>
                <w:b/>
                <w:sz w:val="17"/>
                <w:szCs w:val="17"/>
              </w:rPr>
              <w:t>Sumner, Macon, Trousdale, Jackson, Smith, Rutherford, Cannon, Marshall, Bedford, Coffee, Lincoln, Moore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>, Wilson Counties:</w:t>
            </w:r>
          </w:p>
          <w:p w14:paraId="0AECAEB9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345CFC">
              <w:rPr>
                <w:rFonts w:ascii="Open Sans" w:hAnsi="Open Sans" w:cs="Open Sans"/>
                <w:sz w:val="17"/>
                <w:szCs w:val="17"/>
              </w:rPr>
              <w:t>Child Health email box</w:t>
            </w:r>
            <w:r>
              <w:rPr>
                <w:rFonts w:ascii="Open Sans" w:hAnsi="Open Sans" w:cs="Open Sans"/>
                <w:sz w:val="17"/>
                <w:szCs w:val="17"/>
              </w:rPr>
              <w:t>:</w:t>
            </w:r>
          </w:p>
          <w:p w14:paraId="34F7AE73" w14:textId="77777777" w:rsidR="00BF53D8" w:rsidRPr="009E7F2E" w:rsidRDefault="00EB4241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  <w:hyperlink r:id="rId9" w:history="1">
              <w:r w:rsidR="00BF53D8" w:rsidRPr="00C56EE1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EI_DCS.ChildHealth_MS_Fax@tn.gov</w:t>
              </w:r>
            </w:hyperlink>
            <w:bookmarkEnd w:id="11"/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C30F2" w14:textId="77777777" w:rsidR="00BF53D8" w:rsidRPr="0077039F" w:rsidRDefault="00BF53D8" w:rsidP="00CD1FC3">
            <w:pPr>
              <w:rPr>
                <w:rFonts w:ascii="Open Sans" w:hAnsi="Open Sans" w:cs="Open Sans"/>
                <w:bCs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West </w:t>
            </w:r>
            <w:r w:rsidRPr="0077039F">
              <w:rPr>
                <w:rFonts w:ascii="Open Sans" w:hAnsi="Open Sans" w:cs="Open Sans"/>
                <w:b/>
                <w:sz w:val="17"/>
                <w:szCs w:val="17"/>
              </w:rPr>
              <w:t>Counties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: </w:t>
            </w:r>
            <w:r w:rsidRPr="0077039F">
              <w:rPr>
                <w:rFonts w:ascii="Open Sans" w:hAnsi="Open Sans" w:cs="Open Sans"/>
                <w:bCs/>
                <w:sz w:val="17"/>
                <w:szCs w:val="17"/>
              </w:rPr>
              <w:t>Lake, Obion, Weakley, Dyer, Gibson, Crockett,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 </w:t>
            </w:r>
            <w:r w:rsidRPr="0077039F">
              <w:rPr>
                <w:rFonts w:ascii="Open Sans" w:hAnsi="Open Sans" w:cs="Open Sans"/>
                <w:bCs/>
                <w:sz w:val="17"/>
                <w:szCs w:val="17"/>
              </w:rPr>
              <w:t>Lauderdale, Tipton, Haywood</w:t>
            </w:r>
            <w:r>
              <w:rPr>
                <w:rFonts w:ascii="Open Sans" w:hAnsi="Open Sans" w:cs="Open Sans"/>
                <w:bCs/>
                <w:sz w:val="17"/>
                <w:szCs w:val="17"/>
              </w:rPr>
              <w:t>, Shelby, Fayette, Hardeman, McNairy.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E6C1D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1B4AED">
              <w:rPr>
                <w:rFonts w:ascii="Open Sans" w:hAnsi="Open Sans" w:cs="Open Sans"/>
                <w:sz w:val="17"/>
                <w:szCs w:val="17"/>
              </w:rPr>
              <w:t>One Commerce Square, Suite 600</w:t>
            </w:r>
          </w:p>
          <w:p w14:paraId="262650DB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40 South Main</w:t>
            </w:r>
          </w:p>
          <w:p w14:paraId="26F89D81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Memphis, TN  38103</w:t>
            </w:r>
          </w:p>
          <w:p w14:paraId="2ABF1D54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Cell: </w:t>
            </w:r>
            <w:r w:rsidRPr="00C56EE1">
              <w:rPr>
                <w:rFonts w:ascii="Open Sans" w:eastAsia="Calibri" w:hAnsi="Open Sans" w:cs="Open Sans"/>
                <w:bCs/>
                <w:sz w:val="16"/>
                <w:szCs w:val="16"/>
              </w:rPr>
              <w:t>901-305-4299</w:t>
            </w:r>
          </w:p>
          <w:p w14:paraId="00D4F397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Fax: 901-745-7154</w:t>
            </w:r>
          </w:p>
          <w:p w14:paraId="049193B1" w14:textId="77777777" w:rsidR="00BF53D8" w:rsidRPr="00C56EE1" w:rsidRDefault="00BF53D8" w:rsidP="00CD1FC3">
            <w:pPr>
              <w:rPr>
                <w:rFonts w:ascii="Open Sans" w:hAnsi="Open Sans" w:cs="Open Sans"/>
                <w:b/>
                <w:bCs/>
                <w:sz w:val="17"/>
                <w:szCs w:val="17"/>
              </w:rPr>
            </w:pPr>
            <w:r w:rsidRPr="00C56EE1">
              <w:rPr>
                <w:rFonts w:ascii="Open Sans" w:hAnsi="Open Sans" w:cs="Open Sans"/>
                <w:b/>
                <w:bCs/>
                <w:sz w:val="17"/>
                <w:szCs w:val="17"/>
              </w:rPr>
              <w:t>Shelby County</w:t>
            </w: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>:</w:t>
            </w:r>
          </w:p>
          <w:p w14:paraId="5FDBAABE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Child Health email box:</w:t>
            </w:r>
          </w:p>
          <w:p w14:paraId="09321E44" w14:textId="77777777" w:rsidR="00BF53D8" w:rsidRDefault="00EB4241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/>
                <w:i/>
                <w:iCs/>
                <w:color w:val="0000FF"/>
                <w:sz w:val="17"/>
                <w:szCs w:val="17"/>
                <w:u w:val="single"/>
              </w:rPr>
            </w:pPr>
            <w:hyperlink r:id="rId10" w:history="1">
              <w:r w:rsidR="00BF53D8" w:rsidRPr="009E7F2E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EI_DCS.ChildHealth_SH_Fax@tn.gov</w:t>
              </w:r>
            </w:hyperlink>
          </w:p>
          <w:p w14:paraId="62BFC5C2" w14:textId="77777777" w:rsidR="00BF53D8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/>
                <w:i/>
                <w:iCs/>
                <w:color w:val="0000FF"/>
                <w:sz w:val="17"/>
                <w:szCs w:val="17"/>
                <w:u w:val="single"/>
              </w:rPr>
            </w:pPr>
          </w:p>
          <w:p w14:paraId="72128003" w14:textId="77777777" w:rsidR="00BF53D8" w:rsidRPr="00C56EE1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Cs/>
                <w:sz w:val="17"/>
                <w:szCs w:val="17"/>
              </w:rPr>
            </w:pPr>
            <w:r w:rsidRPr="00C56EE1">
              <w:rPr>
                <w:rFonts w:ascii="Open Sans" w:eastAsia="Calibri" w:hAnsi="Open Sans" w:cs="Open Sans"/>
                <w:bCs/>
                <w:sz w:val="17"/>
                <w:szCs w:val="17"/>
              </w:rPr>
              <w:t>8600 Hwy</w:t>
            </w:r>
            <w:r>
              <w:rPr>
                <w:rFonts w:ascii="Open Sans" w:eastAsia="Calibri" w:hAnsi="Open Sans" w:cs="Open Sans"/>
                <w:bCs/>
                <w:sz w:val="17"/>
                <w:szCs w:val="17"/>
              </w:rPr>
              <w:t xml:space="preserve"> </w:t>
            </w:r>
            <w:r w:rsidRPr="00C56EE1">
              <w:rPr>
                <w:rFonts w:ascii="Open Sans" w:eastAsia="Calibri" w:hAnsi="Open Sans" w:cs="Open Sans"/>
                <w:bCs/>
                <w:sz w:val="17"/>
                <w:szCs w:val="17"/>
              </w:rPr>
              <w:t>22</w:t>
            </w:r>
          </w:p>
          <w:p w14:paraId="4AC5D971" w14:textId="77777777" w:rsidR="00BF53D8" w:rsidRPr="00C56EE1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Cs/>
                <w:sz w:val="17"/>
                <w:szCs w:val="17"/>
              </w:rPr>
            </w:pPr>
            <w:r w:rsidRPr="00C56EE1">
              <w:rPr>
                <w:rFonts w:ascii="Open Sans" w:eastAsia="Calibri" w:hAnsi="Open Sans" w:cs="Open Sans"/>
                <w:bCs/>
                <w:sz w:val="17"/>
                <w:szCs w:val="17"/>
              </w:rPr>
              <w:t>Dresden, TN 38225</w:t>
            </w:r>
          </w:p>
          <w:p w14:paraId="2333A2B0" w14:textId="77777777" w:rsidR="00BF53D8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Cs/>
                <w:sz w:val="17"/>
                <w:szCs w:val="17"/>
              </w:rPr>
            </w:pPr>
            <w:r w:rsidRPr="00C56EE1">
              <w:rPr>
                <w:rFonts w:ascii="Open Sans" w:eastAsia="Calibri" w:hAnsi="Open Sans" w:cs="Open Sans"/>
                <w:bCs/>
                <w:sz w:val="17"/>
                <w:szCs w:val="17"/>
              </w:rPr>
              <w:t>Telephone: 731-514-5536</w:t>
            </w:r>
          </w:p>
          <w:p w14:paraId="0EF4FD3A" w14:textId="77777777" w:rsidR="00BF53D8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Cs/>
                <w:sz w:val="17"/>
                <w:szCs w:val="17"/>
              </w:rPr>
            </w:pPr>
            <w:r>
              <w:rPr>
                <w:rFonts w:ascii="Open Sans" w:eastAsia="Calibri" w:hAnsi="Open Sans" w:cs="Open Sans"/>
                <w:bCs/>
                <w:sz w:val="17"/>
                <w:szCs w:val="17"/>
              </w:rPr>
              <w:t xml:space="preserve">Fax: </w:t>
            </w:r>
            <w:r w:rsidRPr="001B4AED">
              <w:rPr>
                <w:rFonts w:ascii="Open Sans" w:eastAsia="Calibri" w:hAnsi="Open Sans" w:cs="Open Sans"/>
                <w:bCs/>
                <w:sz w:val="17"/>
                <w:szCs w:val="17"/>
              </w:rPr>
              <w:t>731-935-0695</w:t>
            </w:r>
          </w:p>
          <w:p w14:paraId="67A351E4" w14:textId="77777777" w:rsidR="00BF53D8" w:rsidRPr="00CB0C86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/>
                <w:sz w:val="17"/>
                <w:szCs w:val="17"/>
              </w:rPr>
            </w:pPr>
            <w:r w:rsidRPr="00CB0C86">
              <w:rPr>
                <w:rFonts w:ascii="Open Sans" w:hAnsi="Open Sans" w:cs="Open Sans"/>
                <w:b/>
                <w:sz w:val="17"/>
                <w:szCs w:val="17"/>
              </w:rPr>
              <w:t>Lake, Obion, Weakley, Dyer, Gibson, Crockett, Lauderdale, Tipton, Haywood, Fayette, Hardeman, McNairy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 Counties</w:t>
            </w:r>
            <w:r w:rsidRPr="00CB0C86">
              <w:rPr>
                <w:rFonts w:ascii="Open Sans" w:hAnsi="Open Sans" w:cs="Open Sans"/>
                <w:b/>
                <w:sz w:val="17"/>
                <w:szCs w:val="17"/>
              </w:rPr>
              <w:t>.</w:t>
            </w:r>
          </w:p>
          <w:p w14:paraId="7F897E07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Child Health email box:</w:t>
            </w:r>
          </w:p>
          <w:p w14:paraId="58B4C974" w14:textId="77777777" w:rsidR="00BF53D8" w:rsidRPr="00EA4390" w:rsidRDefault="00EB4241" w:rsidP="00CD1FC3">
            <w:pPr>
              <w:tabs>
                <w:tab w:val="left" w:pos="787"/>
              </w:tabs>
              <w:rPr>
                <w:rFonts w:ascii="Open Sans" w:hAnsi="Open Sans" w:cs="Open Sans"/>
                <w:b/>
                <w:bCs/>
                <w:i/>
                <w:iCs/>
                <w:color w:val="0000FF"/>
                <w:sz w:val="17"/>
                <w:szCs w:val="17"/>
              </w:rPr>
            </w:pPr>
            <w:hyperlink r:id="rId11" w:history="1">
              <w:r w:rsidR="00BF53D8" w:rsidRPr="00EA4390">
                <w:rPr>
                  <w:rStyle w:val="Hyperlink"/>
                  <w:rFonts w:ascii="Open Sans" w:hAnsi="Open Sans" w:cs="Open Sans"/>
                  <w:bCs/>
                  <w:i/>
                  <w:iCs/>
                  <w:color w:val="0000FF"/>
                  <w:sz w:val="17"/>
                  <w:szCs w:val="17"/>
                </w:rPr>
                <w:t>EI_DCS.ChildHealth_WR_Fax@tn.gov</w:t>
              </w:r>
            </w:hyperlink>
          </w:p>
          <w:p w14:paraId="2AA14B2C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</w:p>
        </w:tc>
      </w:tr>
      <w:tr w:rsidR="00BF53D8" w:rsidRPr="00A42975" w14:paraId="0829BCB8" w14:textId="77777777" w:rsidTr="00CD1FC3">
        <w:trPr>
          <w:trHeight w:val="1277"/>
        </w:trPr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72214" w14:textId="77777777" w:rsidR="00BF53D8" w:rsidRPr="009E7F2E" w:rsidRDefault="00BF53D8" w:rsidP="00CD1FC3">
            <w:pPr>
              <w:rPr>
                <w:rFonts w:ascii="Open Sans" w:hAnsi="Open Sans" w:cs="Open Sans"/>
                <w:b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sz w:val="17"/>
                <w:szCs w:val="17"/>
              </w:rPr>
              <w:t>Mid-West Counties:</w:t>
            </w:r>
          </w:p>
          <w:p w14:paraId="39833414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Henry, Henderson, Carroll, Chester, Montgomery, Hardin, Madison, Decatur, Benton,</w:t>
            </w:r>
          </w:p>
          <w:p w14:paraId="7971C2CC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Robertson, </w:t>
            </w:r>
          </w:p>
          <w:p w14:paraId="1C4AFCA7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Houston, Humphreys, Dickson, Cheatham, Perry, Hickman, Maury, Williamson, Lewis, Wayne, Lawrence, Giles, Stewart. 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B65EB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225 Dr. Martin Luther King Drive</w:t>
            </w:r>
          </w:p>
          <w:p w14:paraId="2D119448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Jackson, TN 38301</w:t>
            </w:r>
          </w:p>
          <w:p w14:paraId="16725292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Telephone: </w:t>
            </w:r>
            <w:r w:rsidRPr="003D0D60">
              <w:rPr>
                <w:rFonts w:ascii="Open Sans" w:hAnsi="Open Sans" w:cs="Open Sans"/>
                <w:sz w:val="17"/>
                <w:szCs w:val="17"/>
              </w:rPr>
              <w:t>731-412-2035</w:t>
            </w:r>
          </w:p>
          <w:p w14:paraId="3AD6584C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CB0C86">
              <w:rPr>
                <w:rFonts w:ascii="Open Sans" w:hAnsi="Open Sans" w:cs="Open Sans"/>
                <w:b/>
                <w:bCs/>
                <w:sz w:val="17"/>
                <w:szCs w:val="17"/>
              </w:rPr>
              <w:t>Henry, Henderson, Carroll, Chester, Montgomery, Hardin, Madison, Decatur, Benton</w:t>
            </w: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 xml:space="preserve"> Counties:</w:t>
            </w:r>
          </w:p>
          <w:p w14:paraId="4C062A5C" w14:textId="77777777" w:rsidR="00BF53D8" w:rsidRPr="00501517" w:rsidRDefault="00BF53D8" w:rsidP="00CD1FC3">
            <w:pPr>
              <w:tabs>
                <w:tab w:val="left" w:pos="787"/>
              </w:tabs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  <w:r w:rsidRPr="00501517">
              <w:rPr>
                <w:rFonts w:ascii="Open Sans" w:hAnsi="Open Sans" w:cs="Open Sans"/>
                <w:sz w:val="17"/>
                <w:szCs w:val="17"/>
              </w:rPr>
              <w:t xml:space="preserve">Child health email box: </w:t>
            </w:r>
          </w:p>
          <w:p w14:paraId="2393E197" w14:textId="77777777" w:rsidR="00BF53D8" w:rsidRPr="003D0D60" w:rsidRDefault="00EB4241" w:rsidP="00CD1FC3">
            <w:pPr>
              <w:overflowPunct/>
              <w:autoSpaceDE/>
              <w:adjustRightInd/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  <w:hyperlink r:id="rId12" w:history="1">
              <w:r w:rsidR="00BF53D8" w:rsidRPr="003D0D60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6"/>
                  <w:szCs w:val="16"/>
                  <w:u w:val="single"/>
                </w:rPr>
                <w:t>EI_DCS.ChildHealth_WWT_Fax@tn.gov</w:t>
              </w:r>
            </w:hyperlink>
          </w:p>
          <w:p w14:paraId="7B423358" w14:textId="77777777" w:rsidR="00BF53D8" w:rsidRDefault="00BF53D8" w:rsidP="00CD1FC3">
            <w:pPr>
              <w:tabs>
                <w:tab w:val="left" w:pos="787"/>
              </w:tabs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</w:p>
          <w:p w14:paraId="35B8C0D6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01756C">
              <w:rPr>
                <w:rFonts w:ascii="Open Sans" w:hAnsi="Open Sans" w:cs="Open Sans"/>
                <w:sz w:val="17"/>
                <w:szCs w:val="17"/>
              </w:rPr>
              <w:t>1400 College Park Dr. Suite, A Columbia, TN 38401</w:t>
            </w:r>
          </w:p>
          <w:p w14:paraId="0BCAB3FA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Telephone: </w:t>
            </w:r>
            <w:r w:rsidRPr="00E238DB">
              <w:rPr>
                <w:rFonts w:ascii="Open Sans" w:hAnsi="Open Sans" w:cs="Open Sans"/>
                <w:sz w:val="17"/>
                <w:szCs w:val="17"/>
              </w:rPr>
              <w:t>931-808-1544</w:t>
            </w:r>
          </w:p>
          <w:p w14:paraId="7A673650" w14:textId="77777777" w:rsidR="00BF53D8" w:rsidRDefault="00BF53D8" w:rsidP="00CD1FC3">
            <w:pPr>
              <w:tabs>
                <w:tab w:val="left" w:pos="787"/>
              </w:tabs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  <w:r w:rsidRPr="00501517">
              <w:rPr>
                <w:rFonts w:ascii="Open Sans" w:hAnsi="Open Sans" w:cs="Open Sans"/>
                <w:sz w:val="17"/>
                <w:szCs w:val="17"/>
              </w:rPr>
              <w:t>Fax: 931-646-3104</w:t>
            </w:r>
          </w:p>
          <w:p w14:paraId="649B999D" w14:textId="77777777" w:rsidR="00BF53D8" w:rsidRPr="00CB0C86" w:rsidRDefault="00BF53D8" w:rsidP="00CD1FC3">
            <w:pPr>
              <w:tabs>
                <w:tab w:val="left" w:pos="787"/>
              </w:tabs>
              <w:textAlignment w:val="auto"/>
              <w:rPr>
                <w:rFonts w:ascii="Open Sans" w:hAnsi="Open Sans" w:cs="Open Sans"/>
                <w:b/>
                <w:bCs/>
                <w:sz w:val="17"/>
                <w:szCs w:val="17"/>
              </w:rPr>
            </w:pPr>
            <w:r w:rsidRPr="00CB0C86">
              <w:rPr>
                <w:rFonts w:ascii="Open Sans" w:hAnsi="Open Sans" w:cs="Open Sans"/>
                <w:b/>
                <w:bCs/>
                <w:sz w:val="17"/>
                <w:szCs w:val="17"/>
              </w:rPr>
              <w:t>Robertson, Houston, Humphreys, Dickson, Cheatham, Perry, Hickman, Maury, Williamson, Lewis, Wayne, Lawrence, Giles, Stewart</w:t>
            </w: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 xml:space="preserve"> Counties:</w:t>
            </w:r>
          </w:p>
          <w:p w14:paraId="4061144C" w14:textId="77777777" w:rsidR="00BF53D8" w:rsidRPr="00501517" w:rsidRDefault="00BF53D8" w:rsidP="00CD1FC3">
            <w:pPr>
              <w:tabs>
                <w:tab w:val="left" w:pos="787"/>
              </w:tabs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  <w:r w:rsidRPr="00501517">
              <w:rPr>
                <w:rFonts w:ascii="Open Sans" w:hAnsi="Open Sans" w:cs="Open Sans"/>
                <w:sz w:val="17"/>
                <w:szCs w:val="17"/>
              </w:rPr>
              <w:t xml:space="preserve">Child health email box: </w:t>
            </w:r>
          </w:p>
          <w:p w14:paraId="67546F8A" w14:textId="77777777" w:rsidR="00BF53D8" w:rsidRPr="00ED5179" w:rsidRDefault="00EB4241" w:rsidP="00CD1FC3">
            <w:pPr>
              <w:overflowPunct/>
              <w:autoSpaceDE/>
              <w:adjustRightInd/>
              <w:textAlignment w:val="auto"/>
              <w:rPr>
                <w:rFonts w:ascii="Open Sans" w:eastAsia="Calibri" w:hAnsi="Open Sans" w:cs="Open Sans"/>
                <w:b/>
                <w:i/>
                <w:iCs/>
                <w:color w:val="0000FF"/>
                <w:sz w:val="16"/>
                <w:szCs w:val="16"/>
                <w:u w:val="single"/>
              </w:rPr>
            </w:pPr>
            <w:hyperlink r:id="rId13" w:history="1">
              <w:r w:rsidR="00BF53D8" w:rsidRPr="00ED5179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6"/>
                  <w:szCs w:val="16"/>
                  <w:u w:val="single"/>
                </w:rPr>
                <w:t>EI_DCS.ChildHealth_MWS_Fax@tn.gov</w:t>
              </w:r>
            </w:hyperlink>
          </w:p>
          <w:p w14:paraId="2D47E95C" w14:textId="77777777" w:rsidR="00BF53D8" w:rsidRPr="00976088" w:rsidRDefault="00BF53D8" w:rsidP="00CD1FC3">
            <w:pPr>
              <w:overflowPunct/>
              <w:autoSpaceDE/>
              <w:adjustRightInd/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03B4D" w14:textId="77777777" w:rsidR="00BF53D8" w:rsidRPr="009E7F2E" w:rsidRDefault="00BF53D8" w:rsidP="00CD1FC3">
            <w:pPr>
              <w:rPr>
                <w:rFonts w:ascii="Open Sans" w:hAnsi="Open Sans" w:cs="Open Sans"/>
                <w:b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sz w:val="17"/>
                <w:szCs w:val="17"/>
              </w:rPr>
              <w:t>Tennessee Valley</w:t>
            </w:r>
            <w:r w:rsidRPr="009E7F2E">
              <w:rPr>
                <w:rFonts w:ascii="Open Sans" w:hAnsi="Open Sans" w:cs="Open Sans"/>
                <w:b/>
                <w:sz w:val="17"/>
                <w:szCs w:val="17"/>
              </w:rPr>
              <w:t xml:space="preserve"> </w:t>
            </w:r>
          </w:p>
          <w:p w14:paraId="617FBA62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b/>
                <w:sz w:val="17"/>
                <w:szCs w:val="17"/>
              </w:rPr>
              <w:t xml:space="preserve">Counties: </w:t>
            </w:r>
            <w:r>
              <w:rPr>
                <w:rFonts w:ascii="Open Sans" w:hAnsi="Open Sans" w:cs="Open Sans"/>
                <w:sz w:val="17"/>
                <w:szCs w:val="17"/>
              </w:rPr>
              <w:t xml:space="preserve">Clay, Pickett, Overton, Dekalb, Putnam, White, Cumberland, Warren, Van </w:t>
            </w:r>
            <w:proofErr w:type="gramStart"/>
            <w:r>
              <w:rPr>
                <w:rFonts w:ascii="Open Sans" w:hAnsi="Open Sans" w:cs="Open Sans"/>
                <w:sz w:val="17"/>
                <w:szCs w:val="17"/>
              </w:rPr>
              <w:t>Buren;</w:t>
            </w:r>
            <w:proofErr w:type="gramEnd"/>
          </w:p>
          <w:p w14:paraId="7C1E3164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Bledsoe, Rhea, Grundy, Franklin, Marion, Hamilton, Sequatchie,  </w:t>
            </w:r>
          </w:p>
          <w:p w14:paraId="2D59C9D5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</w:p>
          <w:p w14:paraId="68A0B7A2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B816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600 Hearthwood Ct,</w:t>
            </w:r>
          </w:p>
          <w:p w14:paraId="54F015F5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Cookeville, TN 38506</w:t>
            </w:r>
          </w:p>
          <w:p w14:paraId="19873C7C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Telephone: </w:t>
            </w:r>
            <w:r w:rsidRPr="00976088">
              <w:rPr>
                <w:rFonts w:ascii="Open Sans" w:hAnsi="Open Sans" w:cs="Open Sans"/>
                <w:sz w:val="17"/>
                <w:szCs w:val="17"/>
              </w:rPr>
              <w:t>931-239-2398</w:t>
            </w:r>
          </w:p>
          <w:p w14:paraId="74282AC6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Fax: </w:t>
            </w:r>
            <w:r w:rsidRPr="00C11101">
              <w:rPr>
                <w:rFonts w:ascii="Open Sans" w:hAnsi="Open Sans" w:cs="Open Sans"/>
                <w:sz w:val="17"/>
                <w:szCs w:val="17"/>
              </w:rPr>
              <w:t>931</w:t>
            </w:r>
            <w:r>
              <w:rPr>
                <w:rFonts w:ascii="Open Sans" w:hAnsi="Open Sans" w:cs="Open Sans"/>
                <w:sz w:val="17"/>
                <w:szCs w:val="17"/>
              </w:rPr>
              <w:t>-</w:t>
            </w:r>
            <w:r w:rsidRPr="00C11101">
              <w:rPr>
                <w:rFonts w:ascii="Open Sans" w:hAnsi="Open Sans" w:cs="Open Sans"/>
                <w:sz w:val="17"/>
                <w:szCs w:val="17"/>
              </w:rPr>
              <w:t>646</w:t>
            </w:r>
            <w:r>
              <w:rPr>
                <w:rFonts w:ascii="Open Sans" w:hAnsi="Open Sans" w:cs="Open Sans"/>
                <w:sz w:val="17"/>
                <w:szCs w:val="17"/>
              </w:rPr>
              <w:t>-</w:t>
            </w:r>
            <w:r w:rsidRPr="00C11101">
              <w:rPr>
                <w:rFonts w:ascii="Open Sans" w:hAnsi="Open Sans" w:cs="Open Sans"/>
                <w:sz w:val="17"/>
                <w:szCs w:val="17"/>
              </w:rPr>
              <w:t>3100</w:t>
            </w:r>
          </w:p>
          <w:p w14:paraId="43FDE3F1" w14:textId="77777777" w:rsidR="00BF53D8" w:rsidRPr="003225BD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b/>
                <w:bCs/>
                <w:sz w:val="17"/>
                <w:szCs w:val="17"/>
              </w:rPr>
            </w:pPr>
            <w:r w:rsidRPr="003225BD">
              <w:rPr>
                <w:rFonts w:ascii="Open Sans" w:hAnsi="Open Sans" w:cs="Open Sans"/>
                <w:b/>
                <w:bCs/>
                <w:sz w:val="17"/>
                <w:szCs w:val="17"/>
              </w:rPr>
              <w:t>Clay, Pickett, Overton, Dekalb, Putnam, White, Cumberland, Warren, Van Buren</w:t>
            </w: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 xml:space="preserve"> </w:t>
            </w:r>
            <w:proofErr w:type="gramStart"/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>Counties</w:t>
            </w:r>
            <w:r w:rsidRPr="003225BD">
              <w:rPr>
                <w:rFonts w:ascii="Open Sans" w:hAnsi="Open Sans" w:cs="Open Sans"/>
                <w:b/>
                <w:bCs/>
                <w:sz w:val="17"/>
                <w:szCs w:val="17"/>
              </w:rPr>
              <w:t>;</w:t>
            </w:r>
            <w:proofErr w:type="gramEnd"/>
          </w:p>
          <w:p w14:paraId="7E1E71AF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Child Health email box:</w:t>
            </w:r>
          </w:p>
          <w:p w14:paraId="70FC3E4F" w14:textId="77777777" w:rsidR="00BF53D8" w:rsidRPr="00976088" w:rsidRDefault="00BF53D8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eastAsia="Calibri" w:hAnsi="Open Sans" w:cs="Open Sans"/>
                <w:b/>
                <w:i/>
                <w:iCs/>
                <w:color w:val="0000FF"/>
                <w:sz w:val="16"/>
                <w:szCs w:val="16"/>
                <w:u w:val="single"/>
              </w:rPr>
            </w:pPr>
            <w:r w:rsidRPr="00976088">
              <w:rPr>
                <w:rFonts w:ascii="Open Sans" w:eastAsia="Calibri" w:hAnsi="Open Sans" w:cs="Open Sans"/>
                <w:b/>
                <w:i/>
                <w:iCs/>
                <w:color w:val="0000FF"/>
                <w:sz w:val="16"/>
                <w:szCs w:val="16"/>
                <w:u w:val="single"/>
              </w:rPr>
              <w:t>EI_DCS.ChildHealth_UTV_Fax@tn.gov</w:t>
            </w:r>
          </w:p>
          <w:p w14:paraId="17EF40BB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</w:p>
          <w:p w14:paraId="50930C4A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5600 Brainerd Rd. #602 C </w:t>
            </w:r>
          </w:p>
          <w:p w14:paraId="344B623A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Chattanooga, TN  37411</w:t>
            </w:r>
          </w:p>
          <w:p w14:paraId="4B0421C3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Telephone: </w:t>
            </w:r>
            <w:r w:rsidRPr="0020270C">
              <w:rPr>
                <w:rFonts w:ascii="Open Sans" w:hAnsi="Open Sans" w:cs="Open Sans"/>
                <w:sz w:val="17"/>
                <w:szCs w:val="17"/>
              </w:rPr>
              <w:t>423</w:t>
            </w:r>
            <w:r>
              <w:rPr>
                <w:rFonts w:ascii="Open Sans" w:hAnsi="Open Sans" w:cs="Open Sans"/>
                <w:sz w:val="17"/>
                <w:szCs w:val="17"/>
              </w:rPr>
              <w:t>-</w:t>
            </w:r>
            <w:r w:rsidRPr="0020270C">
              <w:rPr>
                <w:rFonts w:ascii="Open Sans" w:hAnsi="Open Sans" w:cs="Open Sans"/>
                <w:sz w:val="17"/>
                <w:szCs w:val="17"/>
              </w:rPr>
              <w:t>415-2012</w:t>
            </w:r>
          </w:p>
          <w:p w14:paraId="789015BF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Fax: 423-585-3416</w:t>
            </w:r>
          </w:p>
          <w:p w14:paraId="4A9F2D68" w14:textId="77777777" w:rsidR="00BF53D8" w:rsidRPr="003225BD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b/>
                <w:bCs/>
                <w:sz w:val="17"/>
                <w:szCs w:val="17"/>
              </w:rPr>
            </w:pPr>
            <w:r w:rsidRPr="003225BD">
              <w:rPr>
                <w:rFonts w:ascii="Open Sans" w:hAnsi="Open Sans" w:cs="Open Sans"/>
                <w:b/>
                <w:bCs/>
                <w:sz w:val="17"/>
                <w:szCs w:val="17"/>
              </w:rPr>
              <w:t>Bledsoe, Rhea, Grundy, Franklin, Marion, Hamilton, Sequatchie</w:t>
            </w: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 xml:space="preserve"> Counties:</w:t>
            </w:r>
          </w:p>
          <w:p w14:paraId="579DD3B5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Child Health email box:</w:t>
            </w:r>
          </w:p>
          <w:p w14:paraId="5CCFBA4B" w14:textId="77777777" w:rsidR="00BF53D8" w:rsidRPr="009E7F2E" w:rsidRDefault="00EB4241" w:rsidP="00CD1FC3">
            <w:pPr>
              <w:overflowPunct/>
              <w:autoSpaceDE/>
              <w:autoSpaceDN/>
              <w:adjustRightInd/>
              <w:textAlignment w:val="auto"/>
              <w:rPr>
                <w:rFonts w:ascii="Calibri" w:eastAsia="Calibri" w:hAnsi="Calibri" w:cs="Calibri"/>
                <w:b/>
                <w:i/>
                <w:iCs/>
                <w:sz w:val="17"/>
                <w:szCs w:val="17"/>
              </w:rPr>
            </w:pPr>
            <w:hyperlink r:id="rId14" w:history="1">
              <w:r w:rsidR="00BF53D8" w:rsidRPr="009E7F2E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EI_DCS.ChildHealth_TV_Fax@tn.gov</w:t>
              </w:r>
            </w:hyperlink>
          </w:p>
          <w:p w14:paraId="282AAC89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</w:p>
        </w:tc>
      </w:tr>
      <w:tr w:rsidR="00BF53D8" w:rsidRPr="00A42975" w14:paraId="52218E12" w14:textId="77777777" w:rsidTr="00CD1FC3">
        <w:trPr>
          <w:trHeight w:val="1952"/>
        </w:trPr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9941E" w14:textId="77777777" w:rsidR="00BF53D8" w:rsidRPr="00CA6C4B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bCs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East Counties: </w:t>
            </w:r>
            <w:r>
              <w:rPr>
                <w:rFonts w:ascii="Open Sans" w:hAnsi="Open Sans" w:cs="Open Sans"/>
                <w:bCs/>
                <w:sz w:val="17"/>
                <w:szCs w:val="17"/>
              </w:rPr>
              <w:t>Fentress, Scott, Campbell, Claiborne, Union, Knox, Morgan, Anderson, Roane, Loudon, McMinn, Monroe, Polk, Bradley, Meigs.</w:t>
            </w:r>
          </w:p>
          <w:p w14:paraId="6FF4225B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6E6A3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2600 Western Ave.</w:t>
            </w:r>
          </w:p>
          <w:p w14:paraId="665AAC24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Knoxville, TN  37921</w:t>
            </w:r>
          </w:p>
          <w:p w14:paraId="3F8AD25F" w14:textId="77777777" w:rsidR="00BF53D8" w:rsidRPr="009E7F2E" w:rsidRDefault="00BF53D8" w:rsidP="00CD1FC3">
            <w:pPr>
              <w:tabs>
                <w:tab w:val="left" w:pos="787"/>
              </w:tabs>
              <w:rPr>
                <w:rFonts w:ascii="Open Sans" w:eastAsia="Calibri" w:hAnsi="Open Sans" w:cs="Open Sans"/>
                <w:bCs/>
                <w:sz w:val="16"/>
                <w:szCs w:val="16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Office: </w:t>
            </w:r>
            <w:r w:rsidRPr="009E7F2E">
              <w:rPr>
                <w:rFonts w:ascii="Open Sans" w:eastAsia="Calibri" w:hAnsi="Open Sans" w:cs="Open Sans"/>
                <w:bCs/>
                <w:sz w:val="16"/>
                <w:szCs w:val="16"/>
              </w:rPr>
              <w:t>865-329-8879</w:t>
            </w:r>
          </w:p>
          <w:p w14:paraId="4BB55290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>Fax: 865-594-2624</w:t>
            </w:r>
            <w:r>
              <w:rPr>
                <w:rFonts w:ascii="Open Sans" w:hAnsi="Open Sans" w:cs="Open Sans"/>
                <w:sz w:val="17"/>
                <w:szCs w:val="17"/>
              </w:rPr>
              <w:t xml:space="preserve"> (Knox County)</w:t>
            </w:r>
          </w:p>
          <w:p w14:paraId="062D462B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 xml:space="preserve">Fax: </w:t>
            </w:r>
            <w:r w:rsidRPr="00B95653">
              <w:rPr>
                <w:rFonts w:ascii="Open Sans" w:hAnsi="Open Sans" w:cs="Open Sans"/>
                <w:sz w:val="17"/>
                <w:szCs w:val="17"/>
              </w:rPr>
              <w:t>865-594-2621</w:t>
            </w:r>
            <w:r>
              <w:rPr>
                <w:rFonts w:ascii="Open Sans" w:hAnsi="Open Sans" w:cs="Open Sans"/>
                <w:sz w:val="17"/>
                <w:szCs w:val="17"/>
              </w:rPr>
              <w:t xml:space="preserve"> (All Others)</w:t>
            </w:r>
          </w:p>
          <w:p w14:paraId="11E989A9" w14:textId="77777777" w:rsidR="00BF53D8" w:rsidRPr="003225BD" w:rsidRDefault="00BF53D8" w:rsidP="00CD1FC3">
            <w:pPr>
              <w:rPr>
                <w:rFonts w:ascii="Open Sans" w:hAnsi="Open Sans" w:cs="Open Sans"/>
                <w:b/>
                <w:sz w:val="17"/>
                <w:szCs w:val="17"/>
              </w:rPr>
            </w:pPr>
            <w:r w:rsidRPr="003225BD">
              <w:rPr>
                <w:rFonts w:ascii="Open Sans" w:hAnsi="Open Sans" w:cs="Open Sans"/>
                <w:b/>
                <w:sz w:val="17"/>
                <w:szCs w:val="17"/>
              </w:rPr>
              <w:t>Fentress, Scott, Campbell, Claiborne, Union, Morgan, Anderson, Roan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>e</w:t>
            </w:r>
            <w:r w:rsidRPr="003225BD">
              <w:rPr>
                <w:rFonts w:ascii="Open Sans" w:hAnsi="Open Sans" w:cs="Open Sans"/>
                <w:b/>
                <w:sz w:val="17"/>
                <w:szCs w:val="17"/>
              </w:rPr>
              <w:t>, Loudon, McMinn, Monroe, Polk, Bradley, Meigs</w:t>
            </w:r>
            <w:r>
              <w:rPr>
                <w:rFonts w:ascii="Open Sans" w:hAnsi="Open Sans" w:cs="Open Sans"/>
                <w:b/>
                <w:sz w:val="17"/>
                <w:szCs w:val="17"/>
              </w:rPr>
              <w:t xml:space="preserve"> Counties: </w:t>
            </w:r>
          </w:p>
          <w:p w14:paraId="4752C80C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 w:rsidRPr="009E7F2E">
              <w:rPr>
                <w:rFonts w:ascii="Open Sans" w:hAnsi="Open Sans" w:cs="Open Sans"/>
                <w:sz w:val="17"/>
                <w:szCs w:val="17"/>
              </w:rPr>
              <w:t xml:space="preserve">Child Health email box: </w:t>
            </w:r>
          </w:p>
          <w:p w14:paraId="4DD16247" w14:textId="77777777" w:rsidR="00BF53D8" w:rsidRDefault="00EB4241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eastAsia="Calibri" w:hAnsi="Open Sans" w:cs="Open Sans"/>
                <w:b/>
                <w:i/>
                <w:iCs/>
                <w:color w:val="0000FF"/>
                <w:sz w:val="17"/>
                <w:szCs w:val="17"/>
                <w:u w:val="single"/>
              </w:rPr>
            </w:pPr>
            <w:hyperlink r:id="rId15" w:history="1">
              <w:r w:rsidR="00BF53D8" w:rsidRPr="00B6616D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EI_DCS.ChildHealth_ET_Fax@tn.gov</w:t>
              </w:r>
            </w:hyperlink>
            <w:r w:rsidR="00BF53D8">
              <w:rPr>
                <w:rFonts w:ascii="Open Sans" w:eastAsia="Calibri" w:hAnsi="Open Sans" w:cs="Open Sans"/>
                <w:b/>
                <w:i/>
                <w:iCs/>
                <w:color w:val="0000FF"/>
                <w:sz w:val="17"/>
                <w:szCs w:val="17"/>
                <w:u w:val="single"/>
              </w:rPr>
              <w:t xml:space="preserve"> </w:t>
            </w:r>
          </w:p>
          <w:p w14:paraId="74B42989" w14:textId="77777777" w:rsidR="00BF53D8" w:rsidRPr="00653B55" w:rsidRDefault="00BF53D8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eastAsia="Calibri" w:hAnsi="Open Sans" w:cs="Open Sans"/>
                <w:b/>
                <w:sz w:val="17"/>
                <w:szCs w:val="17"/>
              </w:rPr>
            </w:pPr>
            <w:r w:rsidRPr="00653B55">
              <w:rPr>
                <w:rFonts w:ascii="Open Sans" w:eastAsia="Calibri" w:hAnsi="Open Sans" w:cs="Open Sans"/>
                <w:b/>
                <w:sz w:val="17"/>
                <w:szCs w:val="17"/>
              </w:rPr>
              <w:t xml:space="preserve">Knox County: </w:t>
            </w:r>
          </w:p>
          <w:p w14:paraId="3EAA749D" w14:textId="77777777" w:rsidR="00BF53D8" w:rsidRPr="009E7F2E" w:rsidRDefault="00EB4241" w:rsidP="00CD1FC3">
            <w:pPr>
              <w:overflowPunct/>
              <w:autoSpaceDE/>
              <w:autoSpaceDN/>
              <w:adjustRightInd/>
              <w:textAlignment w:val="auto"/>
              <w:rPr>
                <w:rFonts w:ascii="Calibri" w:eastAsia="Calibri" w:hAnsi="Calibri" w:cs="Calibri"/>
                <w:b/>
                <w:i/>
                <w:iCs/>
                <w:sz w:val="17"/>
                <w:szCs w:val="17"/>
              </w:rPr>
            </w:pPr>
            <w:hyperlink r:id="rId16" w:history="1">
              <w:r w:rsidR="00BF53D8" w:rsidRPr="009E7F2E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EI_DCS.ChildHealth_KX_Fax@tn.gov</w:t>
              </w:r>
            </w:hyperlink>
            <w:r w:rsidR="00BF53D8">
              <w:rPr>
                <w:rFonts w:ascii="Open Sans" w:eastAsia="Calibri" w:hAnsi="Open Sans" w:cs="Open Sans"/>
                <w:b/>
                <w:i/>
                <w:iCs/>
                <w:color w:val="0000FF"/>
                <w:sz w:val="17"/>
                <w:szCs w:val="17"/>
                <w:u w:val="single"/>
              </w:rPr>
              <w:t xml:space="preserve"> </w:t>
            </w:r>
          </w:p>
          <w:p w14:paraId="2C489104" w14:textId="77777777" w:rsidR="00BF53D8" w:rsidRPr="009E7F2E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0218" w14:textId="77777777" w:rsidR="00BF53D8" w:rsidRDefault="00BF53D8" w:rsidP="00CD1FC3">
            <w:pPr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sz w:val="17"/>
                <w:szCs w:val="17"/>
              </w:rPr>
              <w:t>Northeast Counties</w:t>
            </w:r>
            <w:r w:rsidRPr="009E7F2E">
              <w:rPr>
                <w:rFonts w:ascii="Open Sans" w:hAnsi="Open Sans" w:cs="Open Sans"/>
                <w:b/>
                <w:sz w:val="17"/>
                <w:szCs w:val="17"/>
              </w:rPr>
              <w:t xml:space="preserve">: </w:t>
            </w:r>
            <w:r w:rsidRPr="005D31CF">
              <w:rPr>
                <w:rFonts w:ascii="Open Sans" w:hAnsi="Open Sans" w:cs="Open Sans"/>
                <w:sz w:val="17"/>
                <w:szCs w:val="17"/>
              </w:rPr>
              <w:t>Blount, Cocke, Sevier, Grainger</w:t>
            </w:r>
            <w:r>
              <w:rPr>
                <w:rFonts w:ascii="Open Sans" w:hAnsi="Open Sans" w:cs="Open Sans"/>
                <w:sz w:val="17"/>
                <w:szCs w:val="17"/>
              </w:rPr>
              <w:t>,</w:t>
            </w:r>
            <w:r w:rsidRPr="005D31CF">
              <w:rPr>
                <w:rFonts w:ascii="Open Sans" w:hAnsi="Open Sans" w:cs="Open Sans"/>
                <w:sz w:val="17"/>
                <w:szCs w:val="17"/>
              </w:rPr>
              <w:t xml:space="preserve"> Jefferson, </w:t>
            </w:r>
            <w:proofErr w:type="gramStart"/>
            <w:r w:rsidRPr="005D31CF">
              <w:rPr>
                <w:rFonts w:ascii="Open Sans" w:hAnsi="Open Sans" w:cs="Open Sans"/>
                <w:sz w:val="17"/>
                <w:szCs w:val="17"/>
              </w:rPr>
              <w:t>Hamblen</w:t>
            </w:r>
            <w:r>
              <w:rPr>
                <w:rFonts w:ascii="Open Sans" w:hAnsi="Open Sans" w:cs="Open Sans"/>
                <w:sz w:val="17"/>
                <w:szCs w:val="17"/>
              </w:rPr>
              <w:t>;</w:t>
            </w:r>
            <w:proofErr w:type="gramEnd"/>
          </w:p>
          <w:p w14:paraId="708D4309" w14:textId="77777777" w:rsidR="00BF53D8" w:rsidRPr="0077039F" w:rsidRDefault="00BF53D8" w:rsidP="00CD1FC3">
            <w:pPr>
              <w:rPr>
                <w:rFonts w:ascii="Open Sans" w:hAnsi="Open Sans" w:cs="Open Sans"/>
                <w:b/>
                <w:sz w:val="17"/>
                <w:szCs w:val="17"/>
              </w:rPr>
            </w:pPr>
            <w:r w:rsidRPr="005D31CF">
              <w:rPr>
                <w:rFonts w:ascii="Open Sans" w:hAnsi="Open Sans" w:cs="Open Sans"/>
                <w:sz w:val="17"/>
                <w:szCs w:val="17"/>
              </w:rPr>
              <w:t>Carter, Greene, Hancock, Hawkins, , Johnson, Sullivan, Unicoi, Washington</w:t>
            </w:r>
            <w:r>
              <w:rPr>
                <w:rFonts w:ascii="Open Sans" w:hAnsi="Open Sans" w:cs="Open Sans"/>
                <w:sz w:val="17"/>
                <w:szCs w:val="17"/>
              </w:rPr>
              <w:t>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194E5" w14:textId="77777777" w:rsidR="00BF53D8" w:rsidRPr="005D31CF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5D31CF">
              <w:rPr>
                <w:rFonts w:ascii="Open Sans" w:hAnsi="Open Sans" w:cs="Open Sans"/>
                <w:sz w:val="17"/>
                <w:szCs w:val="17"/>
              </w:rPr>
              <w:t>2555 Plymouth Rd.</w:t>
            </w:r>
          </w:p>
          <w:p w14:paraId="32CA134C" w14:textId="77777777" w:rsidR="00BF53D8" w:rsidRPr="005D31CF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5D31CF">
              <w:rPr>
                <w:rFonts w:ascii="Open Sans" w:hAnsi="Open Sans" w:cs="Open Sans"/>
                <w:sz w:val="17"/>
                <w:szCs w:val="17"/>
              </w:rPr>
              <w:t>Johnson City, TN  37601</w:t>
            </w:r>
          </w:p>
          <w:p w14:paraId="0D531910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5D31CF">
              <w:rPr>
                <w:rFonts w:ascii="Open Sans" w:hAnsi="Open Sans" w:cs="Open Sans"/>
                <w:sz w:val="17"/>
                <w:szCs w:val="17"/>
              </w:rPr>
              <w:t xml:space="preserve">Cell: </w:t>
            </w:r>
            <w:r w:rsidRPr="008515EF">
              <w:rPr>
                <w:rFonts w:ascii="Open Sans" w:hAnsi="Open Sans" w:cs="Open Sans"/>
                <w:sz w:val="17"/>
                <w:szCs w:val="17"/>
              </w:rPr>
              <w:t>423-202-4865</w:t>
            </w:r>
          </w:p>
          <w:p w14:paraId="47F5351B" w14:textId="77777777" w:rsidR="00BF53D8" w:rsidRPr="005D31CF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 w:rsidRPr="005D31CF">
              <w:rPr>
                <w:rFonts w:ascii="Open Sans" w:hAnsi="Open Sans" w:cs="Open Sans"/>
                <w:sz w:val="17"/>
                <w:szCs w:val="17"/>
              </w:rPr>
              <w:t>Fax: 423-585-3410</w:t>
            </w:r>
          </w:p>
          <w:p w14:paraId="250332CA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</w:p>
          <w:p w14:paraId="06C02B08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613 West Hwy 11-E</w:t>
            </w:r>
          </w:p>
          <w:p w14:paraId="153F7580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New Market, TN 37820</w:t>
            </w:r>
          </w:p>
          <w:p w14:paraId="3E8B6DB1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sz w:val="17"/>
                <w:szCs w:val="17"/>
              </w:rPr>
              <w:t>Cell:</w:t>
            </w:r>
            <w:r>
              <w:t xml:space="preserve"> </w:t>
            </w:r>
            <w:r w:rsidRPr="00680437">
              <w:rPr>
                <w:rFonts w:ascii="Open Sans" w:hAnsi="Open Sans" w:cs="Open Sans"/>
                <w:sz w:val="17"/>
                <w:szCs w:val="17"/>
              </w:rPr>
              <w:t>423-667-8273</w:t>
            </w:r>
          </w:p>
          <w:p w14:paraId="05FBF001" w14:textId="77777777" w:rsidR="00BF53D8" w:rsidRDefault="00BF53D8" w:rsidP="00CD1FC3">
            <w:pPr>
              <w:tabs>
                <w:tab w:val="left" w:pos="787"/>
              </w:tabs>
              <w:rPr>
                <w:rFonts w:ascii="Open Sans" w:hAnsi="Open Sans" w:cs="Open Sans"/>
                <w:sz w:val="17"/>
                <w:szCs w:val="17"/>
              </w:rPr>
            </w:pPr>
            <w:r>
              <w:rPr>
                <w:rFonts w:ascii="Open Sans" w:hAnsi="Open Sans" w:cs="Open Sans"/>
                <w:b/>
                <w:bCs/>
                <w:sz w:val="17"/>
                <w:szCs w:val="17"/>
              </w:rPr>
              <w:t>All Northeast Counties:</w:t>
            </w:r>
          </w:p>
          <w:p w14:paraId="2D32FB87" w14:textId="77777777" w:rsidR="00BF53D8" w:rsidRDefault="00BF53D8" w:rsidP="00CD1FC3">
            <w:pPr>
              <w:overflowPunct/>
              <w:autoSpaceDE/>
              <w:autoSpaceDN/>
              <w:adjustRightInd/>
              <w:textAlignment w:val="auto"/>
              <w:rPr>
                <w:rFonts w:ascii="Open Sans" w:hAnsi="Open Sans" w:cs="Open Sans"/>
                <w:sz w:val="17"/>
                <w:szCs w:val="17"/>
              </w:rPr>
            </w:pPr>
            <w:r w:rsidRPr="005D31CF">
              <w:rPr>
                <w:rFonts w:ascii="Open Sans" w:hAnsi="Open Sans" w:cs="Open Sans"/>
                <w:sz w:val="17"/>
                <w:szCs w:val="17"/>
              </w:rPr>
              <w:t>Child Health email box:</w:t>
            </w:r>
          </w:p>
          <w:p w14:paraId="17E8477B" w14:textId="77777777" w:rsidR="00BF53D8" w:rsidRPr="009E7F2E" w:rsidRDefault="00EB4241" w:rsidP="00CD1FC3">
            <w:pPr>
              <w:overflowPunct/>
              <w:autoSpaceDE/>
              <w:autoSpaceDN/>
              <w:adjustRightInd/>
              <w:textAlignment w:val="auto"/>
              <w:rPr>
                <w:rFonts w:ascii="Calibri" w:eastAsia="Calibri" w:hAnsi="Calibri" w:cs="Calibri"/>
                <w:b/>
                <w:i/>
                <w:iCs/>
                <w:sz w:val="17"/>
                <w:szCs w:val="17"/>
              </w:rPr>
            </w:pPr>
            <w:hyperlink r:id="rId17" w:history="1">
              <w:r w:rsidR="00BF53D8" w:rsidRPr="009E7F2E">
                <w:rPr>
                  <w:rFonts w:ascii="Open Sans" w:eastAsia="Calibri" w:hAnsi="Open Sans" w:cs="Open Sans"/>
                  <w:b/>
                  <w:i/>
                  <w:iCs/>
                  <w:color w:val="0000FF"/>
                  <w:sz w:val="17"/>
                  <w:szCs w:val="17"/>
                  <w:u w:val="single"/>
                </w:rPr>
                <w:t>EI_DCS.ChildHealth_NE_Fax@tn.gov</w:t>
              </w:r>
            </w:hyperlink>
          </w:p>
          <w:p w14:paraId="450B0091" w14:textId="77777777" w:rsidR="00BF53D8" w:rsidRPr="00680437" w:rsidRDefault="00BF53D8" w:rsidP="00CD1FC3">
            <w:pPr>
              <w:pStyle w:val="ListParagraph"/>
              <w:tabs>
                <w:tab w:val="left" w:pos="787"/>
              </w:tabs>
              <w:ind w:left="400"/>
              <w:rPr>
                <w:rFonts w:ascii="Open Sans" w:hAnsi="Open Sans" w:cs="Open Sans"/>
                <w:b/>
                <w:bCs/>
                <w:sz w:val="17"/>
                <w:szCs w:val="17"/>
              </w:rPr>
            </w:pPr>
          </w:p>
        </w:tc>
      </w:tr>
    </w:tbl>
    <w:p w14:paraId="6169311E" w14:textId="77777777" w:rsidR="0031452B" w:rsidRPr="000653DD" w:rsidRDefault="0031452B" w:rsidP="00397881">
      <w:pPr>
        <w:overflowPunct/>
        <w:autoSpaceDE/>
        <w:autoSpaceDN/>
        <w:adjustRightInd/>
        <w:textAlignment w:val="auto"/>
        <w:rPr>
          <w:rFonts w:ascii="Open Sans" w:eastAsia="Calibri" w:hAnsi="Open Sans" w:cs="Open Sans"/>
          <w:sz w:val="17"/>
          <w:szCs w:val="17"/>
        </w:rPr>
      </w:pPr>
    </w:p>
    <w:sectPr w:rsidR="0031452B" w:rsidRPr="000653DD" w:rsidSect="00D763E2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2D5BA" w14:textId="77777777" w:rsidR="00D43B62" w:rsidRDefault="00D43B62">
      <w:r>
        <w:separator/>
      </w:r>
    </w:p>
  </w:endnote>
  <w:endnote w:type="continuationSeparator" w:id="0">
    <w:p w14:paraId="08A29719" w14:textId="77777777" w:rsidR="00D43B62" w:rsidRDefault="00D43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23527" w14:textId="77777777" w:rsidR="00260A1C" w:rsidRDefault="00260A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094AF" w14:textId="146AE1B4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6554CA13" w14:textId="048121AA" w:rsidR="00497ED7" w:rsidRPr="002979E2" w:rsidRDefault="001A4DAF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79C3F0F9" wp14:editId="22F3F816">
          <wp:simplePos x="0" y="0"/>
          <wp:positionH relativeFrom="column">
            <wp:posOffset>2283460</wp:posOffset>
          </wp:positionH>
          <wp:positionV relativeFrom="paragraph">
            <wp:posOffset>105410</wp:posOffset>
          </wp:positionV>
          <wp:extent cx="1105535" cy="26479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64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00D92634" w14:textId="77777777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2543CA">
      <w:rPr>
        <w:rFonts w:ascii="Arial" w:hAnsi="Arial" w:cs="Arial"/>
        <w:iCs/>
        <w:sz w:val="16"/>
        <w:szCs w:val="16"/>
      </w:rPr>
      <w:t xml:space="preserve"> </w:t>
    </w:r>
    <w:r w:rsidR="00436998">
      <w:rPr>
        <w:rFonts w:ascii="Arial" w:hAnsi="Arial" w:cs="Arial"/>
        <w:iCs/>
        <w:sz w:val="16"/>
        <w:szCs w:val="16"/>
      </w:rPr>
      <w:t>11016</w:t>
    </w:r>
  </w:p>
  <w:p w14:paraId="259B5090" w14:textId="50C57470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336660">
      <w:rPr>
        <w:rFonts w:ascii="Arial" w:hAnsi="Arial" w:cs="Arial"/>
        <w:sz w:val="16"/>
        <w:szCs w:val="16"/>
      </w:rPr>
      <w:t>1096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</w:t>
    </w:r>
    <w:r w:rsidR="00FC4DC3">
      <w:rPr>
        <w:rFonts w:ascii="Arial" w:hAnsi="Arial" w:cs="Arial"/>
        <w:sz w:val="16"/>
        <w:szCs w:val="16"/>
      </w:rPr>
      <w:t xml:space="preserve">Rev. </w:t>
    </w:r>
    <w:r w:rsidR="00260A1C">
      <w:rPr>
        <w:rFonts w:ascii="Arial" w:hAnsi="Arial" w:cs="Arial"/>
        <w:sz w:val="16"/>
        <w:szCs w:val="16"/>
      </w:rPr>
      <w:t>3</w:t>
    </w:r>
    <w:r w:rsidR="00B558B9">
      <w:rPr>
        <w:rFonts w:ascii="Arial" w:hAnsi="Arial" w:cs="Arial"/>
        <w:sz w:val="16"/>
        <w:szCs w:val="16"/>
      </w:rPr>
      <w:t>/25</w:t>
    </w:r>
    <w:r w:rsidR="00D763E2" w:rsidRPr="002979E2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</w:r>
    <w:r w:rsidR="00326ED6">
      <w:rPr>
        <w:rFonts w:ascii="Arial" w:hAnsi="Arial" w:cs="Arial"/>
        <w:sz w:val="16"/>
        <w:szCs w:val="16"/>
      </w:rPr>
      <w:tab/>
      <w:t>Pa</w:t>
    </w:r>
    <w:r w:rsidR="00A93AE2" w:rsidRPr="002979E2">
      <w:rPr>
        <w:rFonts w:ascii="Arial" w:hAnsi="Arial" w:cs="Arial"/>
        <w:sz w:val="16"/>
        <w:szCs w:val="16"/>
      </w:rPr>
      <w:t xml:space="preserve">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372996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31118" w14:textId="77777777" w:rsidR="00260A1C" w:rsidRDefault="00260A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897A2" w14:textId="77777777" w:rsidR="00D43B62" w:rsidRDefault="00D43B62">
      <w:r>
        <w:separator/>
      </w:r>
    </w:p>
  </w:footnote>
  <w:footnote w:type="continuationSeparator" w:id="0">
    <w:p w14:paraId="3E44967E" w14:textId="77777777" w:rsidR="00D43B62" w:rsidRDefault="00D43B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69723" w14:textId="77777777" w:rsidR="00260A1C" w:rsidRDefault="00260A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303F3" w14:textId="77777777" w:rsidR="00260A1C" w:rsidRDefault="00260A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635B3" w14:textId="77777777" w:rsidR="00260A1C" w:rsidRDefault="00260A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3ED2C9B"/>
    <w:multiLevelType w:val="hybridMultilevel"/>
    <w:tmpl w:val="0036966E"/>
    <w:lvl w:ilvl="0" w:tplc="7FC063EE">
      <w:start w:val="613"/>
      <w:numFmt w:val="bullet"/>
      <w:lvlText w:val="-"/>
      <w:lvlJc w:val="left"/>
      <w:pPr>
        <w:ind w:left="400" w:hanging="360"/>
      </w:pPr>
      <w:rPr>
        <w:rFonts w:ascii="Open Sans" w:eastAsia="Times New Roman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20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4CB46394"/>
    <w:multiLevelType w:val="hybridMultilevel"/>
    <w:tmpl w:val="127C5E84"/>
    <w:lvl w:ilvl="0" w:tplc="DF4ACE7C">
      <w:start w:val="613"/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4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2741844">
    <w:abstractNumId w:val="0"/>
  </w:num>
  <w:num w:numId="2" w16cid:durableId="2035646406">
    <w:abstractNumId w:val="8"/>
  </w:num>
  <w:num w:numId="3" w16cid:durableId="1356229173">
    <w:abstractNumId w:val="5"/>
  </w:num>
  <w:num w:numId="4" w16cid:durableId="1612123893">
    <w:abstractNumId w:val="3"/>
  </w:num>
  <w:num w:numId="5" w16cid:durableId="533886597">
    <w:abstractNumId w:val="13"/>
  </w:num>
  <w:num w:numId="6" w16cid:durableId="1075280983">
    <w:abstractNumId w:val="23"/>
  </w:num>
  <w:num w:numId="7" w16cid:durableId="177429311">
    <w:abstractNumId w:val="20"/>
  </w:num>
  <w:num w:numId="8" w16cid:durableId="408313205">
    <w:abstractNumId w:val="24"/>
  </w:num>
  <w:num w:numId="9" w16cid:durableId="618687284">
    <w:abstractNumId w:val="2"/>
  </w:num>
  <w:num w:numId="10" w16cid:durableId="279190988">
    <w:abstractNumId w:val="28"/>
  </w:num>
  <w:num w:numId="11" w16cid:durableId="654187695">
    <w:abstractNumId w:val="14"/>
  </w:num>
  <w:num w:numId="12" w16cid:durableId="1458572780">
    <w:abstractNumId w:val="27"/>
  </w:num>
  <w:num w:numId="13" w16cid:durableId="1716126945">
    <w:abstractNumId w:val="18"/>
  </w:num>
  <w:num w:numId="14" w16cid:durableId="1434202785">
    <w:abstractNumId w:val="26"/>
  </w:num>
  <w:num w:numId="15" w16cid:durableId="122693140">
    <w:abstractNumId w:val="7"/>
  </w:num>
  <w:num w:numId="16" w16cid:durableId="1149446776">
    <w:abstractNumId w:val="17"/>
  </w:num>
  <w:num w:numId="17" w16cid:durableId="441802992">
    <w:abstractNumId w:val="16"/>
  </w:num>
  <w:num w:numId="18" w16cid:durableId="134025959">
    <w:abstractNumId w:val="1"/>
  </w:num>
  <w:num w:numId="19" w16cid:durableId="1922448605">
    <w:abstractNumId w:val="22"/>
  </w:num>
  <w:num w:numId="20" w16cid:durableId="248778809">
    <w:abstractNumId w:val="9"/>
  </w:num>
  <w:num w:numId="21" w16cid:durableId="309481980">
    <w:abstractNumId w:val="6"/>
  </w:num>
  <w:num w:numId="22" w16cid:durableId="898512477">
    <w:abstractNumId w:val="15"/>
  </w:num>
  <w:num w:numId="23" w16cid:durableId="868371456">
    <w:abstractNumId w:val="11"/>
  </w:num>
  <w:num w:numId="24" w16cid:durableId="1483544612">
    <w:abstractNumId w:val="29"/>
  </w:num>
  <w:num w:numId="25" w16cid:durableId="519660754">
    <w:abstractNumId w:val="25"/>
  </w:num>
  <w:num w:numId="26" w16cid:durableId="1555579582">
    <w:abstractNumId w:val="10"/>
  </w:num>
  <w:num w:numId="27" w16cid:durableId="111749874">
    <w:abstractNumId w:val="12"/>
  </w:num>
  <w:num w:numId="28" w16cid:durableId="1360548819">
    <w:abstractNumId w:val="4"/>
  </w:num>
  <w:num w:numId="29" w16cid:durableId="985860689">
    <w:abstractNumId w:val="21"/>
  </w:num>
  <w:num w:numId="30" w16cid:durableId="2125058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iP3Xz+friNBAkXjMqRphi1GlLbLdT0D+q1liOK6tZ4xMGSqsTL5AozN7wrGtApTGbGRHUY1g7pTPUEmDXdNjLw==" w:salt="n3TjfoNUOzQR9DmUT1K5N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D2E"/>
    <w:rsid w:val="00010FC6"/>
    <w:rsid w:val="00030D9F"/>
    <w:rsid w:val="0003637A"/>
    <w:rsid w:val="00040937"/>
    <w:rsid w:val="000409E4"/>
    <w:rsid w:val="0004199F"/>
    <w:rsid w:val="00053E40"/>
    <w:rsid w:val="000653DD"/>
    <w:rsid w:val="00070E00"/>
    <w:rsid w:val="00073337"/>
    <w:rsid w:val="000879AB"/>
    <w:rsid w:val="00092058"/>
    <w:rsid w:val="000A0B53"/>
    <w:rsid w:val="000B47C3"/>
    <w:rsid w:val="000B6DCA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31D95"/>
    <w:rsid w:val="001351CE"/>
    <w:rsid w:val="001459D2"/>
    <w:rsid w:val="00150F9D"/>
    <w:rsid w:val="001554F5"/>
    <w:rsid w:val="001624CC"/>
    <w:rsid w:val="0016268F"/>
    <w:rsid w:val="00197E06"/>
    <w:rsid w:val="001A4DAF"/>
    <w:rsid w:val="001B0FE4"/>
    <w:rsid w:val="001B7181"/>
    <w:rsid w:val="001C0026"/>
    <w:rsid w:val="001D0872"/>
    <w:rsid w:val="001D3602"/>
    <w:rsid w:val="001D5029"/>
    <w:rsid w:val="001E5868"/>
    <w:rsid w:val="001E7106"/>
    <w:rsid w:val="001E7A9A"/>
    <w:rsid w:val="001F2608"/>
    <w:rsid w:val="001F68EB"/>
    <w:rsid w:val="001F6AD1"/>
    <w:rsid w:val="00202E2E"/>
    <w:rsid w:val="00217BBF"/>
    <w:rsid w:val="002247B7"/>
    <w:rsid w:val="00231D5D"/>
    <w:rsid w:val="0024013C"/>
    <w:rsid w:val="002543CA"/>
    <w:rsid w:val="00260A1C"/>
    <w:rsid w:val="00264198"/>
    <w:rsid w:val="00274A56"/>
    <w:rsid w:val="002805A4"/>
    <w:rsid w:val="00282146"/>
    <w:rsid w:val="00290D52"/>
    <w:rsid w:val="002979E2"/>
    <w:rsid w:val="002A1B87"/>
    <w:rsid w:val="002A3B03"/>
    <w:rsid w:val="002A4498"/>
    <w:rsid w:val="002A541F"/>
    <w:rsid w:val="002B0585"/>
    <w:rsid w:val="002B250A"/>
    <w:rsid w:val="002B5E19"/>
    <w:rsid w:val="002C402E"/>
    <w:rsid w:val="002D3819"/>
    <w:rsid w:val="002D727F"/>
    <w:rsid w:val="002E08C6"/>
    <w:rsid w:val="002E294F"/>
    <w:rsid w:val="002E6ADD"/>
    <w:rsid w:val="002F75E8"/>
    <w:rsid w:val="00301C08"/>
    <w:rsid w:val="00305398"/>
    <w:rsid w:val="00305A5D"/>
    <w:rsid w:val="0031452B"/>
    <w:rsid w:val="00316D12"/>
    <w:rsid w:val="003257BA"/>
    <w:rsid w:val="003269FA"/>
    <w:rsid w:val="00326ED6"/>
    <w:rsid w:val="003348A2"/>
    <w:rsid w:val="00336660"/>
    <w:rsid w:val="00340375"/>
    <w:rsid w:val="00342D2E"/>
    <w:rsid w:val="00345CFC"/>
    <w:rsid w:val="00350A23"/>
    <w:rsid w:val="00354F35"/>
    <w:rsid w:val="0035692C"/>
    <w:rsid w:val="00372996"/>
    <w:rsid w:val="0037339E"/>
    <w:rsid w:val="00381CE0"/>
    <w:rsid w:val="003831C2"/>
    <w:rsid w:val="003854B5"/>
    <w:rsid w:val="003872FB"/>
    <w:rsid w:val="00394A7D"/>
    <w:rsid w:val="00395A80"/>
    <w:rsid w:val="00396852"/>
    <w:rsid w:val="00397881"/>
    <w:rsid w:val="003A1706"/>
    <w:rsid w:val="003B014C"/>
    <w:rsid w:val="003B4A52"/>
    <w:rsid w:val="003C1679"/>
    <w:rsid w:val="003C4351"/>
    <w:rsid w:val="003C6DFD"/>
    <w:rsid w:val="003C6E15"/>
    <w:rsid w:val="003D0D60"/>
    <w:rsid w:val="003E7B7B"/>
    <w:rsid w:val="003F4E0D"/>
    <w:rsid w:val="003F7C6A"/>
    <w:rsid w:val="00400A2D"/>
    <w:rsid w:val="00406248"/>
    <w:rsid w:val="00421C44"/>
    <w:rsid w:val="004330E5"/>
    <w:rsid w:val="00434F2B"/>
    <w:rsid w:val="00435419"/>
    <w:rsid w:val="00436998"/>
    <w:rsid w:val="004407D1"/>
    <w:rsid w:val="00451306"/>
    <w:rsid w:val="00452493"/>
    <w:rsid w:val="004565F5"/>
    <w:rsid w:val="00476B45"/>
    <w:rsid w:val="00485252"/>
    <w:rsid w:val="00492498"/>
    <w:rsid w:val="00497ED7"/>
    <w:rsid w:val="004C1809"/>
    <w:rsid w:val="004C4D5B"/>
    <w:rsid w:val="004C6235"/>
    <w:rsid w:val="004D6F30"/>
    <w:rsid w:val="004D7674"/>
    <w:rsid w:val="004E20B1"/>
    <w:rsid w:val="004E367B"/>
    <w:rsid w:val="004F1B1A"/>
    <w:rsid w:val="004F37EF"/>
    <w:rsid w:val="00501517"/>
    <w:rsid w:val="00503B3F"/>
    <w:rsid w:val="005161BF"/>
    <w:rsid w:val="00516474"/>
    <w:rsid w:val="005208A9"/>
    <w:rsid w:val="00522D1C"/>
    <w:rsid w:val="00524575"/>
    <w:rsid w:val="005260F4"/>
    <w:rsid w:val="0053680C"/>
    <w:rsid w:val="00537583"/>
    <w:rsid w:val="005530E3"/>
    <w:rsid w:val="00554261"/>
    <w:rsid w:val="00563ED2"/>
    <w:rsid w:val="00581C10"/>
    <w:rsid w:val="00597092"/>
    <w:rsid w:val="005A6027"/>
    <w:rsid w:val="005B0439"/>
    <w:rsid w:val="005B4288"/>
    <w:rsid w:val="005B66AD"/>
    <w:rsid w:val="005B66AF"/>
    <w:rsid w:val="005C026D"/>
    <w:rsid w:val="005C2748"/>
    <w:rsid w:val="005D0E91"/>
    <w:rsid w:val="005D1F08"/>
    <w:rsid w:val="005D31CF"/>
    <w:rsid w:val="005D5920"/>
    <w:rsid w:val="005E3A34"/>
    <w:rsid w:val="005F1567"/>
    <w:rsid w:val="005F6252"/>
    <w:rsid w:val="00612E1D"/>
    <w:rsid w:val="0062080E"/>
    <w:rsid w:val="0063208F"/>
    <w:rsid w:val="00634CE4"/>
    <w:rsid w:val="00637013"/>
    <w:rsid w:val="006510CB"/>
    <w:rsid w:val="0065316F"/>
    <w:rsid w:val="0065785B"/>
    <w:rsid w:val="0066235E"/>
    <w:rsid w:val="006705D8"/>
    <w:rsid w:val="00675C8C"/>
    <w:rsid w:val="00677751"/>
    <w:rsid w:val="00680437"/>
    <w:rsid w:val="00680DDD"/>
    <w:rsid w:val="006854DF"/>
    <w:rsid w:val="006873B2"/>
    <w:rsid w:val="00693D1A"/>
    <w:rsid w:val="006B1181"/>
    <w:rsid w:val="006C029D"/>
    <w:rsid w:val="006C1D84"/>
    <w:rsid w:val="006C7374"/>
    <w:rsid w:val="006C7868"/>
    <w:rsid w:val="006F0AC6"/>
    <w:rsid w:val="006F0C16"/>
    <w:rsid w:val="006F3A83"/>
    <w:rsid w:val="006F66FE"/>
    <w:rsid w:val="006F6B32"/>
    <w:rsid w:val="00702277"/>
    <w:rsid w:val="007028EC"/>
    <w:rsid w:val="007064FB"/>
    <w:rsid w:val="00710861"/>
    <w:rsid w:val="00711009"/>
    <w:rsid w:val="00711208"/>
    <w:rsid w:val="00745535"/>
    <w:rsid w:val="00753E4A"/>
    <w:rsid w:val="00757807"/>
    <w:rsid w:val="00760B16"/>
    <w:rsid w:val="0076376B"/>
    <w:rsid w:val="0077039F"/>
    <w:rsid w:val="00771D1A"/>
    <w:rsid w:val="007803F1"/>
    <w:rsid w:val="00780613"/>
    <w:rsid w:val="00792BC0"/>
    <w:rsid w:val="00795AFA"/>
    <w:rsid w:val="007A05AA"/>
    <w:rsid w:val="007C12C0"/>
    <w:rsid w:val="007C334E"/>
    <w:rsid w:val="007C587A"/>
    <w:rsid w:val="007D255E"/>
    <w:rsid w:val="007F06F1"/>
    <w:rsid w:val="007F0C58"/>
    <w:rsid w:val="007F4C51"/>
    <w:rsid w:val="007F5E9A"/>
    <w:rsid w:val="008170E9"/>
    <w:rsid w:val="008228D8"/>
    <w:rsid w:val="0083602C"/>
    <w:rsid w:val="00842728"/>
    <w:rsid w:val="0084376D"/>
    <w:rsid w:val="00845F56"/>
    <w:rsid w:val="008515EF"/>
    <w:rsid w:val="00853317"/>
    <w:rsid w:val="00860B93"/>
    <w:rsid w:val="00861282"/>
    <w:rsid w:val="0086474F"/>
    <w:rsid w:val="00864ABA"/>
    <w:rsid w:val="00874B6E"/>
    <w:rsid w:val="0088119C"/>
    <w:rsid w:val="008811DB"/>
    <w:rsid w:val="00895833"/>
    <w:rsid w:val="008A2FC5"/>
    <w:rsid w:val="008A718D"/>
    <w:rsid w:val="008B7CFD"/>
    <w:rsid w:val="008C3AAE"/>
    <w:rsid w:val="008D4301"/>
    <w:rsid w:val="008F1AC4"/>
    <w:rsid w:val="008F4D13"/>
    <w:rsid w:val="00920D6F"/>
    <w:rsid w:val="009216B9"/>
    <w:rsid w:val="00924D20"/>
    <w:rsid w:val="00930F1D"/>
    <w:rsid w:val="00932704"/>
    <w:rsid w:val="009429CB"/>
    <w:rsid w:val="00952303"/>
    <w:rsid w:val="009536C7"/>
    <w:rsid w:val="00962A9C"/>
    <w:rsid w:val="0096333F"/>
    <w:rsid w:val="00964308"/>
    <w:rsid w:val="0096604A"/>
    <w:rsid w:val="009713EB"/>
    <w:rsid w:val="00976088"/>
    <w:rsid w:val="00983AAE"/>
    <w:rsid w:val="00984046"/>
    <w:rsid w:val="009A0A16"/>
    <w:rsid w:val="009A7DE9"/>
    <w:rsid w:val="009C38CA"/>
    <w:rsid w:val="009D436C"/>
    <w:rsid w:val="009D4F1F"/>
    <w:rsid w:val="009D61B0"/>
    <w:rsid w:val="009E2229"/>
    <w:rsid w:val="009E7F2E"/>
    <w:rsid w:val="009F452D"/>
    <w:rsid w:val="00A14C40"/>
    <w:rsid w:val="00A14E64"/>
    <w:rsid w:val="00A24FCB"/>
    <w:rsid w:val="00A325F2"/>
    <w:rsid w:val="00A42975"/>
    <w:rsid w:val="00A6081D"/>
    <w:rsid w:val="00A614AB"/>
    <w:rsid w:val="00A64BD6"/>
    <w:rsid w:val="00A76D5C"/>
    <w:rsid w:val="00A82CEB"/>
    <w:rsid w:val="00A8445B"/>
    <w:rsid w:val="00A916D1"/>
    <w:rsid w:val="00A93AE2"/>
    <w:rsid w:val="00A93BC0"/>
    <w:rsid w:val="00A96707"/>
    <w:rsid w:val="00AA1677"/>
    <w:rsid w:val="00AA2381"/>
    <w:rsid w:val="00AA27E8"/>
    <w:rsid w:val="00AA2841"/>
    <w:rsid w:val="00AB0AE7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8B9"/>
    <w:rsid w:val="00B43B91"/>
    <w:rsid w:val="00B45C82"/>
    <w:rsid w:val="00B479FF"/>
    <w:rsid w:val="00B50937"/>
    <w:rsid w:val="00B53A71"/>
    <w:rsid w:val="00B558B9"/>
    <w:rsid w:val="00B625F2"/>
    <w:rsid w:val="00B6616D"/>
    <w:rsid w:val="00B71DCD"/>
    <w:rsid w:val="00B7236F"/>
    <w:rsid w:val="00B76AB0"/>
    <w:rsid w:val="00B90138"/>
    <w:rsid w:val="00B910A5"/>
    <w:rsid w:val="00BA0598"/>
    <w:rsid w:val="00BB0F58"/>
    <w:rsid w:val="00BB7673"/>
    <w:rsid w:val="00BB7CED"/>
    <w:rsid w:val="00BD1C26"/>
    <w:rsid w:val="00BD4059"/>
    <w:rsid w:val="00BE461B"/>
    <w:rsid w:val="00BF3ADA"/>
    <w:rsid w:val="00BF53D8"/>
    <w:rsid w:val="00C00F93"/>
    <w:rsid w:val="00C046ED"/>
    <w:rsid w:val="00C04863"/>
    <w:rsid w:val="00C05A85"/>
    <w:rsid w:val="00C21715"/>
    <w:rsid w:val="00C25613"/>
    <w:rsid w:val="00C40E4F"/>
    <w:rsid w:val="00C56EE1"/>
    <w:rsid w:val="00C712C3"/>
    <w:rsid w:val="00C8411C"/>
    <w:rsid w:val="00C866C8"/>
    <w:rsid w:val="00C86FA3"/>
    <w:rsid w:val="00C90A42"/>
    <w:rsid w:val="00C955FC"/>
    <w:rsid w:val="00CA1F53"/>
    <w:rsid w:val="00CA29F7"/>
    <w:rsid w:val="00CA44BA"/>
    <w:rsid w:val="00CA6C4B"/>
    <w:rsid w:val="00CB2398"/>
    <w:rsid w:val="00CB77DC"/>
    <w:rsid w:val="00CD40D6"/>
    <w:rsid w:val="00CD59E1"/>
    <w:rsid w:val="00CE55DF"/>
    <w:rsid w:val="00CF092B"/>
    <w:rsid w:val="00CF1E55"/>
    <w:rsid w:val="00CF2564"/>
    <w:rsid w:val="00CF5764"/>
    <w:rsid w:val="00D07362"/>
    <w:rsid w:val="00D177F1"/>
    <w:rsid w:val="00D21217"/>
    <w:rsid w:val="00D21978"/>
    <w:rsid w:val="00D275F1"/>
    <w:rsid w:val="00D27A09"/>
    <w:rsid w:val="00D3549F"/>
    <w:rsid w:val="00D35A31"/>
    <w:rsid w:val="00D35E09"/>
    <w:rsid w:val="00D37E45"/>
    <w:rsid w:val="00D43B62"/>
    <w:rsid w:val="00D4780B"/>
    <w:rsid w:val="00D64262"/>
    <w:rsid w:val="00D71CF1"/>
    <w:rsid w:val="00D74674"/>
    <w:rsid w:val="00D763E2"/>
    <w:rsid w:val="00D830A2"/>
    <w:rsid w:val="00DA3187"/>
    <w:rsid w:val="00DA66FE"/>
    <w:rsid w:val="00DB2232"/>
    <w:rsid w:val="00DB35C1"/>
    <w:rsid w:val="00DB6685"/>
    <w:rsid w:val="00DB7408"/>
    <w:rsid w:val="00DC671D"/>
    <w:rsid w:val="00DE6B4A"/>
    <w:rsid w:val="00DF767B"/>
    <w:rsid w:val="00E002E9"/>
    <w:rsid w:val="00E12C23"/>
    <w:rsid w:val="00E159A6"/>
    <w:rsid w:val="00E22ABF"/>
    <w:rsid w:val="00E244EC"/>
    <w:rsid w:val="00E2474C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77461"/>
    <w:rsid w:val="00E8059E"/>
    <w:rsid w:val="00E82329"/>
    <w:rsid w:val="00E87FB8"/>
    <w:rsid w:val="00E97E88"/>
    <w:rsid w:val="00EA4390"/>
    <w:rsid w:val="00EB2D3F"/>
    <w:rsid w:val="00EB2E50"/>
    <w:rsid w:val="00EB2EE4"/>
    <w:rsid w:val="00EB4241"/>
    <w:rsid w:val="00EB52AE"/>
    <w:rsid w:val="00EB6521"/>
    <w:rsid w:val="00EB6EFB"/>
    <w:rsid w:val="00ED18DE"/>
    <w:rsid w:val="00ED27C8"/>
    <w:rsid w:val="00ED28D6"/>
    <w:rsid w:val="00ED333E"/>
    <w:rsid w:val="00ED6E44"/>
    <w:rsid w:val="00EE6557"/>
    <w:rsid w:val="00F02BC5"/>
    <w:rsid w:val="00F02CF3"/>
    <w:rsid w:val="00F22BBE"/>
    <w:rsid w:val="00F30417"/>
    <w:rsid w:val="00F360B2"/>
    <w:rsid w:val="00F416C8"/>
    <w:rsid w:val="00F42FA7"/>
    <w:rsid w:val="00F508B2"/>
    <w:rsid w:val="00F6117F"/>
    <w:rsid w:val="00F63F57"/>
    <w:rsid w:val="00F71223"/>
    <w:rsid w:val="00F83568"/>
    <w:rsid w:val="00F8669F"/>
    <w:rsid w:val="00F961C7"/>
    <w:rsid w:val="00FA7046"/>
    <w:rsid w:val="00FB1A3E"/>
    <w:rsid w:val="00FB6A59"/>
    <w:rsid w:val="00FB6A5F"/>
    <w:rsid w:val="00FB7B4B"/>
    <w:rsid w:val="00FC4DC3"/>
    <w:rsid w:val="00FD5460"/>
    <w:rsid w:val="00FE76D7"/>
    <w:rsid w:val="00FF0020"/>
    <w:rsid w:val="00FF0BCA"/>
    <w:rsid w:val="00FF6039"/>
    <w:rsid w:val="00FF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DE9EEF"/>
  <w15:chartTrackingRefBased/>
  <w15:docId w15:val="{27DC666F-7BCB-4290-AC7F-4B6E52AAA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A4390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basedOn w:val="DefaultParagraphFont"/>
    <w:rsid w:val="00345C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5CF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F1A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8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7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I_DCS.ChildHealth_DV_Fax@tn.gov" TargetMode="External"/><Relationship Id="rId13" Type="http://schemas.openxmlformats.org/officeDocument/2006/relationships/hyperlink" Target="mailto:EI_DCS.ChildHealth_MWS_Fax@tn.gov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wmf"/><Relationship Id="rId12" Type="http://schemas.openxmlformats.org/officeDocument/2006/relationships/hyperlink" Target="mailto:EI_DCS.ChildHealth_WWT_Fax@tn.gov" TargetMode="External"/><Relationship Id="rId17" Type="http://schemas.openxmlformats.org/officeDocument/2006/relationships/hyperlink" Target="mailto:EI_DCS.ChildHealth_NE_Fax@tn.gov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EI_DCS.ChildHealth_KX_Fax@tn.gov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I_DCS.ChildHealth_WR_Fax@tn.gov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mailto:EI_DCS.ChildHealth_ET_Fax@tn.gov" TargetMode="External"/><Relationship Id="rId23" Type="http://schemas.openxmlformats.org/officeDocument/2006/relationships/footer" Target="footer3.xml"/><Relationship Id="rId10" Type="http://schemas.openxmlformats.org/officeDocument/2006/relationships/hyperlink" Target="mailto:EI_DCS.ChildHealth_SH_Fax@tn.gov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mailto:EI_DCS.ChildHealth_MS_Fax@tn.gov" TargetMode="External"/><Relationship Id="rId14" Type="http://schemas.openxmlformats.org/officeDocument/2006/relationships/hyperlink" Target="mailto:EI_DCS.ChildHealth_TV_Fax@tn.gov" TargetMode="External"/><Relationship Id="rId22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345bebf-0d71-4337-9281-24b941616c36}" enabled="0" method="" siteId="{f345bebf-0d71-4337-9281-24b941616c3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16</TotalTime>
  <Pages>2</Pages>
  <Words>950</Words>
  <Characters>5705</Characters>
  <Application>Microsoft Office Word</Application>
  <DocSecurity>0</DocSecurity>
  <Lines>111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6603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Danielle Jones</cp:lastModifiedBy>
  <cp:revision>23</cp:revision>
  <cp:lastPrinted>2024-07-02T15:48:00Z</cp:lastPrinted>
  <dcterms:created xsi:type="dcterms:W3CDTF">2025-03-10T20:58:00Z</dcterms:created>
  <dcterms:modified xsi:type="dcterms:W3CDTF">2025-03-17T15:19:00Z</dcterms:modified>
</cp:coreProperties>
</file>