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057E1A2E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A9E3025" w14:textId="77777777" w:rsidR="00E65AF9" w:rsidRPr="001E7A9A" w:rsidRDefault="00A82CEB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5988B6F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61A9C23F" w14:textId="77777777" w:rsidR="00E65AF9" w:rsidRPr="00452493" w:rsidRDefault="00E65AF9" w:rsidP="00E65AF9">
            <w:pPr>
              <w:rPr>
                <w:rFonts w:ascii="Open Sans" w:hAnsi="Open Sans" w:cs="Open Sans"/>
                <w:b/>
              </w:rPr>
            </w:pPr>
            <w:r w:rsidRPr="00452493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88DDDAD" w14:textId="77777777" w:rsidR="00E65AF9" w:rsidRPr="00E2474C" w:rsidRDefault="001D1B84" w:rsidP="00897BA2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>
              <w:rPr>
                <w:rFonts w:ascii="Open Sans" w:hAnsi="Open Sans" w:cs="Open Sans"/>
                <w:b/>
                <w:sz w:val="36"/>
                <w:szCs w:val="36"/>
              </w:rPr>
              <w:t xml:space="preserve">Foster Parent Individual </w:t>
            </w:r>
            <w:r w:rsidR="00535A52">
              <w:rPr>
                <w:rFonts w:ascii="Open Sans" w:hAnsi="Open Sans" w:cs="Open Sans"/>
                <w:b/>
                <w:sz w:val="36"/>
                <w:szCs w:val="36"/>
              </w:rPr>
              <w:t>TN KEY</w:t>
            </w:r>
            <w:r>
              <w:rPr>
                <w:rFonts w:ascii="Open Sans" w:hAnsi="Open Sans" w:cs="Open Sans"/>
                <w:b/>
                <w:sz w:val="36"/>
                <w:szCs w:val="36"/>
              </w:rPr>
              <w:t xml:space="preserve"> Training Plan</w:t>
            </w:r>
            <w:r w:rsidR="002A19B6">
              <w:rPr>
                <w:rFonts w:ascii="Open Sans" w:hAnsi="Open Sans" w:cs="Open Sans"/>
                <w:b/>
                <w:sz w:val="36"/>
                <w:szCs w:val="36"/>
              </w:rPr>
              <w:t xml:space="preserve"> </w:t>
            </w:r>
          </w:p>
        </w:tc>
      </w:tr>
    </w:tbl>
    <w:p w14:paraId="51BF1281" w14:textId="77777777" w:rsidR="0004199F" w:rsidRDefault="0004199F"/>
    <w:p w14:paraId="2A35B6C1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98"/>
        <w:gridCol w:w="7830"/>
      </w:tblGrid>
      <w:tr w:rsidR="008246A4" w:rsidRPr="006F084F" w14:paraId="782251D7" w14:textId="77777777" w:rsidTr="00A87843"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B0E66C" w14:textId="77777777" w:rsidR="008246A4" w:rsidRPr="006F084F" w:rsidRDefault="008246A4" w:rsidP="00A87843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Requesting </w:t>
            </w:r>
            <w:r w:rsidR="003304D8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Region/ 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Agency:</w:t>
            </w:r>
            <w:r w:rsidR="003304D8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</w:t>
            </w:r>
          </w:p>
        </w:tc>
        <w:tc>
          <w:tcPr>
            <w:tcW w:w="783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284B50B" w14:textId="77777777" w:rsidR="008246A4" w:rsidRPr="006F084F" w:rsidRDefault="008246A4" w:rsidP="00DE671C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  <w:bookmarkEnd w:id="0"/>
            <w:r w:rsidR="00DE671C">
              <w:rPr>
                <w:rFonts w:ascii="Open Sans" w:hAnsi="Open Sans" w:cs="Open Sans"/>
                <w:noProof/>
                <w:sz w:val="19"/>
                <w:szCs w:val="19"/>
              </w:rPr>
              <w:t xml:space="preserve">     </w:t>
            </w:r>
          </w:p>
        </w:tc>
      </w:tr>
    </w:tbl>
    <w:p w14:paraId="57AAA60E" w14:textId="77777777" w:rsidR="000C7A06" w:rsidRPr="00AB716A" w:rsidRDefault="000C7A06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98"/>
        <w:gridCol w:w="7830"/>
      </w:tblGrid>
      <w:tr w:rsidR="008246A4" w:rsidRPr="006F084F" w14:paraId="6106BA0F" w14:textId="77777777" w:rsidTr="00A87843"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B15827" w14:textId="77777777" w:rsidR="008246A4" w:rsidRPr="006F084F" w:rsidRDefault="008246A4" w:rsidP="00A87843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Individual </w:t>
            </w:r>
            <w:r w:rsidR="00535A52">
              <w:rPr>
                <w:rFonts w:ascii="Open Sans" w:hAnsi="Open Sans" w:cs="Open Sans"/>
                <w:b/>
                <w:noProof/>
                <w:sz w:val="19"/>
                <w:szCs w:val="19"/>
              </w:rPr>
              <w:t>TN KEY</w:t>
            </w:r>
            <w:r w:rsidR="002874D9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</w:t>
            </w:r>
            <w:r w:rsidR="00095B35">
              <w:rPr>
                <w:rFonts w:ascii="Open Sans" w:hAnsi="Open Sans" w:cs="Open Sans"/>
                <w:b/>
                <w:noProof/>
                <w:sz w:val="19"/>
                <w:szCs w:val="19"/>
              </w:rPr>
              <w:t>T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rainer:</w:t>
            </w:r>
            <w:r w:rsidR="00B7363C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</w:t>
            </w:r>
          </w:p>
        </w:tc>
        <w:tc>
          <w:tcPr>
            <w:tcW w:w="783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68FADAD" w14:textId="77777777" w:rsidR="008246A4" w:rsidRPr="006F084F" w:rsidRDefault="008246A4" w:rsidP="006F084F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</w:p>
        </w:tc>
      </w:tr>
    </w:tbl>
    <w:p w14:paraId="5A1CC716" w14:textId="77777777" w:rsidR="008246A4" w:rsidRPr="00AB716A" w:rsidRDefault="008246A4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58"/>
        <w:gridCol w:w="8370"/>
      </w:tblGrid>
      <w:tr w:rsidR="008246A4" w:rsidRPr="006F084F" w14:paraId="6C249F45" w14:textId="77777777" w:rsidTr="006F084F"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0E7794" w14:textId="77777777" w:rsidR="008246A4" w:rsidRPr="006F084F" w:rsidRDefault="008246A4" w:rsidP="006F084F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Foster Home Name:</w:t>
            </w:r>
          </w:p>
        </w:tc>
        <w:tc>
          <w:tcPr>
            <w:tcW w:w="837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0E2169" w14:textId="77777777" w:rsidR="008246A4" w:rsidRPr="006F084F" w:rsidRDefault="008246A4" w:rsidP="006F084F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</w:p>
        </w:tc>
      </w:tr>
    </w:tbl>
    <w:p w14:paraId="53FF0A02" w14:textId="77777777" w:rsidR="000C7A06" w:rsidRPr="00AB716A" w:rsidRDefault="000C7A06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8"/>
        <w:gridCol w:w="720"/>
        <w:gridCol w:w="2070"/>
        <w:gridCol w:w="360"/>
        <w:gridCol w:w="1350"/>
        <w:gridCol w:w="5130"/>
      </w:tblGrid>
      <w:tr w:rsidR="008246A4" w:rsidRPr="006F084F" w14:paraId="3A6A7EE1" w14:textId="77777777" w:rsidTr="00D77589">
        <w:tc>
          <w:tcPr>
            <w:tcW w:w="42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2FD6F3" w14:textId="77777777" w:rsidR="008246A4" w:rsidRPr="006F084F" w:rsidRDefault="008246A4" w:rsidP="006F084F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DCS County/Region where Family Resides: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8561B85" w14:textId="77777777" w:rsidR="008246A4" w:rsidRPr="006F084F" w:rsidRDefault="008246A4" w:rsidP="00D7758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  <w:r w:rsidR="00DE671C">
              <w:rPr>
                <w:rFonts w:ascii="Open Sans" w:hAnsi="Open Sans" w:cs="Open Sans"/>
                <w:noProof/>
                <w:sz w:val="19"/>
                <w:szCs w:val="19"/>
              </w:rPr>
              <w:t xml:space="preserve"> </w:t>
            </w:r>
          </w:p>
        </w:tc>
      </w:tr>
      <w:tr w:rsidR="00D77589" w:rsidRPr="006F084F" w14:paraId="09BBEDB0" w14:textId="77777777" w:rsidTr="00D77589"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92551B" w14:textId="77777777" w:rsidR="00D77589" w:rsidRPr="00D77589" w:rsidRDefault="00D77589" w:rsidP="00D77589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D77589">
              <w:rPr>
                <w:rFonts w:ascii="Open Sans" w:hAnsi="Open Sans" w:cs="Open Sans"/>
                <w:b/>
                <w:noProof/>
                <w:sz w:val="19"/>
                <w:szCs w:val="19"/>
              </w:rPr>
              <w:t>Address:</w:t>
            </w:r>
          </w:p>
        </w:tc>
        <w:tc>
          <w:tcPr>
            <w:tcW w:w="963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D7BEB4" w14:textId="77777777" w:rsidR="00D77589" w:rsidRPr="006F084F" w:rsidRDefault="00D77589" w:rsidP="00D7758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  <w:bookmarkEnd w:id="1"/>
          </w:p>
        </w:tc>
      </w:tr>
      <w:tr w:rsidR="00D77589" w:rsidRPr="006F084F" w14:paraId="29F59DF5" w14:textId="77777777" w:rsidTr="00D77589">
        <w:tc>
          <w:tcPr>
            <w:tcW w:w="18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9A3ACE" w14:textId="77777777" w:rsidR="00D77589" w:rsidRPr="00D77589" w:rsidRDefault="00D77589" w:rsidP="00D77589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D77589">
              <w:rPr>
                <w:rFonts w:ascii="Open Sans" w:hAnsi="Open Sans" w:cs="Open Sans"/>
                <w:b/>
                <w:noProof/>
                <w:sz w:val="19"/>
                <w:szCs w:val="19"/>
              </w:rPr>
              <w:t>Phone Number: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CCE9758" w14:textId="77777777" w:rsidR="00D77589" w:rsidRDefault="00D77589" w:rsidP="00D7758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91191C" w14:textId="77777777" w:rsidR="00D77589" w:rsidRPr="00D77589" w:rsidRDefault="00D77589" w:rsidP="00D77589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D77589">
              <w:rPr>
                <w:rFonts w:ascii="Open Sans" w:hAnsi="Open Sans" w:cs="Open Sans"/>
                <w:b/>
                <w:noProof/>
                <w:sz w:val="19"/>
                <w:szCs w:val="19"/>
              </w:rPr>
              <w:t>E-Mail Address:</w:t>
            </w:r>
          </w:p>
        </w:tc>
        <w:tc>
          <w:tcPr>
            <w:tcW w:w="5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7D10AE" w14:textId="77777777" w:rsidR="00D77589" w:rsidRDefault="00D77589" w:rsidP="00D7758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</w:p>
        </w:tc>
      </w:tr>
    </w:tbl>
    <w:p w14:paraId="4EB98310" w14:textId="77777777" w:rsidR="00D77589" w:rsidRPr="00AB716A" w:rsidRDefault="00D77589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8"/>
        <w:gridCol w:w="6120"/>
      </w:tblGrid>
      <w:tr w:rsidR="008246A4" w:rsidRPr="006F084F" w14:paraId="6266BF2D" w14:textId="77777777" w:rsidTr="006F084F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E5EC75" w14:textId="77777777" w:rsidR="008246A4" w:rsidRPr="006F084F" w:rsidRDefault="008246A4" w:rsidP="00095B35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Date of </w:t>
            </w:r>
            <w:r w:rsidR="00095B35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Waiver approval for </w:t>
            </w:r>
            <w:r w:rsidR="00535A52">
              <w:rPr>
                <w:rFonts w:ascii="Open Sans" w:hAnsi="Open Sans" w:cs="Open Sans"/>
                <w:b/>
                <w:noProof/>
                <w:sz w:val="19"/>
                <w:szCs w:val="19"/>
              </w:rPr>
              <w:t>TN KEY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</w:t>
            </w:r>
            <w:r w:rsidR="00095B35">
              <w:rPr>
                <w:rFonts w:ascii="Open Sans" w:hAnsi="Open Sans" w:cs="Open Sans"/>
                <w:b/>
                <w:noProof/>
                <w:sz w:val="19"/>
                <w:szCs w:val="19"/>
              </w:rPr>
              <w:t>:</w:t>
            </w:r>
          </w:p>
        </w:tc>
        <w:tc>
          <w:tcPr>
            <w:tcW w:w="612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8AD10B5" w14:textId="77777777" w:rsidR="008246A4" w:rsidRPr="006F084F" w:rsidRDefault="008246A4" w:rsidP="006F084F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fldChar w:fldCharType="end"/>
            </w:r>
          </w:p>
        </w:tc>
      </w:tr>
    </w:tbl>
    <w:p w14:paraId="1AC10FDF" w14:textId="77777777" w:rsidR="000C7A06" w:rsidRPr="00AB716A" w:rsidRDefault="000C7A06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8"/>
        <w:gridCol w:w="1710"/>
        <w:gridCol w:w="3690"/>
        <w:gridCol w:w="1890"/>
      </w:tblGrid>
      <w:tr w:rsidR="008246A4" w:rsidRPr="006F084F" w14:paraId="0D865F63" w14:textId="77777777" w:rsidTr="006F084F">
        <w:trPr>
          <w:trHeight w:val="360"/>
        </w:trPr>
        <w:tc>
          <w:tcPr>
            <w:tcW w:w="10548" w:type="dxa"/>
            <w:gridSpan w:val="4"/>
            <w:shd w:val="clear" w:color="auto" w:fill="000000"/>
            <w:vAlign w:val="center"/>
          </w:tcPr>
          <w:p w14:paraId="7B8A8E69" w14:textId="77777777" w:rsidR="008246A4" w:rsidRPr="006F084F" w:rsidRDefault="00E74938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Please document the dates that the courses below will be delivered or have been completed:</w:t>
            </w:r>
          </w:p>
        </w:tc>
      </w:tr>
      <w:tr w:rsidR="008246A4" w:rsidRPr="006F084F" w14:paraId="54CFDE7D" w14:textId="77777777" w:rsidTr="00095B35">
        <w:trPr>
          <w:trHeight w:val="360"/>
        </w:trPr>
        <w:tc>
          <w:tcPr>
            <w:tcW w:w="3258" w:type="dxa"/>
            <w:shd w:val="clear" w:color="auto" w:fill="auto"/>
            <w:vAlign w:val="center"/>
          </w:tcPr>
          <w:p w14:paraId="77061B93" w14:textId="77777777" w:rsidR="008246A4" w:rsidRPr="006F084F" w:rsidRDefault="00DE671C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Informational Meeting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405CC299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  <w:bookmarkEnd w:id="2"/>
          </w:p>
        </w:tc>
        <w:tc>
          <w:tcPr>
            <w:tcW w:w="3690" w:type="dxa"/>
            <w:shd w:val="clear" w:color="auto" w:fill="auto"/>
            <w:vAlign w:val="center"/>
          </w:tcPr>
          <w:p w14:paraId="41A24C83" w14:textId="77777777" w:rsidR="008246A4" w:rsidRPr="006F084F" w:rsidRDefault="00095B35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Navigating the Child Welfare System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A5E0AC5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</w:tr>
      <w:tr w:rsidR="008246A4" w:rsidRPr="006F084F" w14:paraId="357FD7E3" w14:textId="77777777" w:rsidTr="00095B35">
        <w:trPr>
          <w:trHeight w:val="360"/>
        </w:trPr>
        <w:tc>
          <w:tcPr>
            <w:tcW w:w="3258" w:type="dxa"/>
            <w:shd w:val="clear" w:color="auto" w:fill="auto"/>
            <w:vAlign w:val="center"/>
          </w:tcPr>
          <w:p w14:paraId="459740B8" w14:textId="77777777" w:rsidR="008246A4" w:rsidRPr="006F084F" w:rsidRDefault="00095B35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Exploring the Impact of Trauma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569AAE7B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07248425" w14:textId="77777777" w:rsidR="008246A4" w:rsidRPr="006F084F" w:rsidRDefault="00095B35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Roadmap to Resilience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1EEE42A8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</w:tr>
      <w:tr w:rsidR="008246A4" w:rsidRPr="006F084F" w14:paraId="699191A2" w14:textId="77777777" w:rsidTr="00095B35">
        <w:trPr>
          <w:trHeight w:val="360"/>
        </w:trPr>
        <w:tc>
          <w:tcPr>
            <w:tcW w:w="3258" w:type="dxa"/>
            <w:shd w:val="clear" w:color="auto" w:fill="auto"/>
            <w:vAlign w:val="center"/>
          </w:tcPr>
          <w:p w14:paraId="0489E36E" w14:textId="77777777" w:rsidR="008246A4" w:rsidRPr="006F084F" w:rsidRDefault="00095B35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Rerouting Trauma Behaviors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38E69CC6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0219190C" w14:textId="77777777" w:rsidR="008246A4" w:rsidRPr="006F084F" w:rsidRDefault="00095B35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>
              <w:rPr>
                <w:rFonts w:ascii="Open Sans" w:hAnsi="Open Sans" w:cs="Open Sans"/>
                <w:b/>
                <w:noProof/>
                <w:sz w:val="19"/>
                <w:szCs w:val="19"/>
              </w:rPr>
              <w:t>Mutual Assessment Meeting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17E28EEB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</w:tr>
      <w:tr w:rsidR="008246A4" w:rsidRPr="006F084F" w14:paraId="6C8A6B39" w14:textId="77777777" w:rsidTr="00095B35">
        <w:trPr>
          <w:trHeight w:val="360"/>
        </w:trPr>
        <w:tc>
          <w:tcPr>
            <w:tcW w:w="3258" w:type="dxa"/>
            <w:shd w:val="clear" w:color="auto" w:fill="auto"/>
            <w:vAlign w:val="center"/>
          </w:tcPr>
          <w:p w14:paraId="108CD08B" w14:textId="77777777" w:rsidR="008246A4" w:rsidRPr="006F084F" w:rsidRDefault="008246A4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CPR &amp; First Aid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05290C10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12C071B2" w14:textId="77777777" w:rsidR="008246A4" w:rsidRPr="006F084F" w:rsidRDefault="008246A4" w:rsidP="008246A4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Medication Administration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BD66FC2" w14:textId="77777777" w:rsidR="008246A4" w:rsidRPr="006F084F" w:rsidRDefault="008246A4" w:rsidP="006F084F">
            <w:pPr>
              <w:jc w:val="center"/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</w:tc>
      </w:tr>
    </w:tbl>
    <w:p w14:paraId="15404C64" w14:textId="77777777" w:rsidR="000C7A06" w:rsidRPr="00AB716A" w:rsidRDefault="000C7A06" w:rsidP="00435419">
      <w:pPr>
        <w:rPr>
          <w:rFonts w:ascii="Open Sans" w:hAnsi="Open Sans" w:cs="Open Sans"/>
          <w:noProof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8"/>
      </w:tblGrid>
      <w:tr w:rsidR="008246A4" w:rsidRPr="006F084F" w14:paraId="3DE85DD0" w14:textId="77777777" w:rsidTr="006F084F">
        <w:tc>
          <w:tcPr>
            <w:tcW w:w="10728" w:type="dxa"/>
            <w:shd w:val="clear" w:color="auto" w:fill="auto"/>
          </w:tcPr>
          <w:p w14:paraId="5EBF5458" w14:textId="77777777" w:rsidR="008246A4" w:rsidRPr="006F084F" w:rsidRDefault="008246A4" w:rsidP="0043541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Individual </w:t>
            </w:r>
            <w:r w:rsidR="00095B35">
              <w:rPr>
                <w:rFonts w:ascii="Open Sans" w:hAnsi="Open Sans" w:cs="Open Sans"/>
                <w:b/>
                <w:noProof/>
                <w:sz w:val="19"/>
                <w:szCs w:val="19"/>
              </w:rPr>
              <w:t>TN KEY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 xml:space="preserve"> Training Plan </w:t>
            </w:r>
            <w:r w:rsidRPr="006F084F">
              <w:rPr>
                <w:rFonts w:ascii="Open Sans" w:hAnsi="Open Sans" w:cs="Open Sans"/>
                <w:noProof/>
                <w:sz w:val="19"/>
                <w:szCs w:val="19"/>
              </w:rPr>
              <w:t xml:space="preserve">for family (should include specific details about how often sessions will be conducted with the family).  </w:t>
            </w:r>
          </w:p>
          <w:p w14:paraId="6D13A0C3" w14:textId="77777777" w:rsidR="008246A4" w:rsidRPr="006F084F" w:rsidRDefault="0097316A" w:rsidP="00435419">
            <w:pPr>
              <w:rPr>
                <w:rFonts w:ascii="Open Sans" w:hAnsi="Open Sans" w:cs="Open Sans"/>
                <w:b/>
                <w:noProof/>
                <w:sz w:val="19"/>
                <w:szCs w:val="19"/>
              </w:rPr>
            </w:pP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instrText xml:space="preserve"> FORMTEXT </w:instrTex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separate"/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t> </w:t>
            </w:r>
            <w:r w:rsidRPr="006F084F">
              <w:rPr>
                <w:rFonts w:ascii="Open Sans" w:hAnsi="Open Sans" w:cs="Open Sans"/>
                <w:b/>
                <w:noProof/>
                <w:sz w:val="19"/>
                <w:szCs w:val="19"/>
              </w:rPr>
              <w:fldChar w:fldCharType="end"/>
            </w:r>
          </w:p>
          <w:p w14:paraId="250B4F27" w14:textId="77777777" w:rsidR="008246A4" w:rsidRPr="006F084F" w:rsidRDefault="008246A4" w:rsidP="00435419">
            <w:pPr>
              <w:rPr>
                <w:rFonts w:ascii="Open Sans" w:hAnsi="Open Sans" w:cs="Open Sans"/>
                <w:noProof/>
                <w:sz w:val="19"/>
                <w:szCs w:val="19"/>
              </w:rPr>
            </w:pPr>
          </w:p>
        </w:tc>
      </w:tr>
    </w:tbl>
    <w:p w14:paraId="1663DBD1" w14:textId="77777777" w:rsidR="000C7A06" w:rsidRPr="00AB716A" w:rsidRDefault="000C7A06" w:rsidP="00435419">
      <w:pPr>
        <w:rPr>
          <w:rFonts w:ascii="Open Sans" w:hAnsi="Open Sans" w:cs="Open Sans"/>
          <w:noProof/>
          <w:sz w:val="19"/>
          <w:szCs w:val="19"/>
        </w:rPr>
      </w:pPr>
    </w:p>
    <w:p w14:paraId="0FF49FF2" w14:textId="77777777" w:rsidR="00183480" w:rsidRDefault="00183480" w:rsidP="00183480">
      <w:pPr>
        <w:rPr>
          <w:rFonts w:ascii="Open Sans" w:hAnsi="Open Sans" w:cs="Open Sans"/>
          <w:b/>
          <w:noProof/>
          <w:sz w:val="22"/>
          <w:szCs w:val="22"/>
        </w:rPr>
      </w:pPr>
      <w:r>
        <w:rPr>
          <w:rFonts w:ascii="Open Sans" w:hAnsi="Open Sans" w:cs="Open Sans"/>
          <w:b/>
          <w:noProof/>
          <w:sz w:val="22"/>
          <w:szCs w:val="22"/>
        </w:rPr>
        <w:t xml:space="preserve">If changes must be made to an already approved Individual  </w:t>
      </w:r>
      <w:r w:rsidR="003304D8">
        <w:rPr>
          <w:rFonts w:ascii="Open Sans" w:hAnsi="Open Sans" w:cs="Open Sans"/>
          <w:b/>
          <w:noProof/>
          <w:sz w:val="22"/>
          <w:szCs w:val="22"/>
        </w:rPr>
        <w:t>T</w:t>
      </w:r>
      <w:r>
        <w:rPr>
          <w:rFonts w:ascii="Open Sans" w:hAnsi="Open Sans" w:cs="Open Sans"/>
          <w:b/>
          <w:noProof/>
          <w:sz w:val="22"/>
          <w:szCs w:val="22"/>
        </w:rPr>
        <w:t>N KEY Training Plan, please provide the following information:</w:t>
      </w:r>
    </w:p>
    <w:p w14:paraId="36A8B12D" w14:textId="77777777" w:rsidR="00183480" w:rsidRDefault="00183480" w:rsidP="00183480">
      <w:pPr>
        <w:rPr>
          <w:rFonts w:ascii="Open Sans" w:hAnsi="Open Sans" w:cs="Open Sans"/>
          <w:b/>
          <w:noProof/>
          <w:sz w:val="22"/>
          <w:szCs w:val="22"/>
        </w:rPr>
      </w:pPr>
    </w:p>
    <w:p w14:paraId="00A1CFE9" w14:textId="77777777" w:rsidR="00183480" w:rsidRDefault="00183480" w:rsidP="00183480">
      <w:pPr>
        <w:rPr>
          <w:rFonts w:ascii="Open Sans" w:hAnsi="Open Sans" w:cs="Open Sans"/>
          <w:b/>
          <w:noProof/>
          <w:sz w:val="22"/>
          <w:szCs w:val="22"/>
        </w:rPr>
      </w:pPr>
      <w:r>
        <w:rPr>
          <w:rFonts w:ascii="Open Sans" w:hAnsi="Open Sans" w:cs="Open Sans"/>
          <w:b/>
          <w:noProof/>
          <w:sz w:val="22"/>
          <w:szCs w:val="22"/>
        </w:rPr>
        <w:t>Reason for altering the approved Individual  TN KEY Training Plan: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28"/>
      </w:tblGrid>
      <w:tr w:rsidR="00183480" w:rsidRPr="005A1381" w14:paraId="2CFF9A61" w14:textId="77777777" w:rsidTr="00CB5B75">
        <w:tc>
          <w:tcPr>
            <w:tcW w:w="10728" w:type="dxa"/>
            <w:shd w:val="clear" w:color="auto" w:fill="auto"/>
          </w:tcPr>
          <w:p w14:paraId="5AB1D8D6" w14:textId="77777777" w:rsidR="00183480" w:rsidRPr="005A1381" w:rsidRDefault="00183480" w:rsidP="00CB5B75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instrText xml:space="preserve"> FORMTEXT </w:instrTex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fldChar w:fldCharType="separate"/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5A1381">
              <w:rPr>
                <w:rFonts w:ascii="Open Sans" w:hAnsi="Open Sans" w:cs="Open Sans"/>
                <w:noProof/>
                <w:sz w:val="22"/>
                <w:szCs w:val="22"/>
              </w:rPr>
              <w:fldChar w:fldCharType="end"/>
            </w:r>
          </w:p>
          <w:p w14:paraId="73D8769C" w14:textId="77777777" w:rsidR="00183480" w:rsidRPr="005A1381" w:rsidRDefault="00183480" w:rsidP="00CB5B75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  <w:p w14:paraId="524B476A" w14:textId="77777777" w:rsidR="00183480" w:rsidRPr="005A1381" w:rsidRDefault="00183480" w:rsidP="00CB5B75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</w:tbl>
    <w:p w14:paraId="64D25227" w14:textId="77777777" w:rsidR="00183480" w:rsidRDefault="00183480" w:rsidP="00183480">
      <w:pPr>
        <w:jc w:val="center"/>
        <w:rPr>
          <w:rFonts w:ascii="Open Sans" w:hAnsi="Open Sans" w:cs="Open Sans"/>
          <w:noProof/>
          <w:sz w:val="22"/>
          <w:szCs w:val="22"/>
        </w:rPr>
      </w:pPr>
    </w:p>
    <w:p w14:paraId="73A696FA" w14:textId="77777777" w:rsidR="0097316A" w:rsidRPr="0016268F" w:rsidRDefault="0097316A" w:rsidP="00435419">
      <w:pPr>
        <w:rPr>
          <w:rFonts w:ascii="Open Sans" w:hAnsi="Open Sans" w:cs="Open Sans"/>
          <w:noProof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8"/>
        <w:gridCol w:w="1734"/>
        <w:gridCol w:w="3576"/>
      </w:tblGrid>
      <w:tr w:rsidR="0097316A" w:rsidRPr="006F084F" w14:paraId="67200AF3" w14:textId="77777777" w:rsidTr="006F084F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8FAFBD7" w14:textId="77777777" w:rsidR="0097316A" w:rsidRPr="006F084F" w:rsidRDefault="0097316A" w:rsidP="00095B35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>Individ</w:t>
            </w:r>
            <w:r w:rsidR="00095B35">
              <w:rPr>
                <w:rFonts w:ascii="Open Sans" w:hAnsi="Open Sans" w:cs="Open Sans"/>
                <w:noProof/>
                <w:sz w:val="18"/>
                <w:szCs w:val="18"/>
              </w:rPr>
              <w:t>ual TN KEY</w:t>
            </w: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 xml:space="preserve"> Trainer</w:t>
            </w:r>
          </w:p>
        </w:tc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9C4D3C" w14:textId="77777777" w:rsidR="0097316A" w:rsidRPr="006F084F" w:rsidRDefault="0097316A" w:rsidP="00435419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</w:p>
        </w:tc>
        <w:tc>
          <w:tcPr>
            <w:tcW w:w="35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A4BC061" w14:textId="77777777" w:rsidR="0097316A" w:rsidRPr="006F084F" w:rsidRDefault="0097316A" w:rsidP="00435419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>Date</w:t>
            </w:r>
          </w:p>
        </w:tc>
      </w:tr>
    </w:tbl>
    <w:p w14:paraId="5350F194" w14:textId="77777777" w:rsidR="0097316A" w:rsidRPr="0097316A" w:rsidRDefault="0097316A" w:rsidP="00435419">
      <w:pPr>
        <w:rPr>
          <w:rFonts w:ascii="Open Sans" w:hAnsi="Open Sans" w:cs="Open Sans"/>
          <w:noProof/>
          <w:sz w:val="18"/>
          <w:szCs w:val="18"/>
        </w:rPr>
      </w:pPr>
    </w:p>
    <w:tbl>
      <w:tblPr>
        <w:tblW w:w="161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8"/>
        <w:gridCol w:w="1710"/>
        <w:gridCol w:w="3708"/>
        <w:gridCol w:w="1734"/>
        <w:gridCol w:w="3576"/>
      </w:tblGrid>
      <w:tr w:rsidR="00A63F60" w:rsidRPr="006F084F" w14:paraId="0EAEB8CF" w14:textId="77777777" w:rsidTr="00A63F60">
        <w:tc>
          <w:tcPr>
            <w:tcW w:w="5418" w:type="dxa"/>
            <w:tcBorders>
              <w:left w:val="nil"/>
              <w:bottom w:val="nil"/>
              <w:right w:val="nil"/>
            </w:tcBorders>
          </w:tcPr>
          <w:p w14:paraId="6350AAC8" w14:textId="77777777" w:rsidR="00A63F60" w:rsidRPr="00154AAE" w:rsidRDefault="00A63F60" w:rsidP="007F2073">
            <w:pPr>
              <w:rPr>
                <w:rFonts w:ascii="Open Sans" w:hAnsi="Open Sans" w:cs="Open Sans"/>
                <w:noProof/>
                <w:sz w:val="18"/>
                <w:szCs w:val="18"/>
                <w:highlight w:val="yellow"/>
              </w:rPr>
            </w:pPr>
            <w:r w:rsidRPr="00154AAE">
              <w:rPr>
                <w:rFonts w:ascii="Open Sans" w:hAnsi="Open Sans" w:cs="Open Sans"/>
                <w:noProof/>
                <w:sz w:val="18"/>
                <w:szCs w:val="18"/>
              </w:rPr>
              <w:t>DCS Central Office Foster Parent Training Designee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B4A9B4" w14:textId="77777777" w:rsidR="00A63F60" w:rsidRPr="006F084F" w:rsidRDefault="00A63F60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</w:p>
        </w:tc>
        <w:tc>
          <w:tcPr>
            <w:tcW w:w="370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5DF1936" w14:textId="77777777" w:rsidR="00A63F60" w:rsidRPr="006F084F" w:rsidRDefault="00A63F60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w:t>Date</w:t>
            </w:r>
          </w:p>
        </w:tc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D6F6A5" w14:textId="77777777" w:rsidR="00A63F60" w:rsidRPr="006F084F" w:rsidRDefault="00A63F60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</w:p>
        </w:tc>
        <w:tc>
          <w:tcPr>
            <w:tcW w:w="35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3C10377" w14:textId="77777777" w:rsidR="00A63F60" w:rsidRPr="006F084F" w:rsidRDefault="00A63F60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>Date</w:t>
            </w:r>
          </w:p>
        </w:tc>
      </w:tr>
    </w:tbl>
    <w:p w14:paraId="5FF4A91A" w14:textId="77777777" w:rsidR="000C7A06" w:rsidRPr="0097316A" w:rsidRDefault="000C7A06" w:rsidP="00435419">
      <w:pPr>
        <w:rPr>
          <w:rFonts w:ascii="Open Sans" w:hAnsi="Open Sans" w:cs="Open Sans"/>
          <w:noProof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8"/>
        <w:gridCol w:w="1734"/>
        <w:gridCol w:w="3576"/>
      </w:tblGrid>
      <w:tr w:rsidR="0097316A" w:rsidRPr="006F084F" w14:paraId="41D9E468" w14:textId="77777777" w:rsidTr="006F084F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808245C" w14:textId="77777777" w:rsidR="0097316A" w:rsidRPr="006F084F" w:rsidRDefault="0097316A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 xml:space="preserve">DCS Director of Training and Professional Development or Designee </w:t>
            </w:r>
          </w:p>
          <w:p w14:paraId="7B67B60F" w14:textId="77777777" w:rsidR="0097316A" w:rsidRPr="006F084F" w:rsidRDefault="0097316A" w:rsidP="00BD452F">
            <w:pPr>
              <w:rPr>
                <w:rFonts w:ascii="Open Sans" w:hAnsi="Open Sans" w:cs="Open Sans"/>
                <w:i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i/>
                <w:noProof/>
                <w:sz w:val="18"/>
                <w:szCs w:val="18"/>
              </w:rPr>
              <w:t xml:space="preserve">(Signature required if exception </w:t>
            </w:r>
            <w:r w:rsidR="00BD452F">
              <w:rPr>
                <w:rFonts w:ascii="Open Sans" w:hAnsi="Open Sans" w:cs="Open Sans"/>
                <w:i/>
                <w:noProof/>
                <w:sz w:val="18"/>
                <w:szCs w:val="18"/>
              </w:rPr>
              <w:t>to</w:t>
            </w:r>
            <w:r w:rsidRPr="006F084F">
              <w:rPr>
                <w:rFonts w:ascii="Open Sans" w:hAnsi="Open Sans" w:cs="Open Sans"/>
                <w:i/>
                <w:noProof/>
                <w:sz w:val="18"/>
                <w:szCs w:val="18"/>
              </w:rPr>
              <w:t xml:space="preserve"> protocol)</w:t>
            </w:r>
          </w:p>
        </w:tc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C05914" w14:textId="77777777" w:rsidR="0097316A" w:rsidRPr="006F084F" w:rsidRDefault="0097316A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</w:p>
        </w:tc>
        <w:tc>
          <w:tcPr>
            <w:tcW w:w="35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2264960" w14:textId="77777777" w:rsidR="0097316A" w:rsidRPr="006F084F" w:rsidRDefault="0097316A" w:rsidP="006F084F">
            <w:pPr>
              <w:rPr>
                <w:rFonts w:ascii="Open Sans" w:hAnsi="Open Sans" w:cs="Open Sans"/>
                <w:noProof/>
                <w:sz w:val="18"/>
                <w:szCs w:val="18"/>
              </w:rPr>
            </w:pPr>
            <w:r w:rsidRPr="006F084F">
              <w:rPr>
                <w:rFonts w:ascii="Open Sans" w:hAnsi="Open Sans" w:cs="Open Sans"/>
                <w:noProof/>
                <w:sz w:val="18"/>
                <w:szCs w:val="18"/>
              </w:rPr>
              <w:t>Date</w:t>
            </w:r>
          </w:p>
        </w:tc>
      </w:tr>
    </w:tbl>
    <w:p w14:paraId="5F1C3F6C" w14:textId="77777777" w:rsidR="00183480" w:rsidRDefault="00183480" w:rsidP="00C04AC4">
      <w:pPr>
        <w:rPr>
          <w:rFonts w:ascii="Open Sans" w:hAnsi="Open Sans" w:cs="Open Sans"/>
          <w:noProof/>
          <w:sz w:val="21"/>
          <w:szCs w:val="21"/>
        </w:rPr>
      </w:pPr>
    </w:p>
    <w:sectPr w:rsidR="00183480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2B072" w14:textId="77777777" w:rsidR="00C23E4E" w:rsidRDefault="00C23E4E">
      <w:r>
        <w:separator/>
      </w:r>
    </w:p>
  </w:endnote>
  <w:endnote w:type="continuationSeparator" w:id="0">
    <w:p w14:paraId="3B31F6C1" w14:textId="77777777" w:rsidR="00C23E4E" w:rsidRDefault="00C23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206B1" w14:textId="77777777" w:rsidR="009D0B95" w:rsidRDefault="009D0B95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6F977BB4" w14:textId="77777777" w:rsidR="009D0B95" w:rsidRPr="002979E2" w:rsidRDefault="009D0B95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2740B1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2171AC91" w14:textId="77777777" w:rsidR="009D0B95" w:rsidRPr="00A96707" w:rsidRDefault="009D0B95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 w:rsidRPr="00A96707">
      <w:rPr>
        <w:rFonts w:ascii="Arial" w:hAnsi="Arial" w:cs="Arial"/>
        <w:iCs/>
        <w:sz w:val="16"/>
        <w:szCs w:val="16"/>
      </w:rPr>
      <w:t>RDA</w:t>
    </w:r>
    <w:r>
      <w:rPr>
        <w:rFonts w:ascii="Arial" w:hAnsi="Arial" w:cs="Arial"/>
        <w:iCs/>
        <w:sz w:val="16"/>
        <w:szCs w:val="16"/>
      </w:rPr>
      <w:t xml:space="preserve"> 2877</w:t>
    </w:r>
  </w:p>
  <w:p w14:paraId="20F5FA0A" w14:textId="77777777" w:rsidR="009D0B95" w:rsidRPr="002979E2" w:rsidRDefault="009D0B95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CS-1158, </w:t>
    </w:r>
    <w:r w:rsidR="00A87843">
      <w:rPr>
        <w:rFonts w:ascii="Arial" w:hAnsi="Arial" w:cs="Arial"/>
        <w:sz w:val="16"/>
        <w:szCs w:val="16"/>
      </w:rPr>
      <w:t>Rev. 1</w:t>
    </w:r>
    <w:r>
      <w:rPr>
        <w:rFonts w:ascii="Arial" w:hAnsi="Arial" w:cs="Arial"/>
        <w:sz w:val="16"/>
        <w:szCs w:val="16"/>
      </w:rPr>
      <w:t>2/19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 xml:space="preserve">Page </w:t>
    </w:r>
    <w:r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6B15EF">
      <w:rPr>
        <w:rStyle w:val="PageNumber"/>
        <w:rFonts w:ascii="Arial" w:hAnsi="Arial" w:cs="Arial"/>
        <w:noProof/>
        <w:sz w:val="16"/>
        <w:szCs w:val="16"/>
      </w:rPr>
      <w:t>1</w:t>
    </w:r>
    <w:r w:rsidRPr="002979E2">
      <w:rPr>
        <w:rStyle w:val="PageNumber"/>
        <w:rFonts w:ascii="Arial" w:hAnsi="Arial" w:cs="Arial"/>
        <w:sz w:val="16"/>
        <w:szCs w:val="16"/>
      </w:rPr>
      <w:fldChar w:fldCharType="end"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A03AD" w14:textId="77777777" w:rsidR="00C23E4E" w:rsidRDefault="00C23E4E">
      <w:r>
        <w:separator/>
      </w:r>
    </w:p>
  </w:footnote>
  <w:footnote w:type="continuationSeparator" w:id="0">
    <w:p w14:paraId="3DEA3A5A" w14:textId="77777777" w:rsidR="00C23E4E" w:rsidRDefault="00C23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005EB3"/>
    <w:multiLevelType w:val="hybridMultilevel"/>
    <w:tmpl w:val="9DD440BA"/>
    <w:lvl w:ilvl="0" w:tplc="22988D14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5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3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5"/>
  </w:num>
  <w:num w:numId="4">
    <w:abstractNumId w:val="3"/>
  </w:num>
  <w:num w:numId="5">
    <w:abstractNumId w:val="14"/>
  </w:num>
  <w:num w:numId="6">
    <w:abstractNumId w:val="22"/>
  </w:num>
  <w:num w:numId="7">
    <w:abstractNumId w:val="20"/>
  </w:num>
  <w:num w:numId="8">
    <w:abstractNumId w:val="23"/>
  </w:num>
  <w:num w:numId="9">
    <w:abstractNumId w:val="2"/>
  </w:num>
  <w:num w:numId="10">
    <w:abstractNumId w:val="27"/>
  </w:num>
  <w:num w:numId="11">
    <w:abstractNumId w:val="15"/>
  </w:num>
  <w:num w:numId="12">
    <w:abstractNumId w:val="26"/>
  </w:num>
  <w:num w:numId="13">
    <w:abstractNumId w:val="19"/>
  </w:num>
  <w:num w:numId="14">
    <w:abstractNumId w:val="25"/>
  </w:num>
  <w:num w:numId="15">
    <w:abstractNumId w:val="7"/>
  </w:num>
  <w:num w:numId="16">
    <w:abstractNumId w:val="18"/>
  </w:num>
  <w:num w:numId="17">
    <w:abstractNumId w:val="17"/>
  </w:num>
  <w:num w:numId="18">
    <w:abstractNumId w:val="1"/>
  </w:num>
  <w:num w:numId="19">
    <w:abstractNumId w:val="21"/>
  </w:num>
  <w:num w:numId="20">
    <w:abstractNumId w:val="10"/>
  </w:num>
  <w:num w:numId="21">
    <w:abstractNumId w:val="6"/>
  </w:num>
  <w:num w:numId="22">
    <w:abstractNumId w:val="16"/>
  </w:num>
  <w:num w:numId="23">
    <w:abstractNumId w:val="12"/>
  </w:num>
  <w:num w:numId="24">
    <w:abstractNumId w:val="28"/>
  </w:num>
  <w:num w:numId="25">
    <w:abstractNumId w:val="24"/>
  </w:num>
  <w:num w:numId="26">
    <w:abstractNumId w:val="11"/>
  </w:num>
  <w:num w:numId="27">
    <w:abstractNumId w:val="13"/>
  </w:num>
  <w:num w:numId="28">
    <w:abstractNumId w:val="4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Z682I+OtYGfhl2b9UCvaLPVTW/1mLC9GTpT7eTD3WwxnNQNSpB1f9pPeRuWSvojHACEbPyes7032eFZLcHDXOw==" w:salt="JCL2kOLGf82dgzc5oj5Sr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06737"/>
    <w:rsid w:val="00010FC6"/>
    <w:rsid w:val="0003637A"/>
    <w:rsid w:val="000409E4"/>
    <w:rsid w:val="0004199F"/>
    <w:rsid w:val="00044735"/>
    <w:rsid w:val="00064C52"/>
    <w:rsid w:val="00095B35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172E"/>
    <w:rsid w:val="00104796"/>
    <w:rsid w:val="0012222A"/>
    <w:rsid w:val="0013009E"/>
    <w:rsid w:val="00143B0C"/>
    <w:rsid w:val="00150A17"/>
    <w:rsid w:val="00150F9D"/>
    <w:rsid w:val="00154AAE"/>
    <w:rsid w:val="0016268F"/>
    <w:rsid w:val="00171ED8"/>
    <w:rsid w:val="00183480"/>
    <w:rsid w:val="001C0026"/>
    <w:rsid w:val="001D1B84"/>
    <w:rsid w:val="001D3602"/>
    <w:rsid w:val="001E7A9A"/>
    <w:rsid w:val="001F68EB"/>
    <w:rsid w:val="001F6AD1"/>
    <w:rsid w:val="00202E2E"/>
    <w:rsid w:val="00217BBF"/>
    <w:rsid w:val="00231D5D"/>
    <w:rsid w:val="002543CA"/>
    <w:rsid w:val="00274A56"/>
    <w:rsid w:val="002805A4"/>
    <w:rsid w:val="00282146"/>
    <w:rsid w:val="002874D9"/>
    <w:rsid w:val="00293FD3"/>
    <w:rsid w:val="002979E2"/>
    <w:rsid w:val="002A19B6"/>
    <w:rsid w:val="002A3B03"/>
    <w:rsid w:val="002B0585"/>
    <w:rsid w:val="002B250A"/>
    <w:rsid w:val="002C402E"/>
    <w:rsid w:val="002C7CF4"/>
    <w:rsid w:val="002D3819"/>
    <w:rsid w:val="002D727F"/>
    <w:rsid w:val="002E08C6"/>
    <w:rsid w:val="002E6ADD"/>
    <w:rsid w:val="00305398"/>
    <w:rsid w:val="00305A5D"/>
    <w:rsid w:val="003257BA"/>
    <w:rsid w:val="003269FA"/>
    <w:rsid w:val="003304D8"/>
    <w:rsid w:val="003348A2"/>
    <w:rsid w:val="00340375"/>
    <w:rsid w:val="00342D2E"/>
    <w:rsid w:val="00350A23"/>
    <w:rsid w:val="0035428D"/>
    <w:rsid w:val="0037280A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12AA3"/>
    <w:rsid w:val="00421C44"/>
    <w:rsid w:val="00434F2B"/>
    <w:rsid w:val="00435419"/>
    <w:rsid w:val="00451306"/>
    <w:rsid w:val="00452493"/>
    <w:rsid w:val="004565F5"/>
    <w:rsid w:val="00460133"/>
    <w:rsid w:val="00476B45"/>
    <w:rsid w:val="00497ED7"/>
    <w:rsid w:val="004C1809"/>
    <w:rsid w:val="004C512E"/>
    <w:rsid w:val="004D6F30"/>
    <w:rsid w:val="004D7674"/>
    <w:rsid w:val="004E20B1"/>
    <w:rsid w:val="004E367B"/>
    <w:rsid w:val="004F37EF"/>
    <w:rsid w:val="004F57D8"/>
    <w:rsid w:val="00503B3F"/>
    <w:rsid w:val="005161BF"/>
    <w:rsid w:val="005208A9"/>
    <w:rsid w:val="00522D1C"/>
    <w:rsid w:val="00524575"/>
    <w:rsid w:val="00535A52"/>
    <w:rsid w:val="0053680C"/>
    <w:rsid w:val="00554261"/>
    <w:rsid w:val="0056047C"/>
    <w:rsid w:val="00581C10"/>
    <w:rsid w:val="00597092"/>
    <w:rsid w:val="005A6027"/>
    <w:rsid w:val="005A7FC4"/>
    <w:rsid w:val="005B66AD"/>
    <w:rsid w:val="005B66AF"/>
    <w:rsid w:val="005C026D"/>
    <w:rsid w:val="005C3A0C"/>
    <w:rsid w:val="005D0E91"/>
    <w:rsid w:val="005F02F4"/>
    <w:rsid w:val="005F1567"/>
    <w:rsid w:val="005F6252"/>
    <w:rsid w:val="00612E1D"/>
    <w:rsid w:val="00617049"/>
    <w:rsid w:val="00622819"/>
    <w:rsid w:val="00634CE4"/>
    <w:rsid w:val="00637013"/>
    <w:rsid w:val="0065785B"/>
    <w:rsid w:val="0066235E"/>
    <w:rsid w:val="006705D8"/>
    <w:rsid w:val="00677045"/>
    <w:rsid w:val="006854DF"/>
    <w:rsid w:val="006B1181"/>
    <w:rsid w:val="006B15EF"/>
    <w:rsid w:val="006C1D84"/>
    <w:rsid w:val="006C7374"/>
    <w:rsid w:val="006E68E9"/>
    <w:rsid w:val="006F084F"/>
    <w:rsid w:val="006F0AC6"/>
    <w:rsid w:val="006F0C16"/>
    <w:rsid w:val="006F3A83"/>
    <w:rsid w:val="006F66FE"/>
    <w:rsid w:val="006F6B32"/>
    <w:rsid w:val="00702277"/>
    <w:rsid w:val="007028EC"/>
    <w:rsid w:val="007055A1"/>
    <w:rsid w:val="007064FB"/>
    <w:rsid w:val="00711009"/>
    <w:rsid w:val="00714CE9"/>
    <w:rsid w:val="00753E4A"/>
    <w:rsid w:val="00760B16"/>
    <w:rsid w:val="00762E00"/>
    <w:rsid w:val="0076376B"/>
    <w:rsid w:val="00771A1C"/>
    <w:rsid w:val="00771D1A"/>
    <w:rsid w:val="007803F1"/>
    <w:rsid w:val="00780613"/>
    <w:rsid w:val="00792BC0"/>
    <w:rsid w:val="00795AFA"/>
    <w:rsid w:val="007A05AA"/>
    <w:rsid w:val="007C587A"/>
    <w:rsid w:val="007C7737"/>
    <w:rsid w:val="007D255E"/>
    <w:rsid w:val="007F2073"/>
    <w:rsid w:val="007F5E9A"/>
    <w:rsid w:val="008170E9"/>
    <w:rsid w:val="008246A4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97BA2"/>
    <w:rsid w:val="008A2FC5"/>
    <w:rsid w:val="008B0B81"/>
    <w:rsid w:val="008B7CFD"/>
    <w:rsid w:val="008C41E9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7316A"/>
    <w:rsid w:val="00983AAE"/>
    <w:rsid w:val="00986413"/>
    <w:rsid w:val="009A0A16"/>
    <w:rsid w:val="009A418D"/>
    <w:rsid w:val="009C38CA"/>
    <w:rsid w:val="009D0B95"/>
    <w:rsid w:val="009D33CA"/>
    <w:rsid w:val="009E2229"/>
    <w:rsid w:val="009E2B73"/>
    <w:rsid w:val="00A03397"/>
    <w:rsid w:val="00A14E64"/>
    <w:rsid w:val="00A24FCB"/>
    <w:rsid w:val="00A4518F"/>
    <w:rsid w:val="00A63F60"/>
    <w:rsid w:val="00A64BD6"/>
    <w:rsid w:val="00A70368"/>
    <w:rsid w:val="00A76D5C"/>
    <w:rsid w:val="00A82CEB"/>
    <w:rsid w:val="00A87843"/>
    <w:rsid w:val="00A916D1"/>
    <w:rsid w:val="00A93AE2"/>
    <w:rsid w:val="00A96707"/>
    <w:rsid w:val="00AA1677"/>
    <w:rsid w:val="00AA2381"/>
    <w:rsid w:val="00AA27E8"/>
    <w:rsid w:val="00AB0AE7"/>
    <w:rsid w:val="00AB18A8"/>
    <w:rsid w:val="00AB4D61"/>
    <w:rsid w:val="00AB716A"/>
    <w:rsid w:val="00AE5C62"/>
    <w:rsid w:val="00AE60F8"/>
    <w:rsid w:val="00B1317E"/>
    <w:rsid w:val="00B1379F"/>
    <w:rsid w:val="00B14941"/>
    <w:rsid w:val="00B14E5D"/>
    <w:rsid w:val="00B20E77"/>
    <w:rsid w:val="00B21498"/>
    <w:rsid w:val="00B261BA"/>
    <w:rsid w:val="00B26B32"/>
    <w:rsid w:val="00B34E3F"/>
    <w:rsid w:val="00B43450"/>
    <w:rsid w:val="00B43B91"/>
    <w:rsid w:val="00B45D69"/>
    <w:rsid w:val="00B479FF"/>
    <w:rsid w:val="00B50937"/>
    <w:rsid w:val="00B50B49"/>
    <w:rsid w:val="00B625F2"/>
    <w:rsid w:val="00B644CD"/>
    <w:rsid w:val="00B7363C"/>
    <w:rsid w:val="00B76AB0"/>
    <w:rsid w:val="00B910A5"/>
    <w:rsid w:val="00BA0598"/>
    <w:rsid w:val="00BB0F58"/>
    <w:rsid w:val="00BB7CED"/>
    <w:rsid w:val="00BD452F"/>
    <w:rsid w:val="00BE6AC7"/>
    <w:rsid w:val="00C00F93"/>
    <w:rsid w:val="00C046ED"/>
    <w:rsid w:val="00C04863"/>
    <w:rsid w:val="00C04AC4"/>
    <w:rsid w:val="00C21715"/>
    <w:rsid w:val="00C23E4E"/>
    <w:rsid w:val="00C25613"/>
    <w:rsid w:val="00C279A9"/>
    <w:rsid w:val="00C40E4F"/>
    <w:rsid w:val="00C8411C"/>
    <w:rsid w:val="00C86FA3"/>
    <w:rsid w:val="00C90A42"/>
    <w:rsid w:val="00C955FC"/>
    <w:rsid w:val="00CB5B75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27A18"/>
    <w:rsid w:val="00D35A31"/>
    <w:rsid w:val="00D35E09"/>
    <w:rsid w:val="00D4780B"/>
    <w:rsid w:val="00D64262"/>
    <w:rsid w:val="00D71CF1"/>
    <w:rsid w:val="00D74674"/>
    <w:rsid w:val="00D763E2"/>
    <w:rsid w:val="00D77589"/>
    <w:rsid w:val="00D830A2"/>
    <w:rsid w:val="00DA3187"/>
    <w:rsid w:val="00DA396A"/>
    <w:rsid w:val="00DA66FE"/>
    <w:rsid w:val="00DB6685"/>
    <w:rsid w:val="00DC671D"/>
    <w:rsid w:val="00DE671C"/>
    <w:rsid w:val="00DE6B4A"/>
    <w:rsid w:val="00DF767B"/>
    <w:rsid w:val="00E002E9"/>
    <w:rsid w:val="00E22ABF"/>
    <w:rsid w:val="00E2474C"/>
    <w:rsid w:val="00E35DD5"/>
    <w:rsid w:val="00E44C05"/>
    <w:rsid w:val="00E46830"/>
    <w:rsid w:val="00E47623"/>
    <w:rsid w:val="00E61319"/>
    <w:rsid w:val="00E617A7"/>
    <w:rsid w:val="00E65AF9"/>
    <w:rsid w:val="00E70B6A"/>
    <w:rsid w:val="00E74938"/>
    <w:rsid w:val="00E74C6E"/>
    <w:rsid w:val="00E773C8"/>
    <w:rsid w:val="00E8059E"/>
    <w:rsid w:val="00E82329"/>
    <w:rsid w:val="00E87FB8"/>
    <w:rsid w:val="00E97E88"/>
    <w:rsid w:val="00EB107C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71223"/>
    <w:rsid w:val="00F83568"/>
    <w:rsid w:val="00FB7B4B"/>
    <w:rsid w:val="00FC4238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7B2BC746"/>
  <w15:chartTrackingRefBased/>
  <w15:docId w15:val="{99304985-6A31-4BBC-8129-C7BE213CA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2018-11-14T21:50:00Z</cp:lastPrinted>
  <dcterms:created xsi:type="dcterms:W3CDTF">2022-01-31T17:50:00Z</dcterms:created>
  <dcterms:modified xsi:type="dcterms:W3CDTF">2022-01-31T17:50:00Z</dcterms:modified>
</cp:coreProperties>
</file>