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105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480"/>
      </w:tblGrid>
      <w:tr w:rsidR="00A81A98" w:rsidRPr="001F5DE1" w14:paraId="5D66CB49" w14:textId="77777777" w:rsidTr="00210F84">
        <w:tblPrEx>
          <w:tblCellMar>
            <w:top w:w="0" w:type="dxa"/>
            <w:bottom w:w="0" w:type="dxa"/>
          </w:tblCellMar>
        </w:tblPrEx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bookmarkStart w:id="0" w:name="_MON_1254202553"/>
          <w:bookmarkEnd w:id="0"/>
          <w:p w14:paraId="62C6DDC9" w14:textId="77777777" w:rsidR="00A81A98" w:rsidRPr="001F5DE1" w:rsidRDefault="00A81A98" w:rsidP="00210F84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1F5DE1">
              <w:rPr>
                <w:rFonts w:ascii="Open Sans" w:hAnsi="Open Sans" w:cs="Open Sans"/>
                <w:sz w:val="18"/>
                <w:szCs w:val="18"/>
              </w:rPr>
              <w:object w:dxaOrig="1096" w:dyaOrig="1231" w14:anchorId="27252B9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5pt" o:ole="">
                  <v:imagedata r:id="rId7" o:title=""/>
                </v:shape>
                <o:OLEObject Type="Embed" ProgID="Word.Picture.8" ShapeID="_x0000_i1025" DrawAspect="Content" ObjectID="_1704717695" r:id="rId8"/>
              </w:object>
            </w:r>
          </w:p>
        </w:tc>
        <w:tc>
          <w:tcPr>
            <w:tcW w:w="9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7663E" w14:textId="77777777" w:rsidR="00A81A98" w:rsidRPr="001F5DE1" w:rsidRDefault="00A81A98" w:rsidP="00D515AD">
            <w:pPr>
              <w:rPr>
                <w:rFonts w:ascii="Open Sans" w:hAnsi="Open Sans" w:cs="Open Sans"/>
                <w:b/>
                <w:sz w:val="18"/>
                <w:szCs w:val="18"/>
              </w:rPr>
            </w:pPr>
            <w:r w:rsidRPr="001F5DE1">
              <w:rPr>
                <w:rFonts w:ascii="Open Sans" w:hAnsi="Open Sans" w:cs="Open Sans"/>
                <w:b/>
                <w:sz w:val="18"/>
                <w:szCs w:val="18"/>
              </w:rPr>
              <w:t>Tennessee Department of Children’s Services</w:t>
            </w:r>
          </w:p>
          <w:p w14:paraId="2259F7D8" w14:textId="77777777" w:rsidR="00EE2DA9" w:rsidRPr="001F5DE1" w:rsidRDefault="00EE2DA9" w:rsidP="00D515AD">
            <w:pPr>
              <w:rPr>
                <w:rFonts w:ascii="Open Sans" w:hAnsi="Open Sans" w:cs="Open Sans"/>
                <w:b/>
                <w:sz w:val="18"/>
                <w:szCs w:val="18"/>
              </w:rPr>
            </w:pPr>
          </w:p>
          <w:p w14:paraId="7085F076" w14:textId="77777777" w:rsidR="00A81A98" w:rsidRPr="001F5DE1" w:rsidRDefault="00EE2DA9" w:rsidP="00983A8E">
            <w:pPr>
              <w:rPr>
                <w:rFonts w:ascii="Open Sans" w:hAnsi="Open Sans" w:cs="Open Sans"/>
                <w:sz w:val="18"/>
                <w:szCs w:val="18"/>
              </w:rPr>
            </w:pPr>
            <w:r w:rsidRPr="001F5DE1">
              <w:rPr>
                <w:rFonts w:ascii="Open Sans" w:hAnsi="Open Sans" w:cs="Open Sans"/>
                <w:b/>
                <w:sz w:val="32"/>
                <w:szCs w:val="32"/>
              </w:rPr>
              <w:t xml:space="preserve">Application </w:t>
            </w:r>
            <w:r w:rsidR="006D0061">
              <w:rPr>
                <w:rFonts w:ascii="Open Sans" w:hAnsi="Open Sans" w:cs="Open Sans"/>
                <w:b/>
                <w:sz w:val="32"/>
                <w:szCs w:val="32"/>
              </w:rPr>
              <w:t>f</w:t>
            </w:r>
            <w:r w:rsidRPr="001F5DE1">
              <w:rPr>
                <w:rFonts w:ascii="Open Sans" w:hAnsi="Open Sans" w:cs="Open Sans"/>
                <w:b/>
                <w:sz w:val="32"/>
                <w:szCs w:val="32"/>
              </w:rPr>
              <w:t xml:space="preserve">or </w:t>
            </w:r>
            <w:r w:rsidR="0062555E">
              <w:rPr>
                <w:rFonts w:ascii="Open Sans" w:hAnsi="Open Sans" w:cs="Open Sans"/>
                <w:b/>
                <w:sz w:val="32"/>
                <w:szCs w:val="32"/>
              </w:rPr>
              <w:t>Subsidized Permanent Guardianship</w:t>
            </w:r>
          </w:p>
        </w:tc>
      </w:tr>
    </w:tbl>
    <w:p w14:paraId="4B91A96D" w14:textId="77777777" w:rsidR="00EE2DA9" w:rsidRDefault="00EE2DA9" w:rsidP="00EE2DA9">
      <w:pPr>
        <w:rPr>
          <w:rFonts w:ascii="Open Sans" w:hAnsi="Open Sans" w:cs="Open Sans"/>
          <w:i/>
          <w:kern w:val="2"/>
          <w:sz w:val="18"/>
          <w:szCs w:val="1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2"/>
        <w:gridCol w:w="6"/>
        <w:gridCol w:w="708"/>
        <w:gridCol w:w="732"/>
        <w:gridCol w:w="280"/>
        <w:gridCol w:w="806"/>
        <w:gridCol w:w="1254"/>
        <w:gridCol w:w="128"/>
        <w:gridCol w:w="58"/>
        <w:gridCol w:w="2130"/>
        <w:gridCol w:w="384"/>
        <w:gridCol w:w="996"/>
        <w:gridCol w:w="624"/>
        <w:gridCol w:w="184"/>
        <w:gridCol w:w="1976"/>
      </w:tblGrid>
      <w:tr w:rsidR="00D87662" w:rsidRPr="007F24FB" w14:paraId="42DF5B50" w14:textId="77777777" w:rsidTr="00C31C7A">
        <w:tc>
          <w:tcPr>
            <w:tcW w:w="10728" w:type="dxa"/>
            <w:gridSpan w:val="15"/>
            <w:shd w:val="clear" w:color="auto" w:fill="BFBFBF"/>
          </w:tcPr>
          <w:p w14:paraId="2E1DA8BE" w14:textId="77777777" w:rsidR="00D87662" w:rsidRPr="007F24FB" w:rsidRDefault="00D87662" w:rsidP="00E87CF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CHILD IDENTIFYING INFORMATION:</w:t>
            </w:r>
          </w:p>
        </w:tc>
      </w:tr>
      <w:tr w:rsidR="00234C2B" w:rsidRPr="007F24FB" w14:paraId="3D53AC68" w14:textId="77777777" w:rsidTr="00C31C7A">
        <w:tc>
          <w:tcPr>
            <w:tcW w:w="2188" w:type="dxa"/>
            <w:gridSpan w:val="5"/>
            <w:shd w:val="clear" w:color="auto" w:fill="auto"/>
          </w:tcPr>
          <w:p w14:paraId="0DBEE12F" w14:textId="77777777" w:rsidR="00234C2B" w:rsidRPr="007F24FB" w:rsidRDefault="00234C2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Child’s Last Name: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3"/>
            <w:shd w:val="clear" w:color="auto" w:fill="auto"/>
          </w:tcPr>
          <w:p w14:paraId="6ED188BC" w14:textId="77777777" w:rsidR="00234C2B" w:rsidRPr="007F24FB" w:rsidRDefault="00234C2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Child’s First Name: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2"/>
            <w:shd w:val="clear" w:color="auto" w:fill="auto"/>
          </w:tcPr>
          <w:p w14:paraId="77778B21" w14:textId="77777777" w:rsidR="00234C2B" w:rsidRPr="007F24FB" w:rsidRDefault="00234C2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Middle: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4"/>
            <w:shd w:val="clear" w:color="auto" w:fill="auto"/>
          </w:tcPr>
          <w:p w14:paraId="4021747D" w14:textId="77777777" w:rsidR="00234C2B" w:rsidRPr="007F24FB" w:rsidRDefault="00234C2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Date of Birth: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976" w:type="dxa"/>
            <w:shd w:val="clear" w:color="auto" w:fill="auto"/>
          </w:tcPr>
          <w:p w14:paraId="5E7EB0DB" w14:textId="77777777" w:rsidR="00234C2B" w:rsidRPr="007F24FB" w:rsidRDefault="00234C2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Person ID: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C31C7A" w:rsidRPr="007F24FB" w14:paraId="41E5EE11" w14:textId="77777777" w:rsidTr="00C31C7A">
        <w:tc>
          <w:tcPr>
            <w:tcW w:w="2188" w:type="dxa"/>
            <w:gridSpan w:val="5"/>
            <w:shd w:val="clear" w:color="auto" w:fill="auto"/>
          </w:tcPr>
          <w:p w14:paraId="4E09EC5E" w14:textId="77777777" w:rsidR="00C31C7A" w:rsidRPr="007F24FB" w:rsidRDefault="00C31C7A" w:rsidP="00073ECA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Sex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3"/>
            <w:shd w:val="clear" w:color="auto" w:fill="auto"/>
          </w:tcPr>
          <w:p w14:paraId="6DBDC323" w14:textId="77777777" w:rsidR="00C31C7A" w:rsidRPr="007F24FB" w:rsidRDefault="00C31C7A" w:rsidP="00073ECA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Race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572" w:type="dxa"/>
            <w:gridSpan w:val="3"/>
            <w:shd w:val="clear" w:color="auto" w:fill="auto"/>
          </w:tcPr>
          <w:p w14:paraId="23F4129F" w14:textId="77777777" w:rsidR="00C31C7A" w:rsidRPr="007F24FB" w:rsidRDefault="00C31C7A" w:rsidP="00073ECA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Hispanic/Latino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3780" w:type="dxa"/>
            <w:gridSpan w:val="4"/>
            <w:shd w:val="clear" w:color="auto" w:fill="auto"/>
          </w:tcPr>
          <w:p w14:paraId="657B2FCE" w14:textId="77777777" w:rsidR="00C31C7A" w:rsidRPr="007F24FB" w:rsidRDefault="00C31C7A" w:rsidP="00073ECA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Foster Care Funding Source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DA7BE0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234C2B" w:rsidRPr="007F24FB" w14:paraId="49F30C85" w14:textId="77777777" w:rsidTr="00C31C7A">
        <w:tc>
          <w:tcPr>
            <w:tcW w:w="10728" w:type="dxa"/>
            <w:gridSpan w:val="15"/>
            <w:shd w:val="clear" w:color="auto" w:fill="BFBFBF"/>
          </w:tcPr>
          <w:p w14:paraId="2CEAE229" w14:textId="77777777" w:rsidR="00234C2B" w:rsidRPr="007F24FB" w:rsidRDefault="0062555E" w:rsidP="00E87CF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bookmarkStart w:id="1" w:name="_Hlk49239255"/>
            <w:r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PERMANENT GUARDIAN</w:t>
            </w:r>
            <w:r w:rsidR="00234C2B" w:rsidRPr="007F24FB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(S) INFORMATION:</w:t>
            </w:r>
          </w:p>
        </w:tc>
      </w:tr>
      <w:tr w:rsidR="006620DB" w:rsidRPr="007F24FB" w14:paraId="6701A19C" w14:textId="77777777" w:rsidTr="00C31C7A">
        <w:tc>
          <w:tcPr>
            <w:tcW w:w="2188" w:type="dxa"/>
            <w:gridSpan w:val="5"/>
            <w:shd w:val="clear" w:color="auto" w:fill="auto"/>
          </w:tcPr>
          <w:p w14:paraId="0C342B0D" w14:textId="77777777" w:rsidR="006620DB" w:rsidRPr="00906021" w:rsidRDefault="0062555E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Last Name:  </w:t>
            </w:r>
          </w:p>
          <w:p w14:paraId="4864584E" w14:textId="77777777" w:rsidR="006620DB" w:rsidRPr="00906021" w:rsidRDefault="006620D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060" w:type="dxa"/>
            <w:gridSpan w:val="2"/>
            <w:shd w:val="clear" w:color="auto" w:fill="auto"/>
          </w:tcPr>
          <w:p w14:paraId="4C9C8638" w14:textId="77777777" w:rsidR="006620DB" w:rsidRPr="00906021" w:rsidRDefault="0062555E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First Name:  </w:t>
            </w:r>
          </w:p>
          <w:p w14:paraId="2BD6030A" w14:textId="77777777" w:rsidR="006620DB" w:rsidRPr="00906021" w:rsidRDefault="006620DB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316" w:type="dxa"/>
            <w:gridSpan w:val="3"/>
            <w:shd w:val="clear" w:color="auto" w:fill="auto"/>
          </w:tcPr>
          <w:p w14:paraId="4C3F514D" w14:textId="77777777" w:rsidR="006620DB" w:rsidRPr="00906021" w:rsidRDefault="002760B4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Address: 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4"/>
            <w:shd w:val="clear" w:color="auto" w:fill="auto"/>
          </w:tcPr>
          <w:p w14:paraId="341ED96E" w14:textId="77777777" w:rsidR="006620DB" w:rsidRPr="007F24FB" w:rsidRDefault="0062555E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Email Address: 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976" w:type="dxa"/>
            <w:shd w:val="clear" w:color="auto" w:fill="auto"/>
          </w:tcPr>
          <w:p w14:paraId="1E881E5D" w14:textId="77777777" w:rsidR="006620DB" w:rsidRPr="007F24FB" w:rsidRDefault="0062555E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Phone Number: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</w:p>
        </w:tc>
      </w:tr>
      <w:tr w:rsidR="006620DB" w:rsidRPr="007F24FB" w14:paraId="037E584B" w14:textId="77777777" w:rsidTr="00C31C7A">
        <w:tc>
          <w:tcPr>
            <w:tcW w:w="2188" w:type="dxa"/>
            <w:gridSpan w:val="5"/>
            <w:shd w:val="clear" w:color="auto" w:fill="auto"/>
          </w:tcPr>
          <w:p w14:paraId="44A1D6FB" w14:textId="77777777" w:rsidR="006620DB" w:rsidRPr="00906021" w:rsidRDefault="0062555E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Last Name:  </w:t>
            </w:r>
          </w:p>
          <w:p w14:paraId="0FC137F3" w14:textId="77777777" w:rsidR="006620DB" w:rsidRPr="00906021" w:rsidRDefault="006620DB" w:rsidP="00E87CFD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060" w:type="dxa"/>
            <w:gridSpan w:val="2"/>
            <w:shd w:val="clear" w:color="auto" w:fill="auto"/>
          </w:tcPr>
          <w:p w14:paraId="028C13D0" w14:textId="77777777" w:rsidR="006620DB" w:rsidRPr="00906021" w:rsidRDefault="0062555E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First Name:  </w:t>
            </w:r>
          </w:p>
          <w:p w14:paraId="52E0BE52" w14:textId="77777777" w:rsidR="006620DB" w:rsidRPr="00906021" w:rsidRDefault="006620DB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316" w:type="dxa"/>
            <w:gridSpan w:val="3"/>
            <w:shd w:val="clear" w:color="auto" w:fill="auto"/>
          </w:tcPr>
          <w:p w14:paraId="12F22CA1" w14:textId="77777777" w:rsidR="006620DB" w:rsidRPr="00906021" w:rsidRDefault="0062555E" w:rsidP="0052024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Address:  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88" w:type="dxa"/>
            <w:gridSpan w:val="4"/>
            <w:shd w:val="clear" w:color="auto" w:fill="auto"/>
          </w:tcPr>
          <w:p w14:paraId="6FA6E8FD" w14:textId="77777777" w:rsidR="006620DB" w:rsidRPr="007F24FB" w:rsidRDefault="0062555E" w:rsidP="00234C2B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Email Address: 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976" w:type="dxa"/>
            <w:shd w:val="clear" w:color="auto" w:fill="auto"/>
          </w:tcPr>
          <w:p w14:paraId="71451D34" w14:textId="77777777" w:rsidR="006620DB" w:rsidRPr="007F24FB" w:rsidRDefault="0062555E" w:rsidP="00234C2B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Phone Number: 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6620DB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</w:p>
        </w:tc>
      </w:tr>
      <w:tr w:rsidR="002760B4" w:rsidRPr="007F24FB" w14:paraId="2D6C5578" w14:textId="77777777" w:rsidTr="00C31C7A">
        <w:tc>
          <w:tcPr>
            <w:tcW w:w="10728" w:type="dxa"/>
            <w:gridSpan w:val="15"/>
            <w:shd w:val="clear" w:color="auto" w:fill="BFBFBF"/>
          </w:tcPr>
          <w:p w14:paraId="210DE73A" w14:textId="77777777" w:rsidR="002760B4" w:rsidRPr="002760B4" w:rsidRDefault="002760B4" w:rsidP="00E87CFD">
            <w:pPr>
              <w:rPr>
                <w:rFonts w:ascii="Open Sans" w:hAnsi="Open Sans" w:cs="Open Sans"/>
                <w:bCs/>
                <w:i/>
                <w:iCs/>
                <w:kern w:val="2"/>
                <w:sz w:val="18"/>
                <w:szCs w:val="18"/>
              </w:rPr>
            </w:pPr>
            <w:r w:rsidRPr="002760B4">
              <w:rPr>
                <w:rFonts w:ascii="Open Sans" w:hAnsi="Open Sans" w:cs="Open Sans"/>
                <w:bCs/>
                <w:i/>
                <w:iCs/>
                <w:kern w:val="2"/>
                <w:sz w:val="18"/>
                <w:szCs w:val="18"/>
              </w:rPr>
              <w:t>Select one of the following.</w:t>
            </w:r>
          </w:p>
        </w:tc>
      </w:tr>
      <w:bookmarkEnd w:id="1"/>
      <w:tr w:rsidR="0062555E" w:rsidRPr="007F24FB" w14:paraId="7C60E95A" w14:textId="77777777" w:rsidTr="00C31C7A">
        <w:tc>
          <w:tcPr>
            <w:tcW w:w="468" w:type="dxa"/>
            <w:gridSpan w:val="2"/>
            <w:tcBorders>
              <w:right w:val="nil"/>
            </w:tcBorders>
            <w:shd w:val="clear" w:color="auto" w:fill="BFBFBF"/>
          </w:tcPr>
          <w:p w14:paraId="30179551" w14:textId="77777777" w:rsidR="0062555E" w:rsidRPr="00983A8E" w:rsidRDefault="0062555E" w:rsidP="00E87CF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0260" w:type="dxa"/>
            <w:gridSpan w:val="13"/>
            <w:tcBorders>
              <w:left w:val="nil"/>
            </w:tcBorders>
            <w:shd w:val="clear" w:color="auto" w:fill="BFBFBF"/>
          </w:tcPr>
          <w:p w14:paraId="13C80B29" w14:textId="77777777" w:rsidR="0062555E" w:rsidRPr="00983A8E" w:rsidRDefault="0062555E" w:rsidP="00E87CF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983A8E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 xml:space="preserve">ACKNOWLEDGEMENT OF INELIGIBILITY OF </w:t>
            </w:r>
            <w:r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SUBSIDIZED PERMANENT GUARDIANSHIP</w:t>
            </w:r>
          </w:p>
        </w:tc>
      </w:tr>
      <w:tr w:rsidR="008C3651" w:rsidRPr="007F24FB" w14:paraId="69C30F5F" w14:textId="77777777" w:rsidTr="00C31C7A">
        <w:tc>
          <w:tcPr>
            <w:tcW w:w="10728" w:type="dxa"/>
            <w:gridSpan w:val="15"/>
            <w:shd w:val="clear" w:color="auto" w:fill="auto"/>
          </w:tcPr>
          <w:p w14:paraId="2CE50A26" w14:textId="77777777" w:rsidR="008C3651" w:rsidRPr="00870F33" w:rsidRDefault="00BB70D4" w:rsidP="00AE4D1B">
            <w:pPr>
              <w:numPr>
                <w:ilvl w:val="0"/>
                <w:numId w:val="27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understand that 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E156E7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E156E7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E156E7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E156E7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E156E7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is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not eligible for Subsidized Permanent Guardianship and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may not apply for Subsidized Permanent Guardianship. Yes 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C3651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62555E" w:rsidRPr="007F24FB" w14:paraId="093675FC" w14:textId="77777777" w:rsidTr="00C31C7A">
        <w:tc>
          <w:tcPr>
            <w:tcW w:w="468" w:type="dxa"/>
            <w:gridSpan w:val="2"/>
            <w:tcBorders>
              <w:right w:val="nil"/>
            </w:tcBorders>
            <w:shd w:val="clear" w:color="auto" w:fill="BFBFBF"/>
          </w:tcPr>
          <w:p w14:paraId="7B3198DC" w14:textId="77777777" w:rsidR="0062555E" w:rsidRPr="00906021" w:rsidRDefault="008C3651" w:rsidP="005601C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0260" w:type="dxa"/>
            <w:gridSpan w:val="13"/>
            <w:tcBorders>
              <w:left w:val="nil"/>
            </w:tcBorders>
            <w:shd w:val="clear" w:color="auto" w:fill="BFBFBF"/>
          </w:tcPr>
          <w:p w14:paraId="38C21899" w14:textId="77777777" w:rsidR="0062555E" w:rsidRPr="00870F33" w:rsidRDefault="0062555E" w:rsidP="005601CD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870F33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 xml:space="preserve">REQUEST FOR SUBSIDIZED PERMANENT GUARDIANSHIP BENEFITS AND SERVICES:  </w:t>
            </w:r>
          </w:p>
        </w:tc>
      </w:tr>
      <w:tr w:rsidR="003942C9" w:rsidRPr="007F24FB" w14:paraId="349D3673" w14:textId="77777777" w:rsidTr="00C31C7A">
        <w:tc>
          <w:tcPr>
            <w:tcW w:w="10728" w:type="dxa"/>
            <w:gridSpan w:val="15"/>
            <w:shd w:val="clear" w:color="auto" w:fill="auto"/>
          </w:tcPr>
          <w:p w14:paraId="0958F434" w14:textId="77777777" w:rsidR="003942C9" w:rsidRPr="00870F33" w:rsidRDefault="00BB70D4" w:rsidP="003942C9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have discussed with DCS staff the legal permanency options (adoption, reunification, exit custody to relative) and have concluded</w:t>
            </w:r>
            <w:r w:rsidR="00010A0A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that 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legal permanent guardianship is in the best interest of the child/youth and our family. 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Yes 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3942C9" w:rsidRPr="007F24FB" w14:paraId="136CC961" w14:textId="77777777" w:rsidTr="00C31C7A">
        <w:tc>
          <w:tcPr>
            <w:tcW w:w="10728" w:type="dxa"/>
            <w:gridSpan w:val="15"/>
            <w:shd w:val="clear" w:color="auto" w:fill="auto"/>
          </w:tcPr>
          <w:p w14:paraId="0E3E9F2A" w14:textId="77777777" w:rsidR="003942C9" w:rsidRPr="00906021" w:rsidRDefault="00BB70D4" w:rsidP="003942C9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have discussed </w:t>
            </w:r>
            <w:r w:rsidR="003942C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permanent guardianship </w: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and the availability of </w:t>
            </w:r>
            <w:r w:rsidR="003942C9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3942C9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3942C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(SPG) </w: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benefits and services with our Family Service Worker (FSW) and/or Permanency Specialist.  Yes </w: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3942C9" w:rsidRPr="007F24FB" w14:paraId="0892A656" w14:textId="77777777" w:rsidTr="00C31C7A">
        <w:tc>
          <w:tcPr>
            <w:tcW w:w="10728" w:type="dxa"/>
            <w:gridSpan w:val="15"/>
            <w:shd w:val="clear" w:color="auto" w:fill="auto"/>
          </w:tcPr>
          <w:p w14:paraId="4F764DC7" w14:textId="77777777" w:rsidR="003942C9" w:rsidRPr="00870F33" w:rsidRDefault="00BB70D4" w:rsidP="003942C9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 am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committed to permanently caring for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9"/>
                  <w:enabled/>
                  <w:calcOnExit w:val="0"/>
                  <w:textInput/>
                </w:ffData>
              </w:fldChar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870F33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870F33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870F33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870F33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870F33" w:rsidRPr="00870F33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but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cannot assume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legal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permanent 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guardianship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without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SPG </w:t>
            </w:r>
            <w:r w:rsidR="00E156E7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payment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(s) and/or benefits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, based on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the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needs 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of the child/youth 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and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my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ability to permanently care f</w:t>
            </w:r>
            <w:r w:rsidR="00870F33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>or the child/youth</w:t>
            </w:r>
            <w:r w:rsidR="0046616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.  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Yes 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3942C9" w:rsidRPr="00870F33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17A6ECD3" w14:textId="77777777" w:rsidTr="00C31C7A">
        <w:tc>
          <w:tcPr>
            <w:tcW w:w="10728" w:type="dxa"/>
            <w:gridSpan w:val="15"/>
            <w:shd w:val="clear" w:color="auto" w:fill="auto"/>
          </w:tcPr>
          <w:p w14:paraId="7D03D8F3" w14:textId="77777777" w:rsidR="00870F33" w:rsidRPr="007F24FB" w:rsidRDefault="00BB70D4" w:rsidP="00870F33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 am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applying for the following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SPG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benefits: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CHECK ALL THAT APPLY</w:t>
            </w:r>
          </w:p>
        </w:tc>
      </w:tr>
      <w:tr w:rsidR="00870F33" w:rsidRPr="007F24FB" w14:paraId="2FD8FE3E" w14:textId="77777777" w:rsidTr="00C31C7A">
        <w:tc>
          <w:tcPr>
            <w:tcW w:w="468" w:type="dxa"/>
            <w:gridSpan w:val="2"/>
            <w:shd w:val="clear" w:color="auto" w:fill="auto"/>
          </w:tcPr>
          <w:p w14:paraId="79D80895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</w:p>
        </w:tc>
        <w:tc>
          <w:tcPr>
            <w:tcW w:w="3780" w:type="dxa"/>
            <w:gridSpan w:val="5"/>
            <w:shd w:val="clear" w:color="auto" w:fill="auto"/>
          </w:tcPr>
          <w:p w14:paraId="6FCE233A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Assistance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Yes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62"/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bookmarkEnd w:id="2"/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63"/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bookmarkEnd w:id="3"/>
          </w:p>
        </w:tc>
        <w:tc>
          <w:tcPr>
            <w:tcW w:w="4320" w:type="dxa"/>
            <w:gridSpan w:val="6"/>
            <w:shd w:val="clear" w:color="auto" w:fill="auto"/>
          </w:tcPr>
          <w:p w14:paraId="522A65E0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Non-Recurring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Guardianship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&amp; Legal Expenses </w:t>
            </w:r>
          </w:p>
          <w:p w14:paraId="3F931B51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>(Not to Exceed $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20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00.00):   Yes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2160" w:type="dxa"/>
            <w:gridSpan w:val="2"/>
            <w:shd w:val="clear" w:color="auto" w:fill="auto"/>
          </w:tcPr>
          <w:p w14:paraId="098BBD35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>Medicaid (TennCare):</w:t>
            </w:r>
          </w:p>
          <w:p w14:paraId="50E6585E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Yes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00DC550D" w14:textId="77777777" w:rsidTr="00294F34">
        <w:tc>
          <w:tcPr>
            <w:tcW w:w="10728" w:type="dxa"/>
            <w:gridSpan w:val="15"/>
            <w:shd w:val="clear" w:color="auto" w:fill="F2F2F2"/>
          </w:tcPr>
          <w:p w14:paraId="329E602C" w14:textId="77777777" w:rsidR="00870F33" w:rsidRPr="00780EC5" w:rsidRDefault="002B7139" w:rsidP="00C31C7A">
            <w:pPr>
              <w:numPr>
                <w:ilvl w:val="0"/>
                <w:numId w:val="40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Medicaid/TennCare Enrollment: 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COMPLETE THIS SECTION </w:t>
            </w:r>
            <w:r w:rsidR="00C31C7A" w:rsidRPr="00780EC5">
              <w:rPr>
                <w:rFonts w:ascii="Open Sans" w:hAnsi="Open Sans" w:cs="Open Sans"/>
                <w:b/>
                <w:bCs/>
                <w:kern w:val="2"/>
                <w:sz w:val="18"/>
                <w:szCs w:val="18"/>
              </w:rPr>
              <w:t>ONLY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IF THE CHILD IS </w:t>
            </w:r>
            <w:r w:rsidR="00C31C7A" w:rsidRPr="00780EC5">
              <w:rPr>
                <w:rFonts w:ascii="Open Sans" w:hAnsi="Open Sans" w:cs="Open Sans"/>
                <w:b/>
                <w:bCs/>
                <w:kern w:val="2"/>
                <w:sz w:val="18"/>
                <w:szCs w:val="18"/>
                <w:u w:val="single"/>
              </w:rPr>
              <w:t xml:space="preserve">STATE FUNDED 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  <w:u w:val="single"/>
              </w:rPr>
              <w:t>IN FOSTER CARE.</w:t>
            </w:r>
          </w:p>
        </w:tc>
      </w:tr>
      <w:tr w:rsidR="00C31C7A" w:rsidRPr="00632650" w14:paraId="5D2230F1" w14:textId="77777777" w:rsidTr="00294F34">
        <w:trPr>
          <w:trHeight w:val="224"/>
        </w:trPr>
        <w:tc>
          <w:tcPr>
            <w:tcW w:w="462" w:type="dxa"/>
            <w:vMerge w:val="restart"/>
            <w:tcBorders>
              <w:right w:val="nil"/>
            </w:tcBorders>
            <w:shd w:val="clear" w:color="auto" w:fill="F2F2F2"/>
            <w:vAlign w:val="bottom"/>
          </w:tcPr>
          <w:p w14:paraId="1FB777C4" w14:textId="77777777" w:rsidR="00C31C7A" w:rsidRPr="00780EC5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10266" w:type="dxa"/>
            <w:gridSpan w:val="14"/>
            <w:tcBorders>
              <w:bottom w:val="nil"/>
            </w:tcBorders>
            <w:shd w:val="clear" w:color="auto" w:fill="F2F2F2"/>
            <w:vAlign w:val="bottom"/>
          </w:tcPr>
          <w:p w14:paraId="5C7A5BD7" w14:textId="77777777" w:rsidR="00C31C7A" w:rsidRPr="00780EC5" w:rsidRDefault="00C31C7A" w:rsidP="00294F34">
            <w:pP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The information below must be completed by the Permanency Specialist in collaboration with the Permanent Guardian(s). </w:t>
            </w:r>
          </w:p>
        </w:tc>
      </w:tr>
      <w:tr w:rsidR="00C31C7A" w:rsidRPr="00B4525D" w14:paraId="580A6628" w14:textId="77777777" w:rsidTr="00294F34">
        <w:trPr>
          <w:trHeight w:val="1187"/>
        </w:trPr>
        <w:tc>
          <w:tcPr>
            <w:tcW w:w="462" w:type="dxa"/>
            <w:vMerge/>
            <w:tcBorders>
              <w:right w:val="nil"/>
            </w:tcBorders>
            <w:shd w:val="clear" w:color="auto" w:fill="F2F2F2"/>
            <w:vAlign w:val="bottom"/>
          </w:tcPr>
          <w:p w14:paraId="03BC6A04" w14:textId="77777777" w:rsidR="00C31C7A" w:rsidRPr="00780EC5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</w:p>
        </w:tc>
        <w:tc>
          <w:tcPr>
            <w:tcW w:w="714" w:type="dxa"/>
            <w:gridSpan w:val="2"/>
            <w:tcBorders>
              <w:bottom w:val="nil"/>
              <w:right w:val="nil"/>
            </w:tcBorders>
            <w:shd w:val="clear" w:color="auto" w:fill="F2F2F2"/>
            <w:vAlign w:val="bottom"/>
          </w:tcPr>
          <w:p w14:paraId="6E3BD479" w14:textId="77777777" w:rsidR="00C31C7A" w:rsidRPr="00780EC5" w:rsidRDefault="00C31C7A" w:rsidP="00294F34">
            <w:pPr>
              <w:jc w:val="center"/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kern w:val="2"/>
                <w:sz w:val="18"/>
                <w:szCs w:val="18"/>
              </w:rPr>
              <w:t>______</w:t>
            </w:r>
          </w:p>
        </w:tc>
        <w:tc>
          <w:tcPr>
            <w:tcW w:w="732" w:type="dxa"/>
            <w:tcBorders>
              <w:top w:val="single" w:sz="4" w:space="0" w:color="auto"/>
              <w:left w:val="nil"/>
              <w:bottom w:val="nil"/>
            </w:tcBorders>
            <w:shd w:val="clear" w:color="auto" w:fill="F2F2F2"/>
            <w:vAlign w:val="bottom"/>
          </w:tcPr>
          <w:p w14:paraId="08530891" w14:textId="77777777" w:rsidR="00C31C7A" w:rsidRPr="00780EC5" w:rsidRDefault="00C31C7A" w:rsidP="00294F34">
            <w:pPr>
              <w:jc w:val="center"/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kern w:val="2"/>
                <w:sz w:val="18"/>
                <w:szCs w:val="18"/>
              </w:rPr>
              <w:t>______</w:t>
            </w:r>
          </w:p>
        </w:tc>
        <w:tc>
          <w:tcPr>
            <w:tcW w:w="8820" w:type="dxa"/>
            <w:gridSpan w:val="11"/>
            <w:vMerge w:val="restart"/>
            <w:tcBorders>
              <w:top w:val="single" w:sz="4" w:space="0" w:color="auto"/>
            </w:tcBorders>
            <w:shd w:val="clear" w:color="auto" w:fill="F2F2F2"/>
            <w:vAlign w:val="bottom"/>
          </w:tcPr>
          <w:p w14:paraId="747C57A6" w14:textId="77777777" w:rsidR="00C31C7A" w:rsidRPr="00780EC5" w:rsidRDefault="00BB70D4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2B7139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reside in Tennessee and </w:t>
            </w:r>
            <w:r w:rsidR="004235C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have 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elected not to make application for health-hospitalization insurance coverage upon finalization but are requesting that the Department of Children’s Services (Child Welfare Benefits Division) apply for Medicaid (TennCare) on behalf of 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="00C31C7A" w:rsidRPr="00780EC5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C31C7A" w:rsidRPr="00780EC5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C31C7A" w:rsidRPr="00780EC5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C31C7A" w:rsidRPr="00780EC5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C31C7A" w:rsidRPr="00780EC5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C31C7A"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.  </w:t>
            </w:r>
          </w:p>
          <w:p w14:paraId="613B6540" w14:textId="77777777" w:rsidR="00C31C7A" w:rsidRPr="00780EC5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</w:p>
          <w:p w14:paraId="3EA84275" w14:textId="77777777" w:rsidR="00C31C7A" w:rsidRPr="00780EC5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80EC5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The Department of Children’s Services (Child Welfare Benefits Division) will use the information below to make application for Medicaid (TennCare) for the child/youth.  </w:t>
            </w:r>
          </w:p>
        </w:tc>
      </w:tr>
      <w:tr w:rsidR="00C31C7A" w:rsidRPr="00B4525D" w14:paraId="22E84F38" w14:textId="77777777" w:rsidTr="00294F34">
        <w:trPr>
          <w:trHeight w:val="70"/>
        </w:trPr>
        <w:tc>
          <w:tcPr>
            <w:tcW w:w="462" w:type="dxa"/>
            <w:vMerge/>
            <w:tcBorders>
              <w:right w:val="nil"/>
            </w:tcBorders>
            <w:shd w:val="clear" w:color="auto" w:fill="F2F2F2"/>
          </w:tcPr>
          <w:p w14:paraId="21FDFCB3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714" w:type="dxa"/>
            <w:gridSpan w:val="2"/>
            <w:tcBorders>
              <w:top w:val="nil"/>
              <w:right w:val="nil"/>
            </w:tcBorders>
            <w:shd w:val="clear" w:color="auto" w:fill="F2F2F2"/>
          </w:tcPr>
          <w:p w14:paraId="27D435A5" w14:textId="77777777" w:rsidR="00C31C7A" w:rsidRPr="00B4525D" w:rsidRDefault="00C31C7A" w:rsidP="00294F34">
            <w:pPr>
              <w:jc w:val="center"/>
              <w:rPr>
                <w:rFonts w:ascii="Open Sans" w:hAnsi="Open Sans" w:cs="Open Sans"/>
                <w:kern w:val="2"/>
                <w:sz w:val="14"/>
                <w:szCs w:val="14"/>
              </w:rPr>
            </w:pPr>
            <w:r w:rsidRPr="00B4525D">
              <w:rPr>
                <w:rFonts w:ascii="Open Sans" w:hAnsi="Open Sans" w:cs="Open Sans"/>
                <w:kern w:val="2"/>
                <w:sz w:val="14"/>
                <w:szCs w:val="14"/>
              </w:rPr>
              <w:t>Initials</w:t>
            </w:r>
          </w:p>
        </w:tc>
        <w:tc>
          <w:tcPr>
            <w:tcW w:w="732" w:type="dxa"/>
            <w:tcBorders>
              <w:top w:val="nil"/>
              <w:left w:val="nil"/>
            </w:tcBorders>
            <w:shd w:val="clear" w:color="auto" w:fill="F2F2F2"/>
          </w:tcPr>
          <w:p w14:paraId="131AD3E2" w14:textId="77777777" w:rsidR="00C31C7A" w:rsidRPr="00B4525D" w:rsidRDefault="00C31C7A" w:rsidP="00294F34">
            <w:pPr>
              <w:jc w:val="center"/>
              <w:rPr>
                <w:rFonts w:ascii="Open Sans" w:hAnsi="Open Sans" w:cs="Open Sans"/>
                <w:kern w:val="2"/>
                <w:sz w:val="14"/>
                <w:szCs w:val="14"/>
              </w:rPr>
            </w:pPr>
            <w:r w:rsidRPr="00B4525D">
              <w:rPr>
                <w:rFonts w:ascii="Open Sans" w:hAnsi="Open Sans" w:cs="Open Sans"/>
                <w:kern w:val="2"/>
                <w:sz w:val="14"/>
                <w:szCs w:val="14"/>
              </w:rPr>
              <w:t>Initials</w:t>
            </w:r>
          </w:p>
        </w:tc>
        <w:tc>
          <w:tcPr>
            <w:tcW w:w="8820" w:type="dxa"/>
            <w:gridSpan w:val="11"/>
            <w:vMerge/>
            <w:shd w:val="clear" w:color="auto" w:fill="F2F2F2"/>
          </w:tcPr>
          <w:p w14:paraId="073F4FE2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</w:p>
        </w:tc>
      </w:tr>
      <w:tr w:rsidR="00C31C7A" w:rsidRPr="00EF2EFC" w14:paraId="449AAF49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4533E113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10266" w:type="dxa"/>
            <w:gridSpan w:val="14"/>
            <w:tcBorders>
              <w:bottom w:val="nil"/>
            </w:tcBorders>
            <w:shd w:val="clear" w:color="auto" w:fill="F2F2F2"/>
          </w:tcPr>
          <w:p w14:paraId="724E658C" w14:textId="77777777" w:rsidR="00C31C7A" w:rsidRPr="00EF2EFC" w:rsidRDefault="00C31C7A" w:rsidP="00294F34">
            <w:pP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</w:pP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In order to make application for Medicaid (TennCare), the child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/youth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’s Social Security Number and proof of any income or financial resources received by or on behalf of the child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/youth must be provided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.  (Examples of income include: Social Security or Veteran’s benefits, SSI, money received from working; Examples of financial resources include: cash, checking, savings, or other bank accounts, trust funds, vehicles.)  </w:t>
            </w:r>
          </w:p>
        </w:tc>
      </w:tr>
      <w:tr w:rsidR="00C31C7A" w:rsidRPr="00EF2EFC" w14:paraId="7F2D648F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7D434E12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10266" w:type="dxa"/>
            <w:gridSpan w:val="14"/>
            <w:tcBorders>
              <w:top w:val="nil"/>
            </w:tcBorders>
            <w:shd w:val="clear" w:color="auto" w:fill="F2F2F2"/>
          </w:tcPr>
          <w:p w14:paraId="1A16FE7B" w14:textId="77777777" w:rsidR="00C31C7A" w:rsidRPr="00EF2EFC" w:rsidRDefault="00C31C7A" w:rsidP="00294F34">
            <w:pP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</w:pP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  <w:u w:val="single"/>
              </w:rPr>
              <w:t>Use of Social Security Numbers and Computer Matching: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  An individual applying for Medicaid (TennCare) must have a Social Security Number or apply for one, as required by Public Law 97-98.  Social Security Numbers 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are used 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to check other computer and government records and 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en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sure the individual is eligible for Medicaid (TennCare)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, including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 Social Security and employment records.  If those records d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o not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 match the information provided for the child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/youth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, the child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/youth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 may not receive Medicaid (TennCare).  </w:t>
            </w:r>
          </w:p>
        </w:tc>
      </w:tr>
      <w:tr w:rsidR="00C31C7A" w:rsidRPr="000F4D2B" w14:paraId="3E910B72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0B77C4C7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tcBorders>
              <w:right w:val="nil"/>
            </w:tcBorders>
            <w:shd w:val="clear" w:color="auto" w:fill="F2F2F2"/>
          </w:tcPr>
          <w:p w14:paraId="0CC4BF77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Child/Youth’s Social Security Number</w:t>
            </w:r>
          </w:p>
        </w:tc>
        <w:tc>
          <w:tcPr>
            <w:tcW w:w="1440" w:type="dxa"/>
            <w:gridSpan w:val="3"/>
            <w:tcBorders>
              <w:left w:val="nil"/>
            </w:tcBorders>
            <w:shd w:val="clear" w:color="auto" w:fill="F2F2F2"/>
            <w:vAlign w:val="center"/>
          </w:tcPr>
          <w:p w14:paraId="72F20268" w14:textId="77777777" w:rsidR="00C31C7A" w:rsidRPr="000F4D2B" w:rsidRDefault="00C31C7A" w:rsidP="00294F34">
            <w:pPr>
              <w:jc w:val="center"/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bookmarkStart w:id="4" w:name="Text218"/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bookmarkEnd w:id="4"/>
          </w:p>
        </w:tc>
        <w:tc>
          <w:tcPr>
            <w:tcW w:w="3510" w:type="dxa"/>
            <w:gridSpan w:val="3"/>
            <w:tcBorders>
              <w:right w:val="nil"/>
            </w:tcBorders>
            <w:shd w:val="clear" w:color="auto" w:fill="F2F2F2"/>
          </w:tcPr>
          <w:p w14:paraId="4953493D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Is the child/youth a U.S. Citizen or Qualified Alien?</w:t>
            </w:r>
          </w:p>
        </w:tc>
        <w:tc>
          <w:tcPr>
            <w:tcW w:w="2784" w:type="dxa"/>
            <w:gridSpan w:val="3"/>
            <w:tcBorders>
              <w:left w:val="nil"/>
              <w:bottom w:val="single" w:sz="4" w:space="0" w:color="auto"/>
            </w:tcBorders>
            <w:shd w:val="clear" w:color="auto" w:fill="F2F2F2"/>
          </w:tcPr>
          <w:p w14:paraId="1B2D93EF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Yes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No</w:t>
            </w:r>
          </w:p>
        </w:tc>
      </w:tr>
      <w:tr w:rsidR="00C31C7A" w:rsidRPr="00B4525D" w14:paraId="66F94CDC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5D70E32A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7482" w:type="dxa"/>
            <w:gridSpan w:val="11"/>
            <w:tcBorders>
              <w:right w:val="nil"/>
            </w:tcBorders>
            <w:shd w:val="clear" w:color="auto" w:fill="F2F2F2"/>
          </w:tcPr>
          <w:p w14:paraId="4EC7986D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>Does the child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/youth</w:t>
            </w: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currently have medical insurance or any group health insurance?</w:t>
            </w:r>
          </w:p>
        </w:tc>
        <w:tc>
          <w:tcPr>
            <w:tcW w:w="2784" w:type="dxa"/>
            <w:gridSpan w:val="3"/>
            <w:tcBorders>
              <w:left w:val="nil"/>
              <w:bottom w:val="single" w:sz="4" w:space="0" w:color="auto"/>
            </w:tcBorders>
            <w:shd w:val="clear" w:color="auto" w:fill="F2F2F2"/>
          </w:tcPr>
          <w:p w14:paraId="5A2F6317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Yes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No</w:t>
            </w:r>
          </w:p>
        </w:tc>
      </w:tr>
      <w:tr w:rsidR="00C31C7A" w:rsidRPr="000F4D2B" w14:paraId="07320C0F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05067628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tcBorders>
              <w:right w:val="nil"/>
            </w:tcBorders>
            <w:shd w:val="clear" w:color="auto" w:fill="F2F2F2"/>
          </w:tcPr>
          <w:p w14:paraId="63EF9506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If ‘Yes’, policy holder name: </w:t>
            </w:r>
          </w:p>
        </w:tc>
        <w:tc>
          <w:tcPr>
            <w:tcW w:w="1440" w:type="dxa"/>
            <w:gridSpan w:val="3"/>
            <w:tcBorders>
              <w:left w:val="nil"/>
            </w:tcBorders>
            <w:shd w:val="clear" w:color="auto" w:fill="F2F2F2"/>
          </w:tcPr>
          <w:p w14:paraId="793505BB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3510" w:type="dxa"/>
            <w:gridSpan w:val="3"/>
            <w:tcBorders>
              <w:right w:val="nil"/>
            </w:tcBorders>
            <w:shd w:val="clear" w:color="auto" w:fill="F2F2F2"/>
          </w:tcPr>
          <w:p w14:paraId="0229CF1F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Name of Carrier:                                 </w:t>
            </w:r>
          </w:p>
        </w:tc>
        <w:tc>
          <w:tcPr>
            <w:tcW w:w="2784" w:type="dxa"/>
            <w:gridSpan w:val="3"/>
            <w:tcBorders>
              <w:left w:val="nil"/>
            </w:tcBorders>
            <w:shd w:val="clear" w:color="auto" w:fill="F2F2F2"/>
          </w:tcPr>
          <w:p w14:paraId="18FB993A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C31C7A" w:rsidRPr="000F4D2B" w14:paraId="43D9C959" w14:textId="77777777" w:rsidTr="00294F34">
        <w:trPr>
          <w:trHeight w:val="60"/>
        </w:trPr>
        <w:tc>
          <w:tcPr>
            <w:tcW w:w="462" w:type="dxa"/>
            <w:vMerge/>
            <w:shd w:val="clear" w:color="auto" w:fill="F2F2F2"/>
          </w:tcPr>
          <w:p w14:paraId="26055898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tcBorders>
              <w:right w:val="nil"/>
            </w:tcBorders>
            <w:shd w:val="clear" w:color="auto" w:fill="F2F2F2"/>
          </w:tcPr>
          <w:p w14:paraId="36247B16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>Policy#</w:t>
            </w:r>
          </w:p>
        </w:tc>
        <w:tc>
          <w:tcPr>
            <w:tcW w:w="1440" w:type="dxa"/>
            <w:gridSpan w:val="3"/>
            <w:tcBorders>
              <w:left w:val="nil"/>
            </w:tcBorders>
            <w:shd w:val="clear" w:color="auto" w:fill="F2F2F2"/>
          </w:tcPr>
          <w:p w14:paraId="3092D9DA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3510" w:type="dxa"/>
            <w:gridSpan w:val="3"/>
            <w:tcBorders>
              <w:right w:val="nil"/>
            </w:tcBorders>
            <w:shd w:val="clear" w:color="auto" w:fill="F2F2F2"/>
          </w:tcPr>
          <w:p w14:paraId="0CBC5864" w14:textId="77777777" w:rsidR="00C31C7A" w:rsidRPr="0045239F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0F4D2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Effective Start Date:      </w:t>
            </w:r>
          </w:p>
        </w:tc>
        <w:tc>
          <w:tcPr>
            <w:tcW w:w="2784" w:type="dxa"/>
            <w:gridSpan w:val="3"/>
            <w:tcBorders>
              <w:left w:val="nil"/>
            </w:tcBorders>
            <w:shd w:val="clear" w:color="auto" w:fill="F2F2F2"/>
          </w:tcPr>
          <w:p w14:paraId="30979FCA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C31C7A" w:rsidRPr="000F4D2B" w14:paraId="07537AD7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150E2151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shd w:val="clear" w:color="auto" w:fill="F2F2F2"/>
          </w:tcPr>
          <w:p w14:paraId="5A20ECED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Is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child/youth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 full-time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lastRenderedPageBreak/>
              <w:t>student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?</w:t>
            </w:r>
          </w:p>
        </w:tc>
        <w:tc>
          <w:tcPr>
            <w:tcW w:w="7734" w:type="dxa"/>
            <w:gridSpan w:val="9"/>
            <w:shd w:val="clear" w:color="auto" w:fill="F2F2F2"/>
          </w:tcPr>
          <w:p w14:paraId="3C2E2B65" w14:textId="77777777" w:rsidR="00C31C7A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lastRenderedPageBreak/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s - 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Proof of 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s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chool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 a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ttendance must be provided to DCS.</w:t>
            </w:r>
          </w:p>
          <w:p w14:paraId="52439FBA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lastRenderedPageBreak/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No 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</w:p>
        </w:tc>
      </w:tr>
      <w:tr w:rsidR="00C31C7A" w:rsidRPr="00EF2EFC" w14:paraId="3CFDC12D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289C3C89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shd w:val="clear" w:color="auto" w:fill="F2F2F2"/>
          </w:tcPr>
          <w:p w14:paraId="0CCB109D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Is child/youth currently employed?</w:t>
            </w:r>
          </w:p>
        </w:tc>
        <w:tc>
          <w:tcPr>
            <w:tcW w:w="7734" w:type="dxa"/>
            <w:gridSpan w:val="9"/>
            <w:tcBorders>
              <w:bottom w:val="single" w:sz="4" w:space="0" w:color="auto"/>
            </w:tcBorders>
            <w:shd w:val="clear" w:color="auto" w:fill="F2F2F2"/>
          </w:tcPr>
          <w:p w14:paraId="65491D64" w14:textId="77777777" w:rsidR="00C31C7A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s -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 xml:space="preserve">Proof of </w:t>
            </w:r>
            <w: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i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ncome (before taxes/expenses) must be provided to DCS.</w:t>
            </w:r>
          </w:p>
          <w:p w14:paraId="40F974AC" w14:textId="77777777" w:rsidR="00C31C7A" w:rsidRPr="00EF2EFC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No 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</w:p>
        </w:tc>
      </w:tr>
      <w:tr w:rsidR="00C31C7A" w:rsidRPr="00EF2EFC" w14:paraId="45282DE2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6DE8BB41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shd w:val="clear" w:color="auto" w:fill="F2F2F2"/>
          </w:tcPr>
          <w:p w14:paraId="146499A3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Is child/youth currently receiving a SSA, VA, or SSI benefits?  </w:t>
            </w:r>
          </w:p>
        </w:tc>
        <w:tc>
          <w:tcPr>
            <w:tcW w:w="7734" w:type="dxa"/>
            <w:gridSpan w:val="9"/>
            <w:tcBorders>
              <w:bottom w:val="nil"/>
            </w:tcBorders>
            <w:shd w:val="clear" w:color="auto" w:fill="F2F2F2"/>
          </w:tcPr>
          <w:p w14:paraId="7266C0C7" w14:textId="77777777" w:rsidR="00C31C7A" w:rsidRPr="00B927DE" w:rsidRDefault="00C31C7A" w:rsidP="00294F34">
            <w:pPr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s -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Proof of the type and amount of the benefits must be provided to DCS.</w:t>
            </w:r>
          </w:p>
          <w:p w14:paraId="6AFE85D5" w14:textId="77777777" w:rsidR="00C31C7A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Type of Monthly Benefit:   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                Monthly/Weekly Amount: 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  <w:p w14:paraId="416119D1" w14:textId="77777777" w:rsidR="00C31C7A" w:rsidRPr="00EF2EFC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No </w:t>
            </w:r>
          </w:p>
        </w:tc>
      </w:tr>
      <w:tr w:rsidR="00C31C7A" w:rsidRPr="00EF2EFC" w14:paraId="4ECA5455" w14:textId="77777777" w:rsidTr="00294F34">
        <w:trPr>
          <w:trHeight w:val="70"/>
        </w:trPr>
        <w:tc>
          <w:tcPr>
            <w:tcW w:w="462" w:type="dxa"/>
            <w:vMerge/>
            <w:shd w:val="clear" w:color="auto" w:fill="F2F2F2"/>
          </w:tcPr>
          <w:p w14:paraId="31751177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2532" w:type="dxa"/>
            <w:gridSpan w:val="5"/>
            <w:shd w:val="clear" w:color="auto" w:fill="F2F2F2"/>
          </w:tcPr>
          <w:p w14:paraId="732BDE51" w14:textId="77777777" w:rsidR="00C31C7A" w:rsidRPr="000F4D2B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Does the child/youth have any financial resources?  </w:t>
            </w:r>
          </w:p>
        </w:tc>
        <w:tc>
          <w:tcPr>
            <w:tcW w:w="7734" w:type="dxa"/>
            <w:gridSpan w:val="9"/>
            <w:shd w:val="clear" w:color="auto" w:fill="F2F2F2"/>
          </w:tcPr>
          <w:p w14:paraId="74FCAC54" w14:textId="77777777" w:rsidR="00C31C7A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Ye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s -</w:t>
            </w:r>
            <w:r w:rsidRPr="00B927DE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Proof of the type and value of the benefits must be provided to DCS.</w:t>
            </w:r>
          </w:p>
          <w:p w14:paraId="1C6C09BB" w14:textId="77777777" w:rsidR="00C31C7A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Type of Financial Resource:   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           Value of Financial Resource: 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18"/>
                  <w:enabled/>
                  <w:calcOnExit w:val="0"/>
                  <w:textInput/>
                </w:ffData>
              </w:fldCha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45239F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  <w:p w14:paraId="77BDFE1B" w14:textId="77777777" w:rsidR="00C31C7A" w:rsidRPr="00EF2EFC" w:rsidRDefault="00C31C7A" w:rsidP="00294F34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No  </w:t>
            </w:r>
            <w:r w:rsidRPr="00EF2EFC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</w:p>
        </w:tc>
      </w:tr>
      <w:tr w:rsidR="00C31C7A" w:rsidRPr="007C0B60" w14:paraId="38164524" w14:textId="77777777" w:rsidTr="00294F34">
        <w:trPr>
          <w:trHeight w:val="1817"/>
        </w:trPr>
        <w:tc>
          <w:tcPr>
            <w:tcW w:w="462" w:type="dxa"/>
            <w:vMerge/>
            <w:shd w:val="clear" w:color="auto" w:fill="F2F2F2"/>
          </w:tcPr>
          <w:p w14:paraId="43122AE7" w14:textId="77777777" w:rsidR="00C31C7A" w:rsidRPr="00B4525D" w:rsidRDefault="00C31C7A" w:rsidP="00294F34">
            <w:pPr>
              <w:rPr>
                <w:rFonts w:ascii="Open Sans" w:hAnsi="Open Sans" w:cs="Open Sans"/>
                <w:kern w:val="2"/>
                <w:sz w:val="14"/>
                <w:szCs w:val="14"/>
              </w:rPr>
            </w:pPr>
          </w:p>
        </w:tc>
        <w:tc>
          <w:tcPr>
            <w:tcW w:w="10266" w:type="dxa"/>
            <w:gridSpan w:val="14"/>
            <w:shd w:val="clear" w:color="auto" w:fill="F2F2F2"/>
          </w:tcPr>
          <w:p w14:paraId="2B04BA95" w14:textId="77777777" w:rsidR="00C31C7A" w:rsidRDefault="00BB70D4" w:rsidP="00294F34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understand that information may be submitted to the United States Citizenship and Immigration Services (USCIS) to verify that</w:t>
            </w:r>
            <w:r w:rsidR="00C31C7A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the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child</w:t>
            </w:r>
            <w:r w:rsidR="00C31C7A">
              <w:rPr>
                <w:rFonts w:ascii="Open Sans" w:hAnsi="Open Sans" w:cs="Open Sans"/>
                <w:kern w:val="2"/>
                <w:sz w:val="18"/>
                <w:szCs w:val="18"/>
              </w:rPr>
              <w:t>/youth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is a U.S. citizen or a qualified alien.  </w:t>
            </w:r>
          </w:p>
          <w:p w14:paraId="6F76B7B9" w14:textId="77777777" w:rsidR="00C31C7A" w:rsidRDefault="00C31C7A" w:rsidP="00294F34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>If the child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/youth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receives 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Medicaid (TennCare)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, </w:t>
            </w:r>
            <w:r w:rsidR="00BB70D4"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assign to the State any other medical benefits the child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/youth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has as long as the child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/youth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receives </w:t>
            </w:r>
            <w:r w:rsidRPr="00EF2EFC">
              <w:rPr>
                <w:rFonts w:ascii="Open Sans" w:hAnsi="Open Sans" w:cs="Open Sans"/>
                <w:i/>
                <w:iCs/>
                <w:kern w:val="2"/>
                <w:sz w:val="18"/>
                <w:szCs w:val="18"/>
              </w:rPr>
              <w:t>Medicaid (TennCare)</w:t>
            </w:r>
            <w:r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.  </w:t>
            </w:r>
          </w:p>
          <w:p w14:paraId="38732CFE" w14:textId="77777777" w:rsidR="00C31C7A" w:rsidRDefault="00BB70D4" w:rsidP="00294F34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agree to authorize the release of information to recover any fraudulent claims for Medicaid</w:t>
            </w:r>
            <w:r w:rsidR="00C31C7A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(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>TennCare</w:t>
            </w:r>
            <w:r w:rsidR="00C31C7A">
              <w:rPr>
                <w:rFonts w:ascii="Open Sans" w:hAnsi="Open Sans" w:cs="Open Sans"/>
                <w:kern w:val="2"/>
                <w:sz w:val="18"/>
                <w:szCs w:val="18"/>
              </w:rPr>
              <w:t>)</w:t>
            </w:r>
            <w:r w:rsidR="00C31C7A" w:rsidRPr="007A5EF9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.  </w:t>
            </w:r>
          </w:p>
          <w:p w14:paraId="3591DE9F" w14:textId="77777777" w:rsidR="00C31C7A" w:rsidRPr="007C0B60" w:rsidRDefault="00BB70D4" w:rsidP="00294F34">
            <w:pPr>
              <w:numPr>
                <w:ilvl w:val="0"/>
                <w:numId w:val="42"/>
              </w:numPr>
              <w:ind w:left="271" w:hanging="271"/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C31C7A" w:rsidRPr="007C0B60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understand that if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 </w:t>
            </w:r>
            <w:r w:rsidR="00C31C7A" w:rsidRPr="007C0B60">
              <w:rPr>
                <w:rFonts w:ascii="Open Sans" w:hAnsi="Open Sans" w:cs="Open Sans"/>
                <w:kern w:val="2"/>
                <w:sz w:val="18"/>
                <w:szCs w:val="18"/>
              </w:rPr>
              <w:t>disagree with the TennCare eligibility decision,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I </w:t>
            </w:r>
            <w:r w:rsidR="00C31C7A" w:rsidRPr="007C0B60">
              <w:rPr>
                <w:rFonts w:ascii="Open Sans" w:hAnsi="Open Sans" w:cs="Open Sans"/>
                <w:kern w:val="2"/>
                <w:sz w:val="18"/>
                <w:szCs w:val="18"/>
              </w:rPr>
              <w:t>may appeal the decision by TennCare within 90 days of the date notified.</w:t>
            </w:r>
          </w:p>
        </w:tc>
      </w:tr>
      <w:tr w:rsidR="00870F33" w:rsidRPr="007F24FB" w14:paraId="0352B67A" w14:textId="77777777" w:rsidTr="00C31C7A">
        <w:tc>
          <w:tcPr>
            <w:tcW w:w="468" w:type="dxa"/>
            <w:gridSpan w:val="2"/>
            <w:tcBorders>
              <w:right w:val="nil"/>
            </w:tcBorders>
            <w:shd w:val="clear" w:color="auto" w:fill="BFBFBF"/>
          </w:tcPr>
          <w:p w14:paraId="49674594" w14:textId="77777777" w:rsidR="00870F33" w:rsidRPr="007F24FB" w:rsidRDefault="00870F33" w:rsidP="00870F33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0260" w:type="dxa"/>
            <w:gridSpan w:val="13"/>
            <w:tcBorders>
              <w:left w:val="nil"/>
            </w:tcBorders>
            <w:shd w:val="clear" w:color="auto" w:fill="BFBFBF"/>
          </w:tcPr>
          <w:p w14:paraId="19E50DE4" w14:textId="77777777" w:rsidR="00870F33" w:rsidRPr="007F24FB" w:rsidRDefault="00870F33" w:rsidP="00870F33">
            <w:pPr>
              <w:rPr>
                <w:rFonts w:ascii="Open Sans" w:hAnsi="Open Sans" w:cs="Open Sans"/>
                <w:b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 xml:space="preserve">REFUSAL OF </w:t>
            </w:r>
            <w:r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SUBSIDIZED PERMANENT GUARDIANSHIP</w:t>
            </w:r>
            <w:r w:rsidRPr="007F24FB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 xml:space="preserve"> BENEFITS AND SERVICES:  </w:t>
            </w:r>
          </w:p>
        </w:tc>
      </w:tr>
      <w:tr w:rsidR="00870F33" w:rsidRPr="007F24FB" w14:paraId="070001A3" w14:textId="77777777" w:rsidTr="00C31C7A">
        <w:tc>
          <w:tcPr>
            <w:tcW w:w="10728" w:type="dxa"/>
            <w:gridSpan w:val="15"/>
            <w:shd w:val="clear" w:color="auto" w:fill="auto"/>
          </w:tcPr>
          <w:p w14:paraId="172F2736" w14:textId="77777777" w:rsidR="00870F33" w:rsidRPr="00CA63F8" w:rsidRDefault="00BB70D4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 </w:t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have discussed with DCS staff the legal permanency options (adoption, reunification, exit custody to relative) and have concluded legal permanent guardianship is in the best interest of the child/youth and our family. Yes </w:t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CA63F8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3B32A92D" w14:textId="77777777" w:rsidTr="00C31C7A">
        <w:tc>
          <w:tcPr>
            <w:tcW w:w="10728" w:type="dxa"/>
            <w:gridSpan w:val="15"/>
            <w:shd w:val="clear" w:color="auto" w:fill="auto"/>
          </w:tcPr>
          <w:p w14:paraId="264B8B7B" w14:textId="77777777" w:rsidR="00870F33" w:rsidRPr="007F24FB" w:rsidRDefault="00BB70D4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 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have discussed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permanent guardianship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and the availability of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870F33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(SPG) 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benefits and services with our Family Service Worker (FSW) and/or Permanency Specialist.  Yes 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2DC2EF19" w14:textId="77777777" w:rsidTr="00C31C7A">
        <w:tc>
          <w:tcPr>
            <w:tcW w:w="10728" w:type="dxa"/>
            <w:gridSpan w:val="15"/>
            <w:shd w:val="clear" w:color="auto" w:fill="auto"/>
          </w:tcPr>
          <w:p w14:paraId="219105BB" w14:textId="77777777" w:rsidR="00CA63F8" w:rsidRDefault="00BB70D4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have chosen </w:t>
            </w:r>
            <w:r w:rsidR="00870F33" w:rsidRPr="009B2497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NOT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to make an application for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CA63F8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(SPG) benefits and services</w:t>
            </w:r>
            <w:r w:rsidR="00870F33"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. </w:t>
            </w:r>
          </w:p>
          <w:p w14:paraId="53959D5E" w14:textId="77777777" w:rsidR="00870F33" w:rsidRPr="007F24FB" w:rsidRDefault="00870F33" w:rsidP="00CA63F8">
            <w:pPr>
              <w:ind w:left="360"/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Yes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0F313AF4" w14:textId="77777777" w:rsidTr="00C31C7A">
        <w:tc>
          <w:tcPr>
            <w:tcW w:w="10728" w:type="dxa"/>
            <w:gridSpan w:val="15"/>
            <w:shd w:val="clear" w:color="auto" w:fill="auto"/>
          </w:tcPr>
          <w:p w14:paraId="2A5B64A8" w14:textId="77777777" w:rsidR="00870F33" w:rsidRPr="00906021" w:rsidRDefault="00BB70D4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understand by electing not to make application for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870F33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prior to the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permanent guardianship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finalization,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I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will receive </w:t>
            </w:r>
            <w:r w:rsidR="00870F33" w:rsidRPr="00AE4D1B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NO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services or benefits through the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870F33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program.   Yes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59E0538A" w14:textId="77777777" w:rsidTr="00C31C7A">
        <w:tc>
          <w:tcPr>
            <w:tcW w:w="10728" w:type="dxa"/>
            <w:gridSpan w:val="15"/>
            <w:shd w:val="clear" w:color="auto" w:fill="auto"/>
          </w:tcPr>
          <w:p w14:paraId="6EAF65C6" w14:textId="77777777" w:rsidR="00870F33" w:rsidRPr="00906021" w:rsidRDefault="00BB70D4" w:rsidP="00870F33">
            <w:pPr>
              <w:numPr>
                <w:ilvl w:val="0"/>
                <w:numId w:val="41"/>
              </w:num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I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understand by electing not to apply for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870F33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prior to the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permanent guardianship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finalization,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I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will forfeit </w:t>
            </w:r>
            <w:r>
              <w:rPr>
                <w:rFonts w:ascii="Open Sans" w:hAnsi="Open Sans" w:cs="Open Sans"/>
                <w:kern w:val="2"/>
                <w:sz w:val="18"/>
                <w:szCs w:val="18"/>
              </w:rPr>
              <w:t>my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opportunity and legal right to apply for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Subsidized Permanent Guardianship</w:t>
            </w:r>
            <w:r w:rsidR="00870F33" w:rsidRPr="00983A8E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at any time after the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>permanent guardianship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is legally finalized. </w:t>
            </w:r>
            <w:r w:rsidR="00870F33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Y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es 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    No</w: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Check6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FORMCHECKBOX </w:instrText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="00870F33" w:rsidRPr="00906021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0EEBB470" w14:textId="77777777" w:rsidTr="00C31C7A">
        <w:tc>
          <w:tcPr>
            <w:tcW w:w="10728" w:type="dxa"/>
            <w:gridSpan w:val="15"/>
            <w:shd w:val="clear" w:color="auto" w:fill="BFBFBF"/>
          </w:tcPr>
          <w:p w14:paraId="0DF1C3A8" w14:textId="77777777" w:rsidR="00870F33" w:rsidRPr="00983A8E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983A8E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 xml:space="preserve">SIGNATURE OF </w:t>
            </w:r>
            <w:r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PERMANENT GUARDIAN</w:t>
            </w:r>
            <w:r w:rsidRPr="00983A8E">
              <w:rPr>
                <w:rFonts w:ascii="Open Sans" w:hAnsi="Open Sans" w:cs="Open Sans"/>
                <w:b/>
                <w:kern w:val="2"/>
                <w:sz w:val="18"/>
                <w:szCs w:val="18"/>
              </w:rPr>
              <w:t>(S):</w:t>
            </w:r>
          </w:p>
        </w:tc>
      </w:tr>
      <w:tr w:rsidR="00870F33" w:rsidRPr="007F24FB" w14:paraId="191288D4" w14:textId="77777777" w:rsidTr="00C31C7A">
        <w:trPr>
          <w:trHeight w:val="638"/>
        </w:trPr>
        <w:tc>
          <w:tcPr>
            <w:tcW w:w="8752" w:type="dxa"/>
            <w:gridSpan w:val="14"/>
            <w:shd w:val="clear" w:color="auto" w:fill="auto"/>
            <w:vAlign w:val="bottom"/>
          </w:tcPr>
          <w:p w14:paraId="0375ED34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976" w:type="dxa"/>
            <w:shd w:val="clear" w:color="auto" w:fill="auto"/>
            <w:vAlign w:val="bottom"/>
          </w:tcPr>
          <w:p w14:paraId="5E19A66D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Date: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  <w:tr w:rsidR="00870F33" w:rsidRPr="007F24FB" w14:paraId="5E28CDAE" w14:textId="77777777" w:rsidTr="00C31C7A">
        <w:trPr>
          <w:trHeight w:val="638"/>
        </w:trPr>
        <w:tc>
          <w:tcPr>
            <w:tcW w:w="8752" w:type="dxa"/>
            <w:gridSpan w:val="14"/>
            <w:shd w:val="clear" w:color="auto" w:fill="auto"/>
            <w:vAlign w:val="bottom"/>
          </w:tcPr>
          <w:p w14:paraId="7717EFB3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>
              <w:rPr>
                <w:rFonts w:ascii="Open Sans" w:hAnsi="Open Sans" w:cs="Open Sans"/>
                <w:kern w:val="2"/>
                <w:sz w:val="18"/>
                <w:szCs w:val="18"/>
              </w:rPr>
              <w:t>Permanent Guardian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  <w:tc>
          <w:tcPr>
            <w:tcW w:w="1976" w:type="dxa"/>
            <w:shd w:val="clear" w:color="auto" w:fill="auto"/>
            <w:vAlign w:val="bottom"/>
          </w:tcPr>
          <w:p w14:paraId="6C539931" w14:textId="77777777" w:rsidR="00870F33" w:rsidRPr="007F24FB" w:rsidRDefault="00870F33" w:rsidP="00870F33">
            <w:pPr>
              <w:rPr>
                <w:rFonts w:ascii="Open Sans" w:hAnsi="Open Sans" w:cs="Open Sans"/>
                <w:kern w:val="2"/>
                <w:sz w:val="18"/>
                <w:szCs w:val="18"/>
              </w:rPr>
            </w:pP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t xml:space="preserve">Date:  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instrText xml:space="preserve"> FORMTEXT </w:instrTex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separate"/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noProof/>
                <w:kern w:val="2"/>
                <w:sz w:val="18"/>
                <w:szCs w:val="18"/>
              </w:rPr>
              <w:t> </w:t>
            </w:r>
            <w:r w:rsidRPr="007F24FB">
              <w:rPr>
                <w:rFonts w:ascii="Open Sans" w:hAnsi="Open Sans" w:cs="Open Sans"/>
                <w:kern w:val="2"/>
                <w:sz w:val="18"/>
                <w:szCs w:val="18"/>
              </w:rPr>
              <w:fldChar w:fldCharType="end"/>
            </w:r>
          </w:p>
        </w:tc>
      </w:tr>
    </w:tbl>
    <w:p w14:paraId="5E67872B" w14:textId="77777777" w:rsidR="0001309F" w:rsidRDefault="0001309F" w:rsidP="00044BBB">
      <w:pPr>
        <w:rPr>
          <w:rFonts w:ascii="Open Sans" w:hAnsi="Open Sans" w:cs="Open Sans"/>
          <w:b/>
          <w:i/>
          <w:kern w:val="2"/>
          <w:sz w:val="16"/>
          <w:szCs w:val="16"/>
        </w:rPr>
      </w:pPr>
    </w:p>
    <w:sectPr w:rsidR="0001309F" w:rsidSect="001F76E3">
      <w:footerReference w:type="default" r:id="rId9"/>
      <w:type w:val="continuous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C6C7FAF" w14:textId="77777777" w:rsidR="00EE5A87" w:rsidRDefault="00EE5A87">
      <w:r>
        <w:separator/>
      </w:r>
    </w:p>
  </w:endnote>
  <w:endnote w:type="continuationSeparator" w:id="0">
    <w:p w14:paraId="357A1F7C" w14:textId="77777777" w:rsidR="00EE5A87" w:rsidRDefault="00EE5A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00EB27" w14:textId="77777777" w:rsidR="007F24FB" w:rsidRPr="000F16DE" w:rsidRDefault="007F24FB" w:rsidP="00497ED7">
    <w:pPr>
      <w:pStyle w:val="Footer"/>
      <w:rPr>
        <w:rFonts w:ascii="Arial" w:hAnsi="Arial" w:cs="Arial"/>
        <w:i/>
        <w:sz w:val="16"/>
        <w:szCs w:val="16"/>
      </w:rPr>
    </w:pPr>
    <w:r w:rsidRPr="000F16DE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4C4A29E2" w14:textId="77777777" w:rsidR="007F24FB" w:rsidRPr="000F16DE" w:rsidRDefault="007F24FB" w:rsidP="00497ED7">
    <w:pPr>
      <w:overflowPunct/>
      <w:textAlignment w:val="auto"/>
      <w:rPr>
        <w:rFonts w:ascii="Arial" w:hAnsi="Arial" w:cs="Arial"/>
        <w:sz w:val="16"/>
        <w:szCs w:val="16"/>
      </w:rPr>
    </w:pPr>
    <w:r w:rsidRPr="000F16DE">
      <w:rPr>
        <w:rFonts w:ascii="Arial" w:hAnsi="Arial" w:cs="Arial"/>
        <w:i/>
        <w:iCs/>
        <w:sz w:val="16"/>
        <w:szCs w:val="16"/>
      </w:rPr>
      <w:t xml:space="preserve">Distribution: Child’s Case File, </w:t>
    </w:r>
    <w:r w:rsidR="009A7BBE" w:rsidRPr="000F16DE">
      <w:rPr>
        <w:rFonts w:ascii="Arial" w:hAnsi="Arial" w:cs="Arial"/>
        <w:i/>
        <w:iCs/>
        <w:sz w:val="16"/>
        <w:szCs w:val="16"/>
      </w:rPr>
      <w:t>SPG</w:t>
    </w:r>
    <w:r w:rsidRPr="000F16DE">
      <w:rPr>
        <w:rFonts w:ascii="Arial" w:hAnsi="Arial" w:cs="Arial"/>
        <w:i/>
        <w:iCs/>
        <w:sz w:val="16"/>
        <w:szCs w:val="16"/>
      </w:rPr>
      <w:t xml:space="preserve"> Case File, Child Welfare Benefits Counselor, </w:t>
    </w:r>
    <w:r w:rsidR="00F66172" w:rsidRPr="000F16DE">
      <w:rPr>
        <w:rFonts w:ascii="Arial" w:hAnsi="Arial" w:cs="Arial"/>
        <w:i/>
        <w:iCs/>
        <w:sz w:val="16"/>
        <w:szCs w:val="16"/>
      </w:rPr>
      <w:t>Permanent Guardian(s)</w:t>
    </w:r>
  </w:p>
  <w:p w14:paraId="5435A076" w14:textId="77777777" w:rsidR="007F24FB" w:rsidRPr="000F16DE" w:rsidRDefault="007F24FB" w:rsidP="00D763E2">
    <w:pPr>
      <w:overflowPunct/>
      <w:textAlignment w:val="auto"/>
      <w:rPr>
        <w:rStyle w:val="PageNumber"/>
        <w:rFonts w:ascii="Arial" w:hAnsi="Arial" w:cs="Arial"/>
        <w:sz w:val="16"/>
        <w:szCs w:val="16"/>
      </w:rPr>
    </w:pPr>
    <w:r w:rsidRPr="000F16DE">
      <w:rPr>
        <w:rFonts w:ascii="Arial" w:hAnsi="Arial" w:cs="Arial"/>
        <w:sz w:val="16"/>
        <w:szCs w:val="16"/>
      </w:rPr>
      <w:t>CS-</w:t>
    </w:r>
    <w:r w:rsidR="00875891">
      <w:rPr>
        <w:rFonts w:ascii="Arial" w:hAnsi="Arial" w:cs="Arial"/>
        <w:sz w:val="16"/>
        <w:szCs w:val="16"/>
      </w:rPr>
      <w:t>4201</w:t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</w:r>
    <w:r w:rsidRPr="000F16DE">
      <w:rPr>
        <w:rFonts w:ascii="Arial" w:hAnsi="Arial" w:cs="Arial"/>
        <w:sz w:val="16"/>
        <w:szCs w:val="16"/>
      </w:rPr>
      <w:tab/>
      <w:t xml:space="preserve">                                        </w:t>
    </w:r>
    <w:r w:rsidR="000F16DE">
      <w:rPr>
        <w:rFonts w:ascii="Arial" w:hAnsi="Arial" w:cs="Arial"/>
        <w:sz w:val="16"/>
        <w:szCs w:val="16"/>
      </w:rPr>
      <w:t xml:space="preserve">           </w:t>
    </w:r>
    <w:r w:rsidRPr="000F16DE">
      <w:rPr>
        <w:rFonts w:ascii="Arial" w:hAnsi="Arial" w:cs="Arial"/>
        <w:sz w:val="16"/>
        <w:szCs w:val="16"/>
      </w:rPr>
      <w:t xml:space="preserve"> Page </w:t>
    </w:r>
    <w:r w:rsidRPr="000F16DE">
      <w:rPr>
        <w:rStyle w:val="PageNumber"/>
        <w:rFonts w:ascii="Arial" w:hAnsi="Arial" w:cs="Arial"/>
        <w:sz w:val="16"/>
        <w:szCs w:val="16"/>
      </w:rPr>
      <w:fldChar w:fldCharType="begin"/>
    </w:r>
    <w:r w:rsidRPr="000F16DE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Pr="000F16DE">
      <w:rPr>
        <w:rStyle w:val="PageNumber"/>
        <w:rFonts w:ascii="Arial" w:hAnsi="Arial" w:cs="Arial"/>
        <w:sz w:val="16"/>
        <w:szCs w:val="16"/>
      </w:rPr>
      <w:fldChar w:fldCharType="separate"/>
    </w:r>
    <w:r w:rsidR="008A6487" w:rsidRPr="000F16DE">
      <w:rPr>
        <w:rStyle w:val="PageNumber"/>
        <w:rFonts w:ascii="Arial" w:hAnsi="Arial" w:cs="Arial"/>
        <w:noProof/>
        <w:sz w:val="16"/>
        <w:szCs w:val="16"/>
      </w:rPr>
      <w:t>3</w:t>
    </w:r>
    <w:r w:rsidRPr="000F16DE">
      <w:rPr>
        <w:rStyle w:val="PageNumber"/>
        <w:rFonts w:ascii="Arial" w:hAnsi="Arial" w:cs="Arial"/>
        <w:sz w:val="16"/>
        <w:szCs w:val="16"/>
      </w:rPr>
      <w:fldChar w:fldCharType="end"/>
    </w:r>
  </w:p>
  <w:p w14:paraId="2859B525" w14:textId="77777777" w:rsidR="007F24FB" w:rsidRPr="00F86230" w:rsidRDefault="007F24FB" w:rsidP="00D763E2">
    <w:pPr>
      <w:overflowPunct/>
      <w:textAlignment w:val="auto"/>
      <w:rPr>
        <w:rFonts w:ascii="Arial" w:hAnsi="Arial" w:cs="Arial"/>
        <w:sz w:val="16"/>
        <w:szCs w:val="16"/>
      </w:rPr>
    </w:pPr>
    <w:r w:rsidRPr="000F16DE">
      <w:rPr>
        <w:rFonts w:ascii="Arial" w:hAnsi="Arial" w:cs="Arial"/>
        <w:noProof/>
        <w:sz w:val="16"/>
        <w:szCs w:val="16"/>
      </w:rPr>
      <w:pict w14:anchorId="5865F0C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.45pt;width:87.05pt;height:18pt;z-index:-251658752;visibility:visible">
          <v:imagedata r:id="rId1" o:title="kidcentralTN_Logo_BW (2)"/>
        </v:shape>
      </w:pict>
    </w:r>
    <w:r w:rsidRPr="000F16DE">
      <w:rPr>
        <w:rStyle w:val="PageNumber"/>
        <w:rFonts w:ascii="Arial" w:hAnsi="Arial" w:cs="Arial"/>
        <w:sz w:val="16"/>
        <w:szCs w:val="16"/>
      </w:rPr>
      <w:t xml:space="preserve">Rev. </w:t>
    </w:r>
    <w:r w:rsidR="00DB4788">
      <w:rPr>
        <w:rStyle w:val="PageNumber"/>
        <w:rFonts w:ascii="Arial" w:hAnsi="Arial" w:cs="Arial"/>
        <w:sz w:val="16"/>
        <w:szCs w:val="16"/>
      </w:rPr>
      <w:t>11</w:t>
    </w:r>
    <w:r w:rsidR="000F16DE">
      <w:rPr>
        <w:rStyle w:val="PageNumber"/>
        <w:rFonts w:ascii="Arial" w:hAnsi="Arial" w:cs="Arial"/>
        <w:sz w:val="16"/>
        <w:szCs w:val="16"/>
      </w:rPr>
      <w:t xml:space="preserve">/21                                                                                                                                                                                    </w:t>
    </w:r>
    <w:r>
      <w:rPr>
        <w:rStyle w:val="PageNumber"/>
        <w:rFonts w:ascii="Arial" w:hAnsi="Arial" w:cs="Arial"/>
        <w:sz w:val="16"/>
        <w:szCs w:val="16"/>
      </w:rPr>
      <w:t>RDA 2368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4B9593C" w14:textId="77777777" w:rsidR="00EE5A87" w:rsidRDefault="00EE5A87">
      <w:r>
        <w:separator/>
      </w:r>
    </w:p>
  </w:footnote>
  <w:footnote w:type="continuationSeparator" w:id="0">
    <w:p w14:paraId="6065DB7A" w14:textId="77777777" w:rsidR="00EE5A87" w:rsidRDefault="00EE5A8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6CB4F19"/>
    <w:multiLevelType w:val="hybridMultilevel"/>
    <w:tmpl w:val="8838419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8DE5CBA"/>
    <w:multiLevelType w:val="hybridMultilevel"/>
    <w:tmpl w:val="42E47C2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9BC1ECD"/>
    <w:multiLevelType w:val="hybridMultilevel"/>
    <w:tmpl w:val="8FB0C1E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8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9" w15:restartNumberingAfterBreak="0">
    <w:nsid w:val="179F5CD8"/>
    <w:multiLevelType w:val="hybridMultilevel"/>
    <w:tmpl w:val="D0F84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86928BD"/>
    <w:multiLevelType w:val="hybridMultilevel"/>
    <w:tmpl w:val="78F86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520DCD"/>
    <w:multiLevelType w:val="hybridMultilevel"/>
    <w:tmpl w:val="FB802316"/>
    <w:lvl w:ilvl="0" w:tplc="68C26BCC">
      <w:start w:val="1"/>
      <w:numFmt w:val="upperLetter"/>
      <w:lvlText w:val="%1."/>
      <w:lvlJc w:val="left"/>
      <w:pPr>
        <w:ind w:left="8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3" w15:restartNumberingAfterBreak="0">
    <w:nsid w:val="1DD822BF"/>
    <w:multiLevelType w:val="hybridMultilevel"/>
    <w:tmpl w:val="29C26FB4"/>
    <w:lvl w:ilvl="0" w:tplc="0409000F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EA14CE0"/>
    <w:multiLevelType w:val="hybridMultilevel"/>
    <w:tmpl w:val="0D2CC7A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6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65D6D99"/>
    <w:multiLevelType w:val="hybridMultilevel"/>
    <w:tmpl w:val="6AA220E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9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CD4701C"/>
    <w:multiLevelType w:val="hybridMultilevel"/>
    <w:tmpl w:val="7F4853B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 w15:restartNumberingAfterBreak="0">
    <w:nsid w:val="390F3671"/>
    <w:multiLevelType w:val="hybridMultilevel"/>
    <w:tmpl w:val="4B6838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C1F2070"/>
    <w:multiLevelType w:val="hybridMultilevel"/>
    <w:tmpl w:val="6AA220E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00E2ACB"/>
    <w:multiLevelType w:val="hybridMultilevel"/>
    <w:tmpl w:val="5BFA10C8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412A287D"/>
    <w:multiLevelType w:val="hybridMultilevel"/>
    <w:tmpl w:val="F0325E42"/>
    <w:lvl w:ilvl="0" w:tplc="72EC283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5471CA"/>
    <w:multiLevelType w:val="hybridMultilevel"/>
    <w:tmpl w:val="3DFC65C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 w15:restartNumberingAfterBreak="0">
    <w:nsid w:val="4F070A1A"/>
    <w:multiLevelType w:val="hybridMultilevel"/>
    <w:tmpl w:val="D0F84AA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F5B50"/>
    <w:multiLevelType w:val="hybridMultilevel"/>
    <w:tmpl w:val="181EB57E"/>
    <w:lvl w:ilvl="0" w:tplc="211213EA">
      <w:start w:val="1"/>
      <w:numFmt w:val="upp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681929"/>
    <w:multiLevelType w:val="hybridMultilevel"/>
    <w:tmpl w:val="846EF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35" w15:restartNumberingAfterBreak="0">
    <w:nsid w:val="6A767BDE"/>
    <w:multiLevelType w:val="hybridMultilevel"/>
    <w:tmpl w:val="5E903B2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3170846"/>
    <w:multiLevelType w:val="hybridMultilevel"/>
    <w:tmpl w:val="1DDE12DE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AF72262"/>
    <w:multiLevelType w:val="hybridMultilevel"/>
    <w:tmpl w:val="78F863D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5"/>
  </w:num>
  <w:num w:numId="3">
    <w:abstractNumId w:val="7"/>
  </w:num>
  <w:num w:numId="4">
    <w:abstractNumId w:val="6"/>
  </w:num>
  <w:num w:numId="5">
    <w:abstractNumId w:val="18"/>
  </w:num>
  <w:num w:numId="6">
    <w:abstractNumId w:val="34"/>
  </w:num>
  <w:num w:numId="7">
    <w:abstractNumId w:val="29"/>
  </w:num>
  <w:num w:numId="8">
    <w:abstractNumId w:val="36"/>
  </w:num>
  <w:num w:numId="9">
    <w:abstractNumId w:val="2"/>
  </w:num>
  <w:num w:numId="10">
    <w:abstractNumId w:val="40"/>
  </w:num>
  <w:num w:numId="11">
    <w:abstractNumId w:val="19"/>
  </w:num>
  <w:num w:numId="12">
    <w:abstractNumId w:val="39"/>
  </w:num>
  <w:num w:numId="13">
    <w:abstractNumId w:val="25"/>
  </w:num>
  <w:num w:numId="14">
    <w:abstractNumId w:val="37"/>
  </w:num>
  <w:num w:numId="15">
    <w:abstractNumId w:val="11"/>
  </w:num>
  <w:num w:numId="16">
    <w:abstractNumId w:val="22"/>
  </w:num>
  <w:num w:numId="17">
    <w:abstractNumId w:val="21"/>
  </w:num>
  <w:num w:numId="18">
    <w:abstractNumId w:val="1"/>
  </w:num>
  <w:num w:numId="19">
    <w:abstractNumId w:val="33"/>
  </w:num>
  <w:num w:numId="20">
    <w:abstractNumId w:val="16"/>
  </w:num>
  <w:num w:numId="21">
    <w:abstractNumId w:val="8"/>
  </w:num>
  <w:num w:numId="22">
    <w:abstractNumId w:val="3"/>
  </w:num>
  <w:num w:numId="23">
    <w:abstractNumId w:val="13"/>
  </w:num>
  <w:num w:numId="24">
    <w:abstractNumId w:val="27"/>
  </w:num>
  <w:num w:numId="25">
    <w:abstractNumId w:val="12"/>
  </w:num>
  <w:num w:numId="26">
    <w:abstractNumId w:val="35"/>
  </w:num>
  <w:num w:numId="27">
    <w:abstractNumId w:val="17"/>
  </w:num>
  <w:num w:numId="28">
    <w:abstractNumId w:val="26"/>
  </w:num>
  <w:num w:numId="29">
    <w:abstractNumId w:val="23"/>
  </w:num>
  <w:num w:numId="30">
    <w:abstractNumId w:val="10"/>
  </w:num>
  <w:num w:numId="31">
    <w:abstractNumId w:val="9"/>
  </w:num>
  <w:num w:numId="32">
    <w:abstractNumId w:val="28"/>
  </w:num>
  <w:num w:numId="33">
    <w:abstractNumId w:val="32"/>
  </w:num>
  <w:num w:numId="34">
    <w:abstractNumId w:val="20"/>
  </w:num>
  <w:num w:numId="35">
    <w:abstractNumId w:val="14"/>
  </w:num>
  <w:num w:numId="36">
    <w:abstractNumId w:val="31"/>
  </w:num>
  <w:num w:numId="37">
    <w:abstractNumId w:val="41"/>
  </w:num>
  <w:num w:numId="38">
    <w:abstractNumId w:val="24"/>
  </w:num>
  <w:num w:numId="39">
    <w:abstractNumId w:val="30"/>
  </w:num>
  <w:num w:numId="40">
    <w:abstractNumId w:val="4"/>
  </w:num>
  <w:num w:numId="41">
    <w:abstractNumId w:val="38"/>
  </w:num>
  <w:num w:numId="4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aBRRVu6fIT/+V/Fez+HYwef4VeYf/+YQ2iLDI+416s6VelDpo1rsSWLngYuyxLwZO3FO7icDOSfyxkYoXskfMA==" w:salt="ZIavrxXqa/oK3hnJjlxVDA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E87FB8"/>
    <w:rsid w:val="00005591"/>
    <w:rsid w:val="00010A0A"/>
    <w:rsid w:val="00010FC6"/>
    <w:rsid w:val="00010FD7"/>
    <w:rsid w:val="0001309F"/>
    <w:rsid w:val="000164C5"/>
    <w:rsid w:val="00016D72"/>
    <w:rsid w:val="00027E0C"/>
    <w:rsid w:val="00027F5F"/>
    <w:rsid w:val="000316BC"/>
    <w:rsid w:val="00036EEB"/>
    <w:rsid w:val="00037E57"/>
    <w:rsid w:val="000409E4"/>
    <w:rsid w:val="0004199F"/>
    <w:rsid w:val="0004498B"/>
    <w:rsid w:val="00044BBB"/>
    <w:rsid w:val="00071F65"/>
    <w:rsid w:val="00073ECA"/>
    <w:rsid w:val="000843C6"/>
    <w:rsid w:val="0008640E"/>
    <w:rsid w:val="000A62FE"/>
    <w:rsid w:val="000B47C3"/>
    <w:rsid w:val="000C3B68"/>
    <w:rsid w:val="000C5094"/>
    <w:rsid w:val="000D113C"/>
    <w:rsid w:val="000E1032"/>
    <w:rsid w:val="000E1FA5"/>
    <w:rsid w:val="000E42B0"/>
    <w:rsid w:val="000F16DE"/>
    <w:rsid w:val="000F3D49"/>
    <w:rsid w:val="000F43DC"/>
    <w:rsid w:val="000F4D2B"/>
    <w:rsid w:val="00104796"/>
    <w:rsid w:val="0010580F"/>
    <w:rsid w:val="0012222A"/>
    <w:rsid w:val="00131B9F"/>
    <w:rsid w:val="00131E54"/>
    <w:rsid w:val="0014078E"/>
    <w:rsid w:val="00142295"/>
    <w:rsid w:val="001429B0"/>
    <w:rsid w:val="00150F9D"/>
    <w:rsid w:val="00153D15"/>
    <w:rsid w:val="00157036"/>
    <w:rsid w:val="00162582"/>
    <w:rsid w:val="00171E49"/>
    <w:rsid w:val="00173198"/>
    <w:rsid w:val="00183B86"/>
    <w:rsid w:val="001956DE"/>
    <w:rsid w:val="00196927"/>
    <w:rsid w:val="001A1676"/>
    <w:rsid w:val="001C0026"/>
    <w:rsid w:val="001C1D9E"/>
    <w:rsid w:val="001C3BDD"/>
    <w:rsid w:val="001C7AA6"/>
    <w:rsid w:val="001D3602"/>
    <w:rsid w:val="001E7A9A"/>
    <w:rsid w:val="001F5DE1"/>
    <w:rsid w:val="001F6AD1"/>
    <w:rsid w:val="001F76E3"/>
    <w:rsid w:val="00204676"/>
    <w:rsid w:val="0020641B"/>
    <w:rsid w:val="00210F84"/>
    <w:rsid w:val="00217BBF"/>
    <w:rsid w:val="00217DD4"/>
    <w:rsid w:val="00222336"/>
    <w:rsid w:val="00223C70"/>
    <w:rsid w:val="00231D5D"/>
    <w:rsid w:val="00234C2B"/>
    <w:rsid w:val="00243104"/>
    <w:rsid w:val="0025417C"/>
    <w:rsid w:val="002704D7"/>
    <w:rsid w:val="00271E2A"/>
    <w:rsid w:val="00274A56"/>
    <w:rsid w:val="0027565B"/>
    <w:rsid w:val="002760B4"/>
    <w:rsid w:val="002805A4"/>
    <w:rsid w:val="00282146"/>
    <w:rsid w:val="00290833"/>
    <w:rsid w:val="002912C4"/>
    <w:rsid w:val="00294F34"/>
    <w:rsid w:val="002979E2"/>
    <w:rsid w:val="002A05BB"/>
    <w:rsid w:val="002A1AED"/>
    <w:rsid w:val="002B17EF"/>
    <w:rsid w:val="002B250A"/>
    <w:rsid w:val="002B7139"/>
    <w:rsid w:val="002C402E"/>
    <w:rsid w:val="002D3819"/>
    <w:rsid w:val="002D47B8"/>
    <w:rsid w:val="002D56D0"/>
    <w:rsid w:val="002D62E2"/>
    <w:rsid w:val="002D727F"/>
    <w:rsid w:val="002E08C6"/>
    <w:rsid w:val="002E14B4"/>
    <w:rsid w:val="002E3FC5"/>
    <w:rsid w:val="002E6ADD"/>
    <w:rsid w:val="00305398"/>
    <w:rsid w:val="00305A5D"/>
    <w:rsid w:val="00305BC6"/>
    <w:rsid w:val="003070B4"/>
    <w:rsid w:val="00312455"/>
    <w:rsid w:val="003206A3"/>
    <w:rsid w:val="00320919"/>
    <w:rsid w:val="003257BA"/>
    <w:rsid w:val="003348A2"/>
    <w:rsid w:val="00342E0B"/>
    <w:rsid w:val="00350A23"/>
    <w:rsid w:val="00355DE5"/>
    <w:rsid w:val="00373B98"/>
    <w:rsid w:val="003740A4"/>
    <w:rsid w:val="0037436F"/>
    <w:rsid w:val="00381CE0"/>
    <w:rsid w:val="003831C2"/>
    <w:rsid w:val="003839F8"/>
    <w:rsid w:val="00386300"/>
    <w:rsid w:val="003872FB"/>
    <w:rsid w:val="00387CE1"/>
    <w:rsid w:val="00393E27"/>
    <w:rsid w:val="003942C9"/>
    <w:rsid w:val="00394A7D"/>
    <w:rsid w:val="00395A80"/>
    <w:rsid w:val="003A3CF1"/>
    <w:rsid w:val="003A441E"/>
    <w:rsid w:val="003B35F4"/>
    <w:rsid w:val="003B4A52"/>
    <w:rsid w:val="003C1679"/>
    <w:rsid w:val="003C4351"/>
    <w:rsid w:val="003C6DFD"/>
    <w:rsid w:val="003C6E15"/>
    <w:rsid w:val="003E140E"/>
    <w:rsid w:val="003E3F4F"/>
    <w:rsid w:val="003E70E5"/>
    <w:rsid w:val="003E7B7B"/>
    <w:rsid w:val="003F1AF0"/>
    <w:rsid w:val="003F4E0D"/>
    <w:rsid w:val="003F70FD"/>
    <w:rsid w:val="003F7C6A"/>
    <w:rsid w:val="003F7DC5"/>
    <w:rsid w:val="00406248"/>
    <w:rsid w:val="00411483"/>
    <w:rsid w:val="00411B78"/>
    <w:rsid w:val="00421C44"/>
    <w:rsid w:val="004235CA"/>
    <w:rsid w:val="0042723B"/>
    <w:rsid w:val="00434764"/>
    <w:rsid w:val="004347AA"/>
    <w:rsid w:val="00434F2B"/>
    <w:rsid w:val="004509D9"/>
    <w:rsid w:val="00451306"/>
    <w:rsid w:val="004522DE"/>
    <w:rsid w:val="004565F5"/>
    <w:rsid w:val="004607C6"/>
    <w:rsid w:val="00462A5B"/>
    <w:rsid w:val="00466169"/>
    <w:rsid w:val="00466F74"/>
    <w:rsid w:val="00476B45"/>
    <w:rsid w:val="00495BF2"/>
    <w:rsid w:val="00495F9F"/>
    <w:rsid w:val="00497ED7"/>
    <w:rsid w:val="004A2F31"/>
    <w:rsid w:val="004C1809"/>
    <w:rsid w:val="004C248F"/>
    <w:rsid w:val="004D04F2"/>
    <w:rsid w:val="004D3231"/>
    <w:rsid w:val="004D6F30"/>
    <w:rsid w:val="004D7674"/>
    <w:rsid w:val="004E1C03"/>
    <w:rsid w:val="004E4A11"/>
    <w:rsid w:val="004F06CB"/>
    <w:rsid w:val="004F37EF"/>
    <w:rsid w:val="004F48FF"/>
    <w:rsid w:val="004F7739"/>
    <w:rsid w:val="00502106"/>
    <w:rsid w:val="00505D53"/>
    <w:rsid w:val="0051372B"/>
    <w:rsid w:val="00520244"/>
    <w:rsid w:val="005208A9"/>
    <w:rsid w:val="00524575"/>
    <w:rsid w:val="005307F5"/>
    <w:rsid w:val="00533999"/>
    <w:rsid w:val="0053680C"/>
    <w:rsid w:val="00540742"/>
    <w:rsid w:val="00542253"/>
    <w:rsid w:val="005437AD"/>
    <w:rsid w:val="00545FBA"/>
    <w:rsid w:val="005518DE"/>
    <w:rsid w:val="00554261"/>
    <w:rsid w:val="005601CD"/>
    <w:rsid w:val="00571145"/>
    <w:rsid w:val="00571444"/>
    <w:rsid w:val="00576CF4"/>
    <w:rsid w:val="00581C10"/>
    <w:rsid w:val="00597092"/>
    <w:rsid w:val="005A49F5"/>
    <w:rsid w:val="005A52C6"/>
    <w:rsid w:val="005A569C"/>
    <w:rsid w:val="005B66AD"/>
    <w:rsid w:val="005B66AF"/>
    <w:rsid w:val="005C026D"/>
    <w:rsid w:val="005D0E91"/>
    <w:rsid w:val="005D7542"/>
    <w:rsid w:val="005E0814"/>
    <w:rsid w:val="005E7309"/>
    <w:rsid w:val="005E797C"/>
    <w:rsid w:val="005F1567"/>
    <w:rsid w:val="005F2284"/>
    <w:rsid w:val="005F47F6"/>
    <w:rsid w:val="005F6252"/>
    <w:rsid w:val="0060105A"/>
    <w:rsid w:val="00612E1D"/>
    <w:rsid w:val="006153F2"/>
    <w:rsid w:val="006239DB"/>
    <w:rsid w:val="0062555E"/>
    <w:rsid w:val="00632650"/>
    <w:rsid w:val="00634CE4"/>
    <w:rsid w:val="00637013"/>
    <w:rsid w:val="00647551"/>
    <w:rsid w:val="0064776E"/>
    <w:rsid w:val="00653FC4"/>
    <w:rsid w:val="00654163"/>
    <w:rsid w:val="0065785B"/>
    <w:rsid w:val="006620DB"/>
    <w:rsid w:val="006766AF"/>
    <w:rsid w:val="0068150E"/>
    <w:rsid w:val="00681E6E"/>
    <w:rsid w:val="006823E6"/>
    <w:rsid w:val="00684D4B"/>
    <w:rsid w:val="006854DF"/>
    <w:rsid w:val="006922BA"/>
    <w:rsid w:val="00693AF8"/>
    <w:rsid w:val="00694D86"/>
    <w:rsid w:val="00697D9D"/>
    <w:rsid w:val="006A183A"/>
    <w:rsid w:val="006A25B2"/>
    <w:rsid w:val="006A6253"/>
    <w:rsid w:val="006B0228"/>
    <w:rsid w:val="006B1971"/>
    <w:rsid w:val="006C1D84"/>
    <w:rsid w:val="006C39E5"/>
    <w:rsid w:val="006C7374"/>
    <w:rsid w:val="006D0061"/>
    <w:rsid w:val="006D23F3"/>
    <w:rsid w:val="006E5E5A"/>
    <w:rsid w:val="006F0667"/>
    <w:rsid w:val="006F0AC6"/>
    <w:rsid w:val="006F4053"/>
    <w:rsid w:val="006F66FE"/>
    <w:rsid w:val="006F6705"/>
    <w:rsid w:val="006F6B32"/>
    <w:rsid w:val="00702277"/>
    <w:rsid w:val="007028EC"/>
    <w:rsid w:val="007055CB"/>
    <w:rsid w:val="007064FB"/>
    <w:rsid w:val="00711009"/>
    <w:rsid w:val="00713240"/>
    <w:rsid w:val="007143D3"/>
    <w:rsid w:val="0072617F"/>
    <w:rsid w:val="00726884"/>
    <w:rsid w:val="007321C7"/>
    <w:rsid w:val="00737376"/>
    <w:rsid w:val="00737FA3"/>
    <w:rsid w:val="00740336"/>
    <w:rsid w:val="00742592"/>
    <w:rsid w:val="00744DB7"/>
    <w:rsid w:val="00745670"/>
    <w:rsid w:val="0075513C"/>
    <w:rsid w:val="00755CCB"/>
    <w:rsid w:val="0076010E"/>
    <w:rsid w:val="00760B16"/>
    <w:rsid w:val="00763A60"/>
    <w:rsid w:val="0076525F"/>
    <w:rsid w:val="00771D1A"/>
    <w:rsid w:val="007779EF"/>
    <w:rsid w:val="007803F1"/>
    <w:rsid w:val="00780613"/>
    <w:rsid w:val="00780EC5"/>
    <w:rsid w:val="00785C34"/>
    <w:rsid w:val="0078780F"/>
    <w:rsid w:val="00791BC4"/>
    <w:rsid w:val="00792BC0"/>
    <w:rsid w:val="007948AB"/>
    <w:rsid w:val="00795AFA"/>
    <w:rsid w:val="007A05AA"/>
    <w:rsid w:val="007A4C79"/>
    <w:rsid w:val="007A5EF9"/>
    <w:rsid w:val="007A630A"/>
    <w:rsid w:val="007C3AAB"/>
    <w:rsid w:val="007C587A"/>
    <w:rsid w:val="007D255E"/>
    <w:rsid w:val="007D7230"/>
    <w:rsid w:val="007E1CAB"/>
    <w:rsid w:val="007E2E4C"/>
    <w:rsid w:val="007E2E8D"/>
    <w:rsid w:val="007E6EA5"/>
    <w:rsid w:val="007F24FB"/>
    <w:rsid w:val="007F27DB"/>
    <w:rsid w:val="007F5541"/>
    <w:rsid w:val="007F5E9A"/>
    <w:rsid w:val="00802E8E"/>
    <w:rsid w:val="008033AD"/>
    <w:rsid w:val="00807B0A"/>
    <w:rsid w:val="00811802"/>
    <w:rsid w:val="00825CA1"/>
    <w:rsid w:val="00834532"/>
    <w:rsid w:val="00835A7C"/>
    <w:rsid w:val="00836D41"/>
    <w:rsid w:val="00843791"/>
    <w:rsid w:val="00845F56"/>
    <w:rsid w:val="00860B93"/>
    <w:rsid w:val="00861282"/>
    <w:rsid w:val="00862BBF"/>
    <w:rsid w:val="0086367C"/>
    <w:rsid w:val="0086474F"/>
    <w:rsid w:val="00867ACA"/>
    <w:rsid w:val="00870F33"/>
    <w:rsid w:val="00870F6B"/>
    <w:rsid w:val="008716CC"/>
    <w:rsid w:val="00874B6E"/>
    <w:rsid w:val="0087548C"/>
    <w:rsid w:val="00875891"/>
    <w:rsid w:val="0088119C"/>
    <w:rsid w:val="008811DB"/>
    <w:rsid w:val="00895833"/>
    <w:rsid w:val="008A0F4B"/>
    <w:rsid w:val="008A12C2"/>
    <w:rsid w:val="008A5D26"/>
    <w:rsid w:val="008A6487"/>
    <w:rsid w:val="008B5C52"/>
    <w:rsid w:val="008B7CFD"/>
    <w:rsid w:val="008B7DE1"/>
    <w:rsid w:val="008C2686"/>
    <w:rsid w:val="008C3651"/>
    <w:rsid w:val="008D3446"/>
    <w:rsid w:val="008D4301"/>
    <w:rsid w:val="008E44A4"/>
    <w:rsid w:val="008E5DC6"/>
    <w:rsid w:val="008F10BA"/>
    <w:rsid w:val="008F4D13"/>
    <w:rsid w:val="008F5021"/>
    <w:rsid w:val="00900449"/>
    <w:rsid w:val="009017D7"/>
    <w:rsid w:val="00903CF5"/>
    <w:rsid w:val="00906021"/>
    <w:rsid w:val="00913701"/>
    <w:rsid w:val="009172EF"/>
    <w:rsid w:val="00920D6F"/>
    <w:rsid w:val="009216B9"/>
    <w:rsid w:val="0092664F"/>
    <w:rsid w:val="00926F77"/>
    <w:rsid w:val="009429CB"/>
    <w:rsid w:val="00952303"/>
    <w:rsid w:val="00962269"/>
    <w:rsid w:val="00962A9C"/>
    <w:rsid w:val="00964308"/>
    <w:rsid w:val="0096604A"/>
    <w:rsid w:val="009713EB"/>
    <w:rsid w:val="0097423F"/>
    <w:rsid w:val="00983A8E"/>
    <w:rsid w:val="00983AAE"/>
    <w:rsid w:val="00990275"/>
    <w:rsid w:val="009942F0"/>
    <w:rsid w:val="00994A1B"/>
    <w:rsid w:val="00995D73"/>
    <w:rsid w:val="009A0A16"/>
    <w:rsid w:val="009A23D8"/>
    <w:rsid w:val="009A7BBE"/>
    <w:rsid w:val="009B07A9"/>
    <w:rsid w:val="009B1E50"/>
    <w:rsid w:val="009B2497"/>
    <w:rsid w:val="009C0A83"/>
    <w:rsid w:val="009C0E79"/>
    <w:rsid w:val="009C7D41"/>
    <w:rsid w:val="009D3C56"/>
    <w:rsid w:val="009D51AB"/>
    <w:rsid w:val="009E00A8"/>
    <w:rsid w:val="009E2229"/>
    <w:rsid w:val="009F19FB"/>
    <w:rsid w:val="009F515B"/>
    <w:rsid w:val="00A12F86"/>
    <w:rsid w:val="00A14E64"/>
    <w:rsid w:val="00A15BDB"/>
    <w:rsid w:val="00A24FCB"/>
    <w:rsid w:val="00A37807"/>
    <w:rsid w:val="00A37C37"/>
    <w:rsid w:val="00A37DF1"/>
    <w:rsid w:val="00A453FB"/>
    <w:rsid w:val="00A640D4"/>
    <w:rsid w:val="00A64BD6"/>
    <w:rsid w:val="00A653E0"/>
    <w:rsid w:val="00A67415"/>
    <w:rsid w:val="00A70BDC"/>
    <w:rsid w:val="00A74228"/>
    <w:rsid w:val="00A81A98"/>
    <w:rsid w:val="00A85D1E"/>
    <w:rsid w:val="00A9030B"/>
    <w:rsid w:val="00A90FDF"/>
    <w:rsid w:val="00A916D1"/>
    <w:rsid w:val="00A93387"/>
    <w:rsid w:val="00A93468"/>
    <w:rsid w:val="00AA1677"/>
    <w:rsid w:val="00AA17D5"/>
    <w:rsid w:val="00AA2381"/>
    <w:rsid w:val="00AA27E8"/>
    <w:rsid w:val="00AB0AE7"/>
    <w:rsid w:val="00AB48DA"/>
    <w:rsid w:val="00AB4D61"/>
    <w:rsid w:val="00AB5E49"/>
    <w:rsid w:val="00AB6133"/>
    <w:rsid w:val="00AC6419"/>
    <w:rsid w:val="00AD609C"/>
    <w:rsid w:val="00AE0619"/>
    <w:rsid w:val="00AE4C81"/>
    <w:rsid w:val="00AE4D1B"/>
    <w:rsid w:val="00AE5C62"/>
    <w:rsid w:val="00AE730D"/>
    <w:rsid w:val="00AF3396"/>
    <w:rsid w:val="00AF53E3"/>
    <w:rsid w:val="00B1317E"/>
    <w:rsid w:val="00B14941"/>
    <w:rsid w:val="00B14E5D"/>
    <w:rsid w:val="00B204E6"/>
    <w:rsid w:val="00B20A59"/>
    <w:rsid w:val="00B20E77"/>
    <w:rsid w:val="00B21498"/>
    <w:rsid w:val="00B2581D"/>
    <w:rsid w:val="00B261BA"/>
    <w:rsid w:val="00B30963"/>
    <w:rsid w:val="00B3524F"/>
    <w:rsid w:val="00B429BF"/>
    <w:rsid w:val="00B43B91"/>
    <w:rsid w:val="00B50937"/>
    <w:rsid w:val="00B512A3"/>
    <w:rsid w:val="00B530D7"/>
    <w:rsid w:val="00B625F2"/>
    <w:rsid w:val="00B651EA"/>
    <w:rsid w:val="00B71FAA"/>
    <w:rsid w:val="00B731C1"/>
    <w:rsid w:val="00B76653"/>
    <w:rsid w:val="00B76AB0"/>
    <w:rsid w:val="00B910A5"/>
    <w:rsid w:val="00B927DE"/>
    <w:rsid w:val="00B92E2D"/>
    <w:rsid w:val="00BA0598"/>
    <w:rsid w:val="00BA740D"/>
    <w:rsid w:val="00BB0F58"/>
    <w:rsid w:val="00BB256A"/>
    <w:rsid w:val="00BB70D4"/>
    <w:rsid w:val="00BB7415"/>
    <w:rsid w:val="00BB7CED"/>
    <w:rsid w:val="00BD2AE6"/>
    <w:rsid w:val="00BD2E0E"/>
    <w:rsid w:val="00BD3115"/>
    <w:rsid w:val="00BE3203"/>
    <w:rsid w:val="00BE6000"/>
    <w:rsid w:val="00C03A49"/>
    <w:rsid w:val="00C046ED"/>
    <w:rsid w:val="00C06B3A"/>
    <w:rsid w:val="00C14EDB"/>
    <w:rsid w:val="00C16BD1"/>
    <w:rsid w:val="00C17C26"/>
    <w:rsid w:val="00C21715"/>
    <w:rsid w:val="00C24277"/>
    <w:rsid w:val="00C24A43"/>
    <w:rsid w:val="00C25613"/>
    <w:rsid w:val="00C31BEF"/>
    <w:rsid w:val="00C31C7A"/>
    <w:rsid w:val="00C3305A"/>
    <w:rsid w:val="00C40E4F"/>
    <w:rsid w:val="00C43C20"/>
    <w:rsid w:val="00C45FFC"/>
    <w:rsid w:val="00C61CAE"/>
    <w:rsid w:val="00C72A48"/>
    <w:rsid w:val="00C7593A"/>
    <w:rsid w:val="00C8411C"/>
    <w:rsid w:val="00C86FA3"/>
    <w:rsid w:val="00C90A42"/>
    <w:rsid w:val="00C91917"/>
    <w:rsid w:val="00C9253F"/>
    <w:rsid w:val="00C92939"/>
    <w:rsid w:val="00CA63F8"/>
    <w:rsid w:val="00CB131D"/>
    <w:rsid w:val="00CB77DC"/>
    <w:rsid w:val="00CD0416"/>
    <w:rsid w:val="00CD4811"/>
    <w:rsid w:val="00CD59E1"/>
    <w:rsid w:val="00CE55DF"/>
    <w:rsid w:val="00CF0B73"/>
    <w:rsid w:val="00CF102E"/>
    <w:rsid w:val="00CF1E55"/>
    <w:rsid w:val="00CF2564"/>
    <w:rsid w:val="00D177F1"/>
    <w:rsid w:val="00D21217"/>
    <w:rsid w:val="00D21978"/>
    <w:rsid w:val="00D21F31"/>
    <w:rsid w:val="00D245F2"/>
    <w:rsid w:val="00D27A09"/>
    <w:rsid w:val="00D35A31"/>
    <w:rsid w:val="00D35E09"/>
    <w:rsid w:val="00D37E35"/>
    <w:rsid w:val="00D44868"/>
    <w:rsid w:val="00D448E7"/>
    <w:rsid w:val="00D471C7"/>
    <w:rsid w:val="00D4780B"/>
    <w:rsid w:val="00D50133"/>
    <w:rsid w:val="00D515AD"/>
    <w:rsid w:val="00D54806"/>
    <w:rsid w:val="00D54F24"/>
    <w:rsid w:val="00D56F04"/>
    <w:rsid w:val="00D64262"/>
    <w:rsid w:val="00D71CF1"/>
    <w:rsid w:val="00D722F4"/>
    <w:rsid w:val="00D74674"/>
    <w:rsid w:val="00D763E2"/>
    <w:rsid w:val="00D86352"/>
    <w:rsid w:val="00D87662"/>
    <w:rsid w:val="00D87ED1"/>
    <w:rsid w:val="00DA3187"/>
    <w:rsid w:val="00DA66FE"/>
    <w:rsid w:val="00DA78A2"/>
    <w:rsid w:val="00DB4788"/>
    <w:rsid w:val="00DB6685"/>
    <w:rsid w:val="00DB7EE9"/>
    <w:rsid w:val="00DC04F9"/>
    <w:rsid w:val="00DC05F1"/>
    <w:rsid w:val="00DC3CA7"/>
    <w:rsid w:val="00DE56AF"/>
    <w:rsid w:val="00DE6B4A"/>
    <w:rsid w:val="00DF7498"/>
    <w:rsid w:val="00E002E9"/>
    <w:rsid w:val="00E156E7"/>
    <w:rsid w:val="00E208F3"/>
    <w:rsid w:val="00E22ABF"/>
    <w:rsid w:val="00E31A05"/>
    <w:rsid w:val="00E35DD5"/>
    <w:rsid w:val="00E4140F"/>
    <w:rsid w:val="00E41DAC"/>
    <w:rsid w:val="00E41E52"/>
    <w:rsid w:val="00E44C05"/>
    <w:rsid w:val="00E451AC"/>
    <w:rsid w:val="00E46830"/>
    <w:rsid w:val="00E472C9"/>
    <w:rsid w:val="00E47623"/>
    <w:rsid w:val="00E47ADD"/>
    <w:rsid w:val="00E5389C"/>
    <w:rsid w:val="00E56387"/>
    <w:rsid w:val="00E60051"/>
    <w:rsid w:val="00E61319"/>
    <w:rsid w:val="00E617A7"/>
    <w:rsid w:val="00E61AA6"/>
    <w:rsid w:val="00E62A97"/>
    <w:rsid w:val="00E65AF9"/>
    <w:rsid w:val="00E7353E"/>
    <w:rsid w:val="00E8059E"/>
    <w:rsid w:val="00E82329"/>
    <w:rsid w:val="00E87CFD"/>
    <w:rsid w:val="00E87FB8"/>
    <w:rsid w:val="00E962A5"/>
    <w:rsid w:val="00E97E88"/>
    <w:rsid w:val="00EA1B63"/>
    <w:rsid w:val="00EA35C4"/>
    <w:rsid w:val="00EB563B"/>
    <w:rsid w:val="00ED0BC6"/>
    <w:rsid w:val="00ED2218"/>
    <w:rsid w:val="00ED28D6"/>
    <w:rsid w:val="00ED333E"/>
    <w:rsid w:val="00ED4152"/>
    <w:rsid w:val="00ED5AF7"/>
    <w:rsid w:val="00EE2DA9"/>
    <w:rsid w:val="00EE31A1"/>
    <w:rsid w:val="00EE5A87"/>
    <w:rsid w:val="00EF2250"/>
    <w:rsid w:val="00EF2EFC"/>
    <w:rsid w:val="00F02BC5"/>
    <w:rsid w:val="00F02CF3"/>
    <w:rsid w:val="00F05DD0"/>
    <w:rsid w:val="00F16A1D"/>
    <w:rsid w:val="00F31A2F"/>
    <w:rsid w:val="00F34291"/>
    <w:rsid w:val="00F360B2"/>
    <w:rsid w:val="00F4016A"/>
    <w:rsid w:val="00F42FA7"/>
    <w:rsid w:val="00F508B2"/>
    <w:rsid w:val="00F54062"/>
    <w:rsid w:val="00F60C2F"/>
    <w:rsid w:val="00F6117F"/>
    <w:rsid w:val="00F630A3"/>
    <w:rsid w:val="00F63F57"/>
    <w:rsid w:val="00F66172"/>
    <w:rsid w:val="00F67221"/>
    <w:rsid w:val="00F729BB"/>
    <w:rsid w:val="00F764E1"/>
    <w:rsid w:val="00F76506"/>
    <w:rsid w:val="00F80F94"/>
    <w:rsid w:val="00F82B45"/>
    <w:rsid w:val="00F83568"/>
    <w:rsid w:val="00F86230"/>
    <w:rsid w:val="00F86689"/>
    <w:rsid w:val="00F95B3D"/>
    <w:rsid w:val="00FA457D"/>
    <w:rsid w:val="00FB2BCD"/>
    <w:rsid w:val="00FB79CA"/>
    <w:rsid w:val="00FB7B4B"/>
    <w:rsid w:val="00FC292E"/>
    <w:rsid w:val="00FC45F3"/>
    <w:rsid w:val="00FC48A8"/>
    <w:rsid w:val="00FC4A5F"/>
    <w:rsid w:val="00FD2639"/>
    <w:rsid w:val="00FE76D7"/>
    <w:rsid w:val="00FF04E2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2297730B"/>
  <w15:chartTrackingRefBased/>
  <w15:docId w15:val="{2BE22613-75BA-43BF-BF80-EBC49A4D30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character" w:styleId="Strong">
    <w:name w:val="Strong"/>
    <w:qFormat/>
    <w:rsid w:val="00E61AA6"/>
    <w:rPr>
      <w:b/>
      <w:bCs/>
    </w:rPr>
  </w:style>
  <w:style w:type="character" w:styleId="CommentReference">
    <w:name w:val="annotation reference"/>
    <w:rsid w:val="00C7593A"/>
    <w:rPr>
      <w:sz w:val="16"/>
      <w:szCs w:val="16"/>
    </w:rPr>
  </w:style>
  <w:style w:type="paragraph" w:styleId="CommentText">
    <w:name w:val="annotation text"/>
    <w:basedOn w:val="Normal"/>
    <w:link w:val="CommentTextChar"/>
    <w:rsid w:val="00C7593A"/>
  </w:style>
  <w:style w:type="character" w:customStyle="1" w:styleId="CommentTextChar">
    <w:name w:val="Comment Text Char"/>
    <w:basedOn w:val="DefaultParagraphFont"/>
    <w:link w:val="CommentText"/>
    <w:rsid w:val="00C7593A"/>
  </w:style>
  <w:style w:type="paragraph" w:styleId="CommentSubject">
    <w:name w:val="annotation subject"/>
    <w:basedOn w:val="CommentText"/>
    <w:next w:val="CommentText"/>
    <w:link w:val="CommentSubjectChar"/>
    <w:rsid w:val="00C7593A"/>
    <w:rPr>
      <w:b/>
      <w:bCs/>
    </w:rPr>
  </w:style>
  <w:style w:type="character" w:customStyle="1" w:styleId="CommentSubjectChar">
    <w:name w:val="Comment Subject Char"/>
    <w:link w:val="CommentSubject"/>
    <w:rsid w:val="00C7593A"/>
    <w:rPr>
      <w:b/>
      <w:bCs/>
    </w:rPr>
  </w:style>
  <w:style w:type="character" w:customStyle="1" w:styleId="HeaderChar">
    <w:name w:val="Header Char"/>
    <w:link w:val="Header"/>
    <w:uiPriority w:val="99"/>
    <w:rsid w:val="007F24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008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5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My%20Documents\Templates\Forms%20Template%20with%20Instructions%20Pag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Forms Template with Instructions Page</Template>
  <TotalTime>0</TotalTime>
  <Pages>2</Pages>
  <Words>1160</Words>
  <Characters>6617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7762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EI08562</dc:creator>
  <cp:keywords/>
  <cp:lastModifiedBy>Lori Gauger</cp:lastModifiedBy>
  <cp:revision>2</cp:revision>
  <cp:lastPrinted>2020-02-19T19:45:00Z</cp:lastPrinted>
  <dcterms:created xsi:type="dcterms:W3CDTF">2022-01-26T21:55:00Z</dcterms:created>
  <dcterms:modified xsi:type="dcterms:W3CDTF">2022-01-26T21:55:00Z</dcterms:modified>
</cp:coreProperties>
</file>