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5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480"/>
      </w:tblGrid>
      <w:tr w:rsidR="00A81A98" w:rsidRPr="00725619" w14:paraId="107D6E2F" w14:textId="77777777" w:rsidTr="00210F84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bookmarkStart w:id="0" w:name="_MON_1254202553"/>
          <w:bookmarkEnd w:id="0"/>
          <w:p w14:paraId="6C380A57" w14:textId="77777777" w:rsidR="00A81A98" w:rsidRPr="00725619" w:rsidRDefault="00A81A98" w:rsidP="00210F84">
            <w:pPr>
              <w:jc w:val="center"/>
              <w:rPr>
                <w:rFonts w:ascii="Open Sans" w:hAnsi="Open Sans" w:cs="Open Sans"/>
                <w:sz w:val="18"/>
                <w:szCs w:val="18"/>
                <w:lang w:val="es-VE"/>
              </w:rPr>
            </w:pPr>
            <w:r w:rsidRPr="00725619">
              <w:rPr>
                <w:rFonts w:ascii="Open Sans" w:hAnsi="Open Sans" w:cs="Open Sans"/>
                <w:sz w:val="18"/>
                <w:szCs w:val="18"/>
                <w:lang w:val="es-VE"/>
              </w:rPr>
              <w:object w:dxaOrig="1096" w:dyaOrig="1231" w14:anchorId="042BCEE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7" o:title=""/>
                </v:shape>
                <o:OLEObject Type="Embed" ProgID="Word.Picture.8" ShapeID="_x0000_i1025" DrawAspect="Content" ObjectID="_1704717743" r:id="rId8"/>
              </w:object>
            </w:r>
          </w:p>
        </w:tc>
        <w:tc>
          <w:tcPr>
            <w:tcW w:w="9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199E7" w14:textId="77777777" w:rsidR="005A6A6B" w:rsidRPr="00725619" w:rsidRDefault="005A6A6B" w:rsidP="005A6A6B">
            <w:pPr>
              <w:rPr>
                <w:rFonts w:ascii="Open Sans" w:hAnsi="Open Sans" w:cs="Open Sans"/>
                <w:b/>
                <w:sz w:val="18"/>
                <w:szCs w:val="18"/>
                <w:lang w:val="es-VE"/>
              </w:rPr>
            </w:pPr>
            <w:r w:rsidRPr="00725619">
              <w:rPr>
                <w:rFonts w:ascii="Open Sans" w:hAnsi="Open Sans" w:cs="Open Sans"/>
                <w:b/>
                <w:sz w:val="18"/>
                <w:szCs w:val="18"/>
                <w:lang w:val="es-VE"/>
              </w:rPr>
              <w:t>Departamento de Servicios Infantiles de Tennessee</w:t>
            </w:r>
          </w:p>
          <w:p w14:paraId="1BA9F4C8" w14:textId="77777777" w:rsidR="00EE2DA9" w:rsidRPr="00725619" w:rsidRDefault="00EE2DA9" w:rsidP="00D515AD">
            <w:pPr>
              <w:rPr>
                <w:rFonts w:ascii="Open Sans" w:hAnsi="Open Sans" w:cs="Open Sans"/>
                <w:b/>
                <w:sz w:val="18"/>
                <w:szCs w:val="18"/>
                <w:lang w:val="es-VE"/>
              </w:rPr>
            </w:pPr>
          </w:p>
          <w:p w14:paraId="62206988" w14:textId="77777777" w:rsidR="00A81A98" w:rsidRPr="00725619" w:rsidRDefault="005A6A6B" w:rsidP="005A6A6B">
            <w:pPr>
              <w:rPr>
                <w:rFonts w:ascii="Open Sans" w:hAnsi="Open Sans" w:cs="Open Sans"/>
                <w:sz w:val="18"/>
                <w:szCs w:val="18"/>
                <w:lang w:val="es-VE"/>
              </w:rPr>
            </w:pPr>
            <w:r w:rsidRPr="00725619">
              <w:rPr>
                <w:rFonts w:ascii="Open Sans" w:hAnsi="Open Sans" w:cs="Open Sans"/>
                <w:b/>
                <w:sz w:val="32"/>
                <w:szCs w:val="32"/>
                <w:lang w:val="es-VE"/>
              </w:rPr>
              <w:t>Solicitud de Tutela Permanente Subsidiada</w:t>
            </w:r>
          </w:p>
        </w:tc>
      </w:tr>
    </w:tbl>
    <w:p w14:paraId="36F8CA81" w14:textId="77777777" w:rsidR="00EE2DA9" w:rsidRPr="00725619" w:rsidRDefault="00EE2DA9" w:rsidP="00EE2DA9">
      <w:pPr>
        <w:rPr>
          <w:rFonts w:ascii="Open Sans" w:hAnsi="Open Sans" w:cs="Open Sans"/>
          <w:i/>
          <w:kern w:val="2"/>
          <w:sz w:val="18"/>
          <w:szCs w:val="18"/>
          <w:lang w:val="es-VE"/>
        </w:rPr>
      </w:pPr>
    </w:p>
    <w:tbl>
      <w:tblPr>
        <w:tblW w:w="10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7"/>
        <w:gridCol w:w="805"/>
        <w:gridCol w:w="812"/>
        <w:gridCol w:w="269"/>
        <w:gridCol w:w="789"/>
        <w:gridCol w:w="923"/>
        <w:gridCol w:w="308"/>
        <w:gridCol w:w="111"/>
        <w:gridCol w:w="72"/>
        <w:gridCol w:w="1739"/>
        <w:gridCol w:w="269"/>
        <w:gridCol w:w="82"/>
        <w:gridCol w:w="1351"/>
        <w:gridCol w:w="191"/>
        <w:gridCol w:w="420"/>
        <w:gridCol w:w="141"/>
        <w:gridCol w:w="39"/>
        <w:gridCol w:w="1940"/>
      </w:tblGrid>
      <w:tr w:rsidR="00D87662" w:rsidRPr="00725619" w14:paraId="49309A8C" w14:textId="77777777" w:rsidTr="00F7532F">
        <w:tc>
          <w:tcPr>
            <w:tcW w:w="10728" w:type="dxa"/>
            <w:gridSpan w:val="19"/>
            <w:shd w:val="clear" w:color="auto" w:fill="BFBFBF"/>
          </w:tcPr>
          <w:p w14:paraId="017D9102" w14:textId="77777777" w:rsidR="00D87662" w:rsidRPr="00932292" w:rsidRDefault="005A6A6B" w:rsidP="00EC512A">
            <w:pPr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  <w:t xml:space="preserve">INFORMACIÓN DE IDENTIFICACIÓN DEL </w:t>
            </w:r>
            <w:r w:rsidR="00EC512A"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  <w:t>NIÑO</w:t>
            </w:r>
            <w:r w:rsidR="00D87662" w:rsidRPr="00932292"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  <w:t>:</w:t>
            </w:r>
          </w:p>
        </w:tc>
      </w:tr>
      <w:tr w:rsidR="005A6A6B" w:rsidRPr="00725619" w14:paraId="67EAE619" w14:textId="77777777" w:rsidTr="00F7532F">
        <w:tc>
          <w:tcPr>
            <w:tcW w:w="2353" w:type="dxa"/>
            <w:gridSpan w:val="5"/>
            <w:shd w:val="clear" w:color="auto" w:fill="auto"/>
          </w:tcPr>
          <w:p w14:paraId="68A5B5C3" w14:textId="77777777" w:rsidR="00EC512A" w:rsidRDefault="005A6A6B" w:rsidP="00EC512A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Apellido del </w:t>
            </w:r>
            <w:r w:rsidR="00EC512A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:</w:t>
            </w:r>
          </w:p>
          <w:p w14:paraId="383AFB64" w14:textId="77777777" w:rsidR="005A6A6B" w:rsidRPr="00932292" w:rsidRDefault="005A6A6B" w:rsidP="00EC512A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131" w:type="dxa"/>
            <w:gridSpan w:val="4"/>
            <w:shd w:val="clear" w:color="auto" w:fill="auto"/>
          </w:tcPr>
          <w:p w14:paraId="49CB0757" w14:textId="77777777" w:rsidR="00EC512A" w:rsidRDefault="005A6A6B" w:rsidP="00EC512A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Nombre del </w:t>
            </w:r>
            <w:r w:rsidR="00EC512A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:</w:t>
            </w:r>
          </w:p>
          <w:p w14:paraId="0CE5708C" w14:textId="77777777" w:rsidR="005A6A6B" w:rsidRPr="00932292" w:rsidRDefault="005A6A6B" w:rsidP="00EC512A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080" w:type="dxa"/>
            <w:gridSpan w:val="3"/>
            <w:shd w:val="clear" w:color="auto" w:fill="auto"/>
          </w:tcPr>
          <w:p w14:paraId="591B5977" w14:textId="77777777" w:rsidR="005A6A6B" w:rsidRPr="00932292" w:rsidRDefault="005A6A6B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Segundo Nombre: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185" w:type="dxa"/>
            <w:gridSpan w:val="5"/>
            <w:shd w:val="clear" w:color="auto" w:fill="auto"/>
          </w:tcPr>
          <w:p w14:paraId="09440353" w14:textId="77777777" w:rsidR="005A6A6B" w:rsidRPr="00932292" w:rsidRDefault="005A6A6B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Fecha de Nacimiento: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1979" w:type="dxa"/>
            <w:gridSpan w:val="2"/>
            <w:shd w:val="clear" w:color="auto" w:fill="auto"/>
          </w:tcPr>
          <w:p w14:paraId="11403982" w14:textId="77777777" w:rsidR="005A6A6B" w:rsidRPr="00932292" w:rsidRDefault="005A6A6B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ID de la Persona: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</w:tr>
      <w:tr w:rsidR="00C31C7A" w:rsidRPr="00725619" w14:paraId="16294FA7" w14:textId="77777777" w:rsidTr="00F7532F">
        <w:tc>
          <w:tcPr>
            <w:tcW w:w="2353" w:type="dxa"/>
            <w:gridSpan w:val="5"/>
            <w:shd w:val="clear" w:color="auto" w:fill="auto"/>
          </w:tcPr>
          <w:p w14:paraId="398A3DED" w14:textId="77777777" w:rsidR="00C31C7A" w:rsidRPr="00932292" w:rsidRDefault="00C31C7A" w:rsidP="00073ECA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Sex</w:t>
            </w:r>
            <w:r w:rsidR="005A6A6B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o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1712" w:type="dxa"/>
            <w:gridSpan w:val="2"/>
            <w:shd w:val="clear" w:color="auto" w:fill="auto"/>
          </w:tcPr>
          <w:p w14:paraId="077675B5" w14:textId="77777777" w:rsidR="00C31C7A" w:rsidRPr="00932292" w:rsidRDefault="00C31C7A" w:rsidP="005A6A6B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Ra</w:t>
            </w:r>
            <w:r w:rsidR="005A6A6B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za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230" w:type="dxa"/>
            <w:gridSpan w:val="4"/>
            <w:shd w:val="clear" w:color="auto" w:fill="auto"/>
          </w:tcPr>
          <w:p w14:paraId="668E549A" w14:textId="77777777" w:rsidR="00C31C7A" w:rsidRPr="00932292" w:rsidRDefault="00C31C7A" w:rsidP="005A6A6B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Hispan</w:t>
            </w:r>
            <w:r w:rsidR="005A6A6B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o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/Latino: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4433" w:type="dxa"/>
            <w:gridSpan w:val="8"/>
            <w:shd w:val="clear" w:color="auto" w:fill="auto"/>
          </w:tcPr>
          <w:p w14:paraId="7D508C75" w14:textId="77777777" w:rsidR="00C31C7A" w:rsidRPr="00932292" w:rsidRDefault="005A6A6B" w:rsidP="00073ECA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Fuente de Financiación de Crianza Temporal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:  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</w:tr>
      <w:tr w:rsidR="00234C2B" w:rsidRPr="00725619" w14:paraId="6C74C473" w14:textId="77777777" w:rsidTr="00F7532F">
        <w:tc>
          <w:tcPr>
            <w:tcW w:w="10728" w:type="dxa"/>
            <w:gridSpan w:val="19"/>
            <w:shd w:val="clear" w:color="auto" w:fill="BFBFBF"/>
          </w:tcPr>
          <w:p w14:paraId="49E189EA" w14:textId="77777777" w:rsidR="00234C2B" w:rsidRPr="00932292" w:rsidRDefault="00725619" w:rsidP="00725619">
            <w:pPr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</w:pPr>
            <w:bookmarkStart w:id="1" w:name="_Hlk49239255"/>
            <w:r w:rsidRPr="00932292"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  <w:t>INFORMACIÓN SOBRE EL(LOS) TUTOR(ES) PERMANENTE(S):</w:t>
            </w:r>
          </w:p>
        </w:tc>
      </w:tr>
      <w:tr w:rsidR="00725619" w:rsidRPr="00725619" w14:paraId="0458FDB4" w14:textId="77777777" w:rsidTr="00F7532F">
        <w:tc>
          <w:tcPr>
            <w:tcW w:w="2353" w:type="dxa"/>
            <w:gridSpan w:val="5"/>
            <w:shd w:val="clear" w:color="auto" w:fill="auto"/>
          </w:tcPr>
          <w:p w14:paraId="56A165F0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Apellido del Tutor Permanente:  </w:t>
            </w:r>
          </w:p>
          <w:p w14:paraId="08D09344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020" w:type="dxa"/>
            <w:gridSpan w:val="3"/>
            <w:shd w:val="clear" w:color="auto" w:fill="auto"/>
          </w:tcPr>
          <w:p w14:paraId="44AE3A78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Nombre del Tutor Permanente:  </w:t>
            </w:r>
          </w:p>
          <w:p w14:paraId="6B05F238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273" w:type="dxa"/>
            <w:gridSpan w:val="5"/>
            <w:shd w:val="clear" w:color="auto" w:fill="auto"/>
          </w:tcPr>
          <w:p w14:paraId="5E2A4C5F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Dirección del Tutor Permanente: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142" w:type="dxa"/>
            <w:gridSpan w:val="5"/>
            <w:shd w:val="clear" w:color="auto" w:fill="auto"/>
          </w:tcPr>
          <w:p w14:paraId="17C0C66F" w14:textId="77777777" w:rsidR="006E7C4B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Correo Electrónico del Tutor Permanente: </w:t>
            </w:r>
          </w:p>
          <w:p w14:paraId="598955B5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1940" w:type="dxa"/>
            <w:shd w:val="clear" w:color="auto" w:fill="auto"/>
          </w:tcPr>
          <w:p w14:paraId="04A9E23D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Número de Teléfono del Tutor Permanente: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</w:p>
        </w:tc>
      </w:tr>
      <w:tr w:rsidR="00725619" w:rsidRPr="00725619" w14:paraId="353A3347" w14:textId="77777777" w:rsidTr="00F7532F">
        <w:tc>
          <w:tcPr>
            <w:tcW w:w="2353" w:type="dxa"/>
            <w:gridSpan w:val="5"/>
            <w:shd w:val="clear" w:color="auto" w:fill="auto"/>
          </w:tcPr>
          <w:p w14:paraId="65099710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Apellido de la Tutora Permanente:  </w:t>
            </w:r>
          </w:p>
          <w:p w14:paraId="3BF53540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020" w:type="dxa"/>
            <w:gridSpan w:val="3"/>
            <w:shd w:val="clear" w:color="auto" w:fill="auto"/>
          </w:tcPr>
          <w:p w14:paraId="4908BC6E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Nombre de la Tutora Permanente:  </w:t>
            </w:r>
          </w:p>
          <w:p w14:paraId="6F319C2E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273" w:type="dxa"/>
            <w:gridSpan w:val="5"/>
            <w:shd w:val="clear" w:color="auto" w:fill="auto"/>
          </w:tcPr>
          <w:p w14:paraId="5D4170D8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Dirección de la Tutora Permanente: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2142" w:type="dxa"/>
            <w:gridSpan w:val="5"/>
            <w:shd w:val="clear" w:color="auto" w:fill="auto"/>
          </w:tcPr>
          <w:p w14:paraId="3292EA1B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Dirección de Correo Electrónico de la Tutora Permanente: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1940" w:type="dxa"/>
            <w:shd w:val="clear" w:color="auto" w:fill="auto"/>
          </w:tcPr>
          <w:p w14:paraId="492BED44" w14:textId="77777777" w:rsidR="00725619" w:rsidRPr="00932292" w:rsidRDefault="00725619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Número de Teléfono de la Tutora Permanente: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</w:p>
        </w:tc>
      </w:tr>
      <w:tr w:rsidR="002760B4" w:rsidRPr="00725619" w14:paraId="3E2FF10D" w14:textId="77777777" w:rsidTr="00F7532F">
        <w:tc>
          <w:tcPr>
            <w:tcW w:w="10728" w:type="dxa"/>
            <w:gridSpan w:val="19"/>
            <w:shd w:val="clear" w:color="auto" w:fill="BFBFBF"/>
          </w:tcPr>
          <w:p w14:paraId="14CE0203" w14:textId="77777777" w:rsidR="002760B4" w:rsidRPr="00932292" w:rsidRDefault="00725619" w:rsidP="00E87CFD">
            <w:pPr>
              <w:rPr>
                <w:rFonts w:ascii="Open Sans" w:hAnsi="Open Sans" w:cs="Open Sans"/>
                <w:bCs/>
                <w:i/>
                <w:iCs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bCs/>
                <w:i/>
                <w:iCs/>
                <w:kern w:val="2"/>
                <w:sz w:val="16"/>
                <w:szCs w:val="16"/>
                <w:lang w:val="es-VE"/>
              </w:rPr>
              <w:t>Seleccione una de las siguientes opciones</w:t>
            </w:r>
            <w:r w:rsidR="002760B4" w:rsidRPr="00932292">
              <w:rPr>
                <w:rFonts w:ascii="Open Sans" w:hAnsi="Open Sans" w:cs="Open Sans"/>
                <w:bCs/>
                <w:i/>
                <w:iCs/>
                <w:kern w:val="2"/>
                <w:sz w:val="16"/>
                <w:szCs w:val="16"/>
                <w:lang w:val="es-VE"/>
              </w:rPr>
              <w:t>.</w:t>
            </w:r>
          </w:p>
        </w:tc>
      </w:tr>
      <w:bookmarkEnd w:id="1"/>
      <w:tr w:rsidR="0062555E" w:rsidRPr="00725619" w14:paraId="2DA5D30B" w14:textId="77777777" w:rsidTr="00F7532F">
        <w:tc>
          <w:tcPr>
            <w:tcW w:w="467" w:type="dxa"/>
            <w:gridSpan w:val="2"/>
            <w:tcBorders>
              <w:right w:val="nil"/>
            </w:tcBorders>
            <w:shd w:val="clear" w:color="auto" w:fill="BFBFBF"/>
          </w:tcPr>
          <w:p w14:paraId="503F4FE5" w14:textId="77777777" w:rsidR="0062555E" w:rsidRPr="00932292" w:rsidRDefault="0062555E" w:rsidP="00E87CFD">
            <w:pPr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10261" w:type="dxa"/>
            <w:gridSpan w:val="17"/>
            <w:tcBorders>
              <w:left w:val="nil"/>
            </w:tcBorders>
            <w:shd w:val="clear" w:color="auto" w:fill="BFBFBF"/>
          </w:tcPr>
          <w:p w14:paraId="27E8EBAB" w14:textId="77777777" w:rsidR="0062555E" w:rsidRPr="00932292" w:rsidRDefault="00725619" w:rsidP="00E87CFD">
            <w:pPr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  <w:t>DECLARACIÓN DE NO ELEGIBILIDAD DE LA TUTELA PERMANENTE SUBSIDIADA</w:t>
            </w:r>
          </w:p>
        </w:tc>
      </w:tr>
      <w:tr w:rsidR="008C3651" w:rsidRPr="00725619" w14:paraId="4408D6A9" w14:textId="77777777" w:rsidTr="00F7532F">
        <w:tc>
          <w:tcPr>
            <w:tcW w:w="10728" w:type="dxa"/>
            <w:gridSpan w:val="19"/>
            <w:shd w:val="clear" w:color="auto" w:fill="auto"/>
          </w:tcPr>
          <w:p w14:paraId="4D9E1141" w14:textId="77777777" w:rsidR="008C3651" w:rsidRPr="00932292" w:rsidRDefault="003E677E" w:rsidP="003E677E">
            <w:pPr>
              <w:numPr>
                <w:ilvl w:val="0"/>
                <w:numId w:val="27"/>
              </w:num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Comprendo que</w:t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="00E156E7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no es elegible para la Tutela Permanente Subsidiada y no puedo solicitar la Tutela Permanente Subsidiada</w:t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.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Sí</w:t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  No</w:t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8C3651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</w:tr>
      <w:tr w:rsidR="0062555E" w:rsidRPr="00725619" w14:paraId="00DFD324" w14:textId="77777777" w:rsidTr="00F7532F">
        <w:tc>
          <w:tcPr>
            <w:tcW w:w="467" w:type="dxa"/>
            <w:gridSpan w:val="2"/>
            <w:tcBorders>
              <w:right w:val="nil"/>
            </w:tcBorders>
            <w:shd w:val="clear" w:color="auto" w:fill="BFBFBF"/>
          </w:tcPr>
          <w:p w14:paraId="221FE863" w14:textId="77777777" w:rsidR="0062555E" w:rsidRPr="00932292" w:rsidRDefault="008C3651" w:rsidP="005601CD">
            <w:pPr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10261" w:type="dxa"/>
            <w:gridSpan w:val="17"/>
            <w:tcBorders>
              <w:left w:val="nil"/>
            </w:tcBorders>
            <w:shd w:val="clear" w:color="auto" w:fill="BFBFBF"/>
          </w:tcPr>
          <w:p w14:paraId="3D22F362" w14:textId="77777777" w:rsidR="0062555E" w:rsidRPr="00932292" w:rsidRDefault="003E677E" w:rsidP="005601CD">
            <w:pPr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  <w:t>SOLICITUD DE BENEFICIOS Y SERVICIOS DE TUTELA PERMANENTE SUBSIDIADA</w:t>
            </w:r>
            <w:r w:rsidR="0062555E" w:rsidRPr="00932292">
              <w:rPr>
                <w:rFonts w:ascii="Open Sans" w:hAnsi="Open Sans" w:cs="Open Sans"/>
                <w:b/>
                <w:kern w:val="2"/>
                <w:sz w:val="16"/>
                <w:szCs w:val="16"/>
                <w:lang w:val="es-VE"/>
              </w:rPr>
              <w:t xml:space="preserve">:  </w:t>
            </w:r>
          </w:p>
        </w:tc>
      </w:tr>
      <w:tr w:rsidR="003942C9" w:rsidRPr="00D90C27" w14:paraId="7DA886A8" w14:textId="77777777" w:rsidTr="00F7532F">
        <w:tc>
          <w:tcPr>
            <w:tcW w:w="10728" w:type="dxa"/>
            <w:gridSpan w:val="19"/>
            <w:shd w:val="clear" w:color="auto" w:fill="auto"/>
          </w:tcPr>
          <w:p w14:paraId="25B3CC12" w14:textId="77777777" w:rsidR="003942C9" w:rsidRPr="00725619" w:rsidRDefault="003E677E" w:rsidP="003E677E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  <w:lang w:val="es-VE"/>
              </w:rPr>
            </w:pPr>
            <w:r w:rsidRPr="003E677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He consultado con el personal del DCS las opciones de permanencia legal (adopción, reunificación, salida de la custodia a un familiar) y he llegado a la conclusión de que la tutela legal permanente es lo mejor para el </w:t>
            </w:r>
            <w:r w:rsidR="008C776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niño</w:t>
            </w:r>
            <w:r w:rsidRPr="003E677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/adolescente y para nuestra familia</w:t>
            </w:r>
            <w:r w:rsidR="00E156E7" w:rsidRPr="003E677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. </w:t>
            </w:r>
            <w:r w:rsidR="0072561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Sí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No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3942C9" w:rsidRPr="00725619" w14:paraId="32E2776C" w14:textId="77777777" w:rsidTr="00F7532F">
        <w:tc>
          <w:tcPr>
            <w:tcW w:w="10728" w:type="dxa"/>
            <w:gridSpan w:val="19"/>
            <w:shd w:val="clear" w:color="auto" w:fill="auto"/>
          </w:tcPr>
          <w:p w14:paraId="4542E89C" w14:textId="77777777" w:rsidR="003942C9" w:rsidRPr="00725619" w:rsidRDefault="00D90C27" w:rsidP="00D90C27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  <w:lang w:val="es-VE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He conversado sobre la tutela permanente y la disponibilidad de los beneficios y servicios de la Tutela Permanente Subsidiada (SPG) con nuestro Trabajador de Servicios Familiares (FSW) y/o el Especialista en Permanencia</w:t>
            </w:r>
            <w:r w:rsidR="003942C9" w:rsidRPr="00725619">
              <w:rPr>
                <w:rFonts w:ascii="Open Sans" w:hAnsi="Open Sans" w:cs="Open Sans"/>
                <w:kern w:val="2"/>
                <w:sz w:val="18"/>
                <w:szCs w:val="18"/>
                <w:lang w:val="es-VE"/>
              </w:rPr>
              <w:t xml:space="preserve">.  </w:t>
            </w:r>
            <w:r w:rsidR="0072561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Sí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   No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3942C9" w:rsidRPr="00725619" w14:paraId="320F84EA" w14:textId="77777777" w:rsidTr="00F7532F">
        <w:tc>
          <w:tcPr>
            <w:tcW w:w="10728" w:type="dxa"/>
            <w:gridSpan w:val="19"/>
            <w:shd w:val="clear" w:color="auto" w:fill="auto"/>
          </w:tcPr>
          <w:p w14:paraId="350C4067" w14:textId="77777777" w:rsidR="003942C9" w:rsidRPr="00725619" w:rsidRDefault="00D90C27" w:rsidP="00D90C27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  <w:lang w:val="es-VE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Me comprometo a cuidar permanentemente de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FORMTEXT </w:instrTex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separate"/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pero no puedo asumir la tutela legal permanente sin la(s) ayuda(s) del SPG y/o los beneficios, basándome en las necesidades del </w:t>
            </w:r>
            <w:r w:rsidR="008C776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niño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/adolescente y en mi capacidad para cuidar permanentemente del </w:t>
            </w:r>
            <w:r w:rsidR="008C776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niño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/adolescente</w:t>
            </w:r>
            <w:r w:rsidR="0046616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.  </w:t>
            </w:r>
            <w:r w:rsidR="0072561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Sí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  No</w: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3942C9" w:rsidRPr="00D90C2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</w:tr>
      <w:tr w:rsidR="00870F33" w:rsidRPr="00D90C27" w14:paraId="52A70E09" w14:textId="77777777" w:rsidTr="00F7532F">
        <w:tc>
          <w:tcPr>
            <w:tcW w:w="10728" w:type="dxa"/>
            <w:gridSpan w:val="19"/>
            <w:shd w:val="clear" w:color="auto" w:fill="auto"/>
          </w:tcPr>
          <w:p w14:paraId="186AC227" w14:textId="77777777" w:rsidR="00870F33" w:rsidRPr="00D90C27" w:rsidRDefault="00D90C27" w:rsidP="00D90C27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  <w:lang w:val="es-CO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>Solicito los siguientes beneficios de SPG: MARQUE TODAS LAS QUE CORRESPONDAN</w:t>
            </w:r>
          </w:p>
        </w:tc>
      </w:tr>
      <w:tr w:rsidR="00870F33" w:rsidRPr="00725619" w14:paraId="38405575" w14:textId="77777777" w:rsidTr="00F7532F">
        <w:tc>
          <w:tcPr>
            <w:tcW w:w="467" w:type="dxa"/>
            <w:gridSpan w:val="2"/>
            <w:shd w:val="clear" w:color="auto" w:fill="auto"/>
          </w:tcPr>
          <w:p w14:paraId="6DD24E20" w14:textId="77777777" w:rsidR="00870F33" w:rsidRPr="00D90C27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  <w:lang w:val="es-CO"/>
              </w:rPr>
            </w:pPr>
          </w:p>
        </w:tc>
        <w:tc>
          <w:tcPr>
            <w:tcW w:w="3906" w:type="dxa"/>
            <w:gridSpan w:val="6"/>
            <w:shd w:val="clear" w:color="auto" w:fill="auto"/>
          </w:tcPr>
          <w:p w14:paraId="380C202E" w14:textId="77777777" w:rsidR="00D90C27" w:rsidRPr="00D90C27" w:rsidRDefault="00D90C27" w:rsidP="00870F33">
            <w:pPr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>Ayuda a la Tutela Permanente Subsidiada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:  </w:t>
            </w:r>
          </w:p>
          <w:p w14:paraId="443B569C" w14:textId="77777777" w:rsidR="00870F33" w:rsidRPr="00D90C27" w:rsidRDefault="00725619" w:rsidP="00870F33">
            <w:pPr>
              <w:rPr>
                <w:rFonts w:ascii="Open Sans" w:hAnsi="Open Sans" w:cs="Open Sans"/>
                <w:kern w:val="2"/>
                <w:sz w:val="16"/>
                <w:szCs w:val="18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</w:rPr>
              <w:t>Sí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</w:rPr>
              <w:t xml:space="preserve"> 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62"/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</w:rPr>
              <w:instrText xml:space="preserve"> FORMCHECKBOX </w:instrTex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bookmarkEnd w:id="2"/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</w:rPr>
              <w:t xml:space="preserve">    No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3"/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</w:rPr>
              <w:instrText xml:space="preserve"> FORMCHECKBOX </w:instrTex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bookmarkEnd w:id="3"/>
          </w:p>
        </w:tc>
        <w:tc>
          <w:tcPr>
            <w:tcW w:w="4235" w:type="dxa"/>
            <w:gridSpan w:val="8"/>
            <w:shd w:val="clear" w:color="auto" w:fill="auto"/>
          </w:tcPr>
          <w:p w14:paraId="3376669B" w14:textId="77777777" w:rsidR="00870F33" w:rsidRPr="00D90C27" w:rsidRDefault="00B962E1" w:rsidP="00870F33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B962E1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Gastos Legales y de Tutela no Recurrentes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</w:p>
          <w:p w14:paraId="604B0A2B" w14:textId="77777777" w:rsidR="00870F33" w:rsidRPr="00B962E1" w:rsidRDefault="00870F33" w:rsidP="00870F33">
            <w:pPr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</w:pPr>
            <w:r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>(</w:t>
            </w:r>
            <w:r w:rsidR="00B962E1"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No deben exceder los </w:t>
            </w:r>
            <w:r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$2000.00):   </w:t>
            </w:r>
            <w:r w:rsidR="00725619"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>Sí</w:t>
            </w:r>
            <w:r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 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instrText xml:space="preserve"> FORMCHECKBOX </w:instrTex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    No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62E1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instrText xml:space="preserve"> FORMCHECKBOX </w:instrTex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  <w:tc>
          <w:tcPr>
            <w:tcW w:w="2120" w:type="dxa"/>
            <w:gridSpan w:val="3"/>
            <w:shd w:val="clear" w:color="auto" w:fill="auto"/>
          </w:tcPr>
          <w:p w14:paraId="39D206DD" w14:textId="77777777" w:rsidR="00870F33" w:rsidRPr="00D90C27" w:rsidRDefault="00870F33" w:rsidP="00870F33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Medicaid (TennCare):</w:t>
            </w:r>
          </w:p>
          <w:p w14:paraId="495E0DB3" w14:textId="77777777" w:rsidR="00870F33" w:rsidRPr="00D90C27" w:rsidRDefault="00725619" w:rsidP="00870F33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Sí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   No</w: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870F33" w:rsidRPr="00932292" w14:paraId="0BFED820" w14:textId="77777777" w:rsidTr="00F7532F">
        <w:tc>
          <w:tcPr>
            <w:tcW w:w="10728" w:type="dxa"/>
            <w:gridSpan w:val="19"/>
            <w:shd w:val="clear" w:color="auto" w:fill="F2F2F2"/>
          </w:tcPr>
          <w:p w14:paraId="171B43A5" w14:textId="77777777" w:rsidR="00870F33" w:rsidRPr="00932292" w:rsidRDefault="00932292" w:rsidP="008C776E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Inscripción en </w:t>
            </w:r>
            <w:r w:rsidR="002B7139" w:rsidRPr="00932292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Medicaid/TennCare: </w:t>
            </w:r>
            <w:r w:rsidRPr="00932292">
              <w:rPr>
                <w:rFonts w:ascii="Open Sans" w:hAnsi="Open Sans" w:cs="Open Sans"/>
                <w:b/>
                <w:kern w:val="2"/>
                <w:sz w:val="16"/>
                <w:szCs w:val="18"/>
                <w:lang w:val="es-CO"/>
              </w:rPr>
              <w:t>SOLO</w: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 LLENE ESTA SECCIÓN SI EL </w:t>
            </w:r>
            <w:r w:rsidR="008C776E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>NIÑO</w: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CO"/>
              </w:rPr>
              <w:t xml:space="preserve"> ES </w:t>
            </w:r>
            <w:r w:rsidRPr="00932292">
              <w:rPr>
                <w:rFonts w:ascii="Open Sans" w:hAnsi="Open Sans" w:cs="Open Sans"/>
                <w:b/>
                <w:kern w:val="2"/>
                <w:sz w:val="16"/>
                <w:szCs w:val="18"/>
                <w:u w:val="single"/>
                <w:lang w:val="es-CO"/>
              </w:rPr>
              <w:t>FINANCIADO POR EL ESTADO</w: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u w:val="single"/>
                <w:lang w:val="es-CO"/>
              </w:rPr>
              <w:t xml:space="preserve"> EN CRIANZA TEMPORAL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8"/>
                <w:u w:val="single"/>
                <w:lang w:val="es-CO"/>
              </w:rPr>
              <w:t>.</w:t>
            </w:r>
          </w:p>
        </w:tc>
      </w:tr>
      <w:tr w:rsidR="00C31C7A" w:rsidRPr="00725619" w14:paraId="67320F04" w14:textId="77777777" w:rsidTr="00F7532F">
        <w:trPr>
          <w:trHeight w:val="224"/>
        </w:trPr>
        <w:tc>
          <w:tcPr>
            <w:tcW w:w="460" w:type="dxa"/>
            <w:vMerge w:val="restart"/>
            <w:tcBorders>
              <w:right w:val="nil"/>
            </w:tcBorders>
            <w:shd w:val="clear" w:color="auto" w:fill="F2F2F2"/>
            <w:vAlign w:val="bottom"/>
          </w:tcPr>
          <w:p w14:paraId="4AB60C88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CO"/>
              </w:rPr>
            </w:pPr>
          </w:p>
        </w:tc>
        <w:tc>
          <w:tcPr>
            <w:tcW w:w="10268" w:type="dxa"/>
            <w:gridSpan w:val="18"/>
            <w:tcBorders>
              <w:bottom w:val="nil"/>
            </w:tcBorders>
            <w:shd w:val="clear" w:color="auto" w:fill="F2F2F2"/>
            <w:vAlign w:val="bottom"/>
          </w:tcPr>
          <w:p w14:paraId="450B8D21" w14:textId="77777777" w:rsidR="00C31C7A" w:rsidRPr="00FF31E1" w:rsidRDefault="00FF31E1" w:rsidP="00294F34">
            <w:pPr>
              <w:rPr>
                <w:rFonts w:ascii="Open Sans" w:hAnsi="Open Sans" w:cs="Open Sans"/>
                <w:i/>
                <w:iCs/>
                <w:kern w:val="2"/>
                <w:sz w:val="15"/>
                <w:szCs w:val="15"/>
                <w:lang w:val="es-VE"/>
              </w:rPr>
            </w:pPr>
            <w:r w:rsidRPr="00FF31E1">
              <w:rPr>
                <w:rFonts w:ascii="Open Sans" w:hAnsi="Open Sans" w:cs="Open Sans"/>
                <w:i/>
                <w:iCs/>
                <w:kern w:val="2"/>
                <w:sz w:val="13"/>
                <w:szCs w:val="15"/>
                <w:lang w:val="es-VE"/>
              </w:rPr>
              <w:t>La información que figura a continuación debe ser completada por el Especialista en Permanencia en colaboración con el(los) Tutor(es) Permanente(s)</w:t>
            </w:r>
            <w:r w:rsidR="00C31C7A" w:rsidRPr="00FF31E1">
              <w:rPr>
                <w:rFonts w:ascii="Open Sans" w:hAnsi="Open Sans" w:cs="Open Sans"/>
                <w:i/>
                <w:iCs/>
                <w:kern w:val="2"/>
                <w:sz w:val="13"/>
                <w:szCs w:val="15"/>
                <w:lang w:val="es-VE"/>
              </w:rPr>
              <w:t xml:space="preserve">. </w:t>
            </w:r>
          </w:p>
        </w:tc>
      </w:tr>
      <w:tr w:rsidR="00C31C7A" w:rsidRPr="00725619" w14:paraId="7EDBDC56" w14:textId="77777777" w:rsidTr="00F7532F">
        <w:trPr>
          <w:trHeight w:val="1187"/>
        </w:trPr>
        <w:tc>
          <w:tcPr>
            <w:tcW w:w="460" w:type="dxa"/>
            <w:vMerge/>
            <w:tcBorders>
              <w:right w:val="nil"/>
            </w:tcBorders>
            <w:shd w:val="clear" w:color="auto" w:fill="F2F2F2"/>
            <w:vAlign w:val="bottom"/>
          </w:tcPr>
          <w:p w14:paraId="0676F91A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  <w:lang w:val="es-VE"/>
              </w:rPr>
            </w:pPr>
          </w:p>
        </w:tc>
        <w:tc>
          <w:tcPr>
            <w:tcW w:w="812" w:type="dxa"/>
            <w:gridSpan w:val="2"/>
            <w:tcBorders>
              <w:bottom w:val="nil"/>
              <w:right w:val="nil"/>
            </w:tcBorders>
            <w:shd w:val="clear" w:color="auto" w:fill="F2F2F2"/>
            <w:vAlign w:val="bottom"/>
          </w:tcPr>
          <w:p w14:paraId="1D3F1C76" w14:textId="77777777" w:rsidR="00C31C7A" w:rsidRPr="00932292" w:rsidRDefault="00C31C7A" w:rsidP="00294F34">
            <w:pPr>
              <w:jc w:val="center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______</w:t>
            </w:r>
          </w:p>
        </w:tc>
        <w:tc>
          <w:tcPr>
            <w:tcW w:w="812" w:type="dxa"/>
            <w:tcBorders>
              <w:top w:val="single" w:sz="4" w:space="0" w:color="auto"/>
              <w:left w:val="nil"/>
              <w:bottom w:val="nil"/>
            </w:tcBorders>
            <w:shd w:val="clear" w:color="auto" w:fill="F2F2F2"/>
            <w:vAlign w:val="bottom"/>
          </w:tcPr>
          <w:p w14:paraId="19338F52" w14:textId="77777777" w:rsidR="00C31C7A" w:rsidRPr="00932292" w:rsidRDefault="00C31C7A" w:rsidP="00294F34">
            <w:pPr>
              <w:jc w:val="center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______</w:t>
            </w:r>
          </w:p>
        </w:tc>
        <w:tc>
          <w:tcPr>
            <w:tcW w:w="8644" w:type="dxa"/>
            <w:gridSpan w:val="15"/>
            <w:vMerge w:val="restart"/>
            <w:tcBorders>
              <w:top w:val="single" w:sz="4" w:space="0" w:color="auto"/>
            </w:tcBorders>
            <w:shd w:val="clear" w:color="auto" w:fill="F2F2F2"/>
            <w:vAlign w:val="bottom"/>
          </w:tcPr>
          <w:p w14:paraId="6A0DF5F5" w14:textId="77777777" w:rsidR="00C31C7A" w:rsidRPr="00932292" w:rsidRDefault="00FF31E1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FF31E1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Vivo en Tennessee y he optado por no presentar una solicitud de cobertura de seguro médico-hospitalario al terminar, pero solicito que el Departamento de Servicios Infantiles (División de Beneficios de Bienestar Infantil) solicite Medicaid (TennCare) en nombre de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.  </w:t>
            </w:r>
          </w:p>
          <w:p w14:paraId="34A1A88C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</w:p>
          <w:p w14:paraId="38CBD5F5" w14:textId="77777777" w:rsidR="00C31C7A" w:rsidRPr="00932292" w:rsidRDefault="00FF31E1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FF31E1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El Departamento de Servicios Infantiles (División de Beneficios de Bienestar Infantil) utilizará la siguiente información para solicitar Medicaid (TennCare) para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FF31E1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.  </w:t>
            </w:r>
          </w:p>
        </w:tc>
      </w:tr>
      <w:tr w:rsidR="00C31C7A" w:rsidRPr="00725619" w14:paraId="660CC807" w14:textId="77777777" w:rsidTr="00F7532F">
        <w:trPr>
          <w:trHeight w:val="70"/>
        </w:trPr>
        <w:tc>
          <w:tcPr>
            <w:tcW w:w="460" w:type="dxa"/>
            <w:vMerge/>
            <w:tcBorders>
              <w:right w:val="nil"/>
            </w:tcBorders>
            <w:shd w:val="clear" w:color="auto" w:fill="F2F2F2"/>
          </w:tcPr>
          <w:p w14:paraId="53A0C242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812" w:type="dxa"/>
            <w:gridSpan w:val="2"/>
            <w:tcBorders>
              <w:top w:val="nil"/>
              <w:right w:val="nil"/>
            </w:tcBorders>
            <w:shd w:val="clear" w:color="auto" w:fill="F2F2F2"/>
          </w:tcPr>
          <w:p w14:paraId="594930EC" w14:textId="77777777" w:rsidR="00C31C7A" w:rsidRPr="00932292" w:rsidRDefault="00FF31E1" w:rsidP="00294F34">
            <w:pPr>
              <w:jc w:val="center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Iniciales</w:t>
            </w:r>
          </w:p>
        </w:tc>
        <w:tc>
          <w:tcPr>
            <w:tcW w:w="812" w:type="dxa"/>
            <w:tcBorders>
              <w:top w:val="nil"/>
              <w:left w:val="nil"/>
            </w:tcBorders>
            <w:shd w:val="clear" w:color="auto" w:fill="F2F2F2"/>
          </w:tcPr>
          <w:p w14:paraId="67E6AA7E" w14:textId="77777777" w:rsidR="00C31C7A" w:rsidRPr="00932292" w:rsidRDefault="00FF31E1" w:rsidP="00294F34">
            <w:pPr>
              <w:jc w:val="center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Iniciales</w:t>
            </w:r>
          </w:p>
        </w:tc>
        <w:tc>
          <w:tcPr>
            <w:tcW w:w="8644" w:type="dxa"/>
            <w:gridSpan w:val="15"/>
            <w:vMerge/>
            <w:shd w:val="clear" w:color="auto" w:fill="F2F2F2"/>
          </w:tcPr>
          <w:p w14:paraId="17279F09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</w:p>
        </w:tc>
      </w:tr>
      <w:tr w:rsidR="00C31C7A" w:rsidRPr="00725619" w14:paraId="31733D72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13629162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10268" w:type="dxa"/>
            <w:gridSpan w:val="18"/>
            <w:tcBorders>
              <w:bottom w:val="nil"/>
            </w:tcBorders>
            <w:shd w:val="clear" w:color="auto" w:fill="F2F2F2"/>
          </w:tcPr>
          <w:p w14:paraId="4770121A" w14:textId="77777777" w:rsidR="00C31C7A" w:rsidRPr="00932292" w:rsidRDefault="00FF31E1" w:rsidP="00FF31E1">
            <w:pPr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</w:pPr>
            <w:r w:rsidRPr="00FF31E1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 xml:space="preserve">Para presentar la solicitud de Medicaid (TennCare), se debe proporcionar el Número de Seguro Social del </w:t>
            </w:r>
            <w:r w:rsidR="008C776E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>niño</w:t>
            </w:r>
            <w:r w:rsidRPr="00FF31E1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 xml:space="preserve">/adolescente y prueba de cualquier ingreso o recurso financiero recibido por el </w:t>
            </w:r>
            <w:r w:rsidR="008C776E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>niño</w:t>
            </w:r>
            <w:r w:rsidRPr="00FF31E1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>/adolescente o en su nombre.  (Los ejemplos de ingresos incluyen: Beneficios del Seguro Social o de Veteranos, SSI, dinero recibido por trabajar; Ejemplos de recursos financieros incluyen: dinero en efectivo, cuentas de cheques, ahorros u otras cuentas bancarias, fondos fiduciarios, vehículos</w:t>
            </w:r>
            <w:r w:rsidR="00C31C7A" w:rsidRPr="00932292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 xml:space="preserve">.)  </w:t>
            </w:r>
          </w:p>
        </w:tc>
      </w:tr>
      <w:tr w:rsidR="00C31C7A" w:rsidRPr="00725619" w14:paraId="28C031FE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2D091BA0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10268" w:type="dxa"/>
            <w:gridSpan w:val="18"/>
            <w:tcBorders>
              <w:top w:val="nil"/>
            </w:tcBorders>
            <w:shd w:val="clear" w:color="auto" w:fill="F2F2F2"/>
          </w:tcPr>
          <w:p w14:paraId="5175A177" w14:textId="77777777" w:rsidR="00C31C7A" w:rsidRPr="00932292" w:rsidRDefault="00A1535A" w:rsidP="00A1535A">
            <w:pPr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</w:pPr>
            <w:r w:rsidRPr="00A1535A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u w:val="single"/>
                <w:lang w:val="es-VE"/>
              </w:rPr>
              <w:t>Uso de los Números de Seguro Social y la Comparación por Computadora</w:t>
            </w:r>
            <w:r w:rsidR="00C31C7A" w:rsidRPr="00932292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u w:val="single"/>
                <w:lang w:val="es-VE"/>
              </w:rPr>
              <w:t>:</w:t>
            </w:r>
            <w:r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 xml:space="preserve"> </w:t>
            </w:r>
            <w:r w:rsidRPr="00A1535A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>Una persona que solicite Medicaid (TennCare) debe tener un número de Seguro Social o solicitarlo, tal como lo exige la Ley Pública 97-98.  Los Números de Seguro Social se utilizan para verificar otros registros informáticos y gubernamentales y asegurar que la persona sea elegible para Medicaid (TennCare), incluyendo los registros del Seguro Social y de empleo.  Si esos registros no coinciden con la información proporcionada para el menor/adolescente, éste no p</w:t>
            </w:r>
            <w:r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>odrá recibir Medicaid (TennCare</w:t>
            </w:r>
            <w:r w:rsidR="00C31C7A" w:rsidRPr="00932292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VE"/>
              </w:rPr>
              <w:t xml:space="preserve">).  </w:t>
            </w:r>
          </w:p>
        </w:tc>
      </w:tr>
      <w:tr w:rsidR="00C31C7A" w:rsidRPr="00725619" w14:paraId="71708C0A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704A95FE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2682" w:type="dxa"/>
            <w:gridSpan w:val="5"/>
            <w:tcBorders>
              <w:right w:val="nil"/>
            </w:tcBorders>
            <w:shd w:val="clear" w:color="auto" w:fill="F2F2F2"/>
          </w:tcPr>
          <w:p w14:paraId="78691E5E" w14:textId="77777777" w:rsidR="00C31C7A" w:rsidRPr="00932292" w:rsidRDefault="00F7532F" w:rsidP="008C776E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F7532F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Número de Seguro Social del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F7532F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</w:t>
            </w:r>
          </w:p>
        </w:tc>
        <w:tc>
          <w:tcPr>
            <w:tcW w:w="1414" w:type="dxa"/>
            <w:gridSpan w:val="4"/>
            <w:tcBorders>
              <w:left w:val="nil"/>
            </w:tcBorders>
            <w:shd w:val="clear" w:color="auto" w:fill="F2F2F2"/>
            <w:vAlign w:val="center"/>
          </w:tcPr>
          <w:p w14:paraId="73BEE7F8" w14:textId="77777777" w:rsidR="00C31C7A" w:rsidRPr="00932292" w:rsidRDefault="00C31C7A" w:rsidP="00294F34">
            <w:pPr>
              <w:jc w:val="center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bookmarkStart w:id="4" w:name="Text218"/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bookmarkEnd w:id="4"/>
          </w:p>
        </w:tc>
        <w:tc>
          <w:tcPr>
            <w:tcW w:w="3632" w:type="dxa"/>
            <w:gridSpan w:val="5"/>
            <w:tcBorders>
              <w:right w:val="nil"/>
            </w:tcBorders>
            <w:shd w:val="clear" w:color="auto" w:fill="F2F2F2"/>
          </w:tcPr>
          <w:p w14:paraId="7DD5FD9E" w14:textId="77777777" w:rsidR="00C31C7A" w:rsidRPr="00932292" w:rsidRDefault="00F7532F" w:rsidP="00B43B35">
            <w:pPr>
              <w:ind w:right="-441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F7532F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¿Es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F7532F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 un ciudadano de</w:t>
            </w:r>
            <w:r w:rsid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</w:t>
            </w:r>
            <w:r w:rsidRPr="00F7532F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los Estados Unidos o un Extranjero Calificado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?</w:t>
            </w:r>
          </w:p>
        </w:tc>
        <w:tc>
          <w:tcPr>
            <w:tcW w:w="2540" w:type="dxa"/>
            <w:gridSpan w:val="4"/>
            <w:tcBorders>
              <w:left w:val="nil"/>
              <w:bottom w:val="single" w:sz="4" w:space="0" w:color="auto"/>
            </w:tcBorders>
            <w:shd w:val="clear" w:color="auto" w:fill="F2F2F2"/>
          </w:tcPr>
          <w:p w14:paraId="156F7F3A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Sí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No</w:t>
            </w:r>
          </w:p>
        </w:tc>
      </w:tr>
      <w:tr w:rsidR="00C31C7A" w:rsidRPr="00725619" w14:paraId="457B99EA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05B94FC7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7537" w:type="dxa"/>
            <w:gridSpan w:val="13"/>
            <w:tcBorders>
              <w:right w:val="nil"/>
            </w:tcBorders>
            <w:shd w:val="clear" w:color="auto" w:fill="F2F2F2"/>
          </w:tcPr>
          <w:p w14:paraId="31362763" w14:textId="77777777" w:rsidR="00C31C7A" w:rsidRPr="00932292" w:rsidRDefault="00B43B35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¿El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 tiene actualmente un seguro médico o un seguro de salud colectivo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?</w:t>
            </w:r>
          </w:p>
        </w:tc>
        <w:tc>
          <w:tcPr>
            <w:tcW w:w="2731" w:type="dxa"/>
            <w:gridSpan w:val="5"/>
            <w:tcBorders>
              <w:left w:val="nil"/>
              <w:bottom w:val="single" w:sz="4" w:space="0" w:color="auto"/>
            </w:tcBorders>
            <w:shd w:val="clear" w:color="auto" w:fill="F2F2F2"/>
          </w:tcPr>
          <w:p w14:paraId="0591CD3F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Sí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 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No</w:t>
            </w:r>
          </w:p>
        </w:tc>
      </w:tr>
      <w:tr w:rsidR="00C31C7A" w:rsidRPr="00725619" w14:paraId="24576F39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31CC9068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2682" w:type="dxa"/>
            <w:gridSpan w:val="5"/>
            <w:tcBorders>
              <w:right w:val="nil"/>
            </w:tcBorders>
            <w:shd w:val="clear" w:color="auto" w:fill="F2F2F2"/>
          </w:tcPr>
          <w:p w14:paraId="0FCCBCED" w14:textId="77777777" w:rsidR="00C31C7A" w:rsidRPr="00B43B35" w:rsidRDefault="00B43B35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</w:pP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Si la respuesta es "Sí", nombre del titular de la póliza</w:t>
            </w:r>
            <w:r w:rsidR="00C31C7A" w:rsidRPr="00B43B35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: </w:t>
            </w:r>
          </w:p>
        </w:tc>
        <w:tc>
          <w:tcPr>
            <w:tcW w:w="1414" w:type="dxa"/>
            <w:gridSpan w:val="4"/>
            <w:tcBorders>
              <w:left w:val="nil"/>
            </w:tcBorders>
            <w:shd w:val="clear" w:color="auto" w:fill="F2F2F2"/>
          </w:tcPr>
          <w:p w14:paraId="3C788D17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3441" w:type="dxa"/>
            <w:gridSpan w:val="4"/>
            <w:tcBorders>
              <w:right w:val="nil"/>
            </w:tcBorders>
            <w:shd w:val="clear" w:color="auto" w:fill="F2F2F2"/>
          </w:tcPr>
          <w:p w14:paraId="77C97FA6" w14:textId="77777777" w:rsidR="00C31C7A" w:rsidRPr="00932292" w:rsidRDefault="00B43B35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Nombre del Proveedor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:                                 </w:t>
            </w:r>
          </w:p>
        </w:tc>
        <w:tc>
          <w:tcPr>
            <w:tcW w:w="2731" w:type="dxa"/>
            <w:gridSpan w:val="5"/>
            <w:tcBorders>
              <w:left w:val="nil"/>
            </w:tcBorders>
            <w:shd w:val="clear" w:color="auto" w:fill="F2F2F2"/>
          </w:tcPr>
          <w:p w14:paraId="0832EA69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</w:tr>
      <w:tr w:rsidR="00C31C7A" w:rsidRPr="00725619" w14:paraId="1DB14BD5" w14:textId="77777777" w:rsidTr="00F7532F">
        <w:trPr>
          <w:trHeight w:val="60"/>
        </w:trPr>
        <w:tc>
          <w:tcPr>
            <w:tcW w:w="460" w:type="dxa"/>
            <w:vMerge/>
            <w:shd w:val="clear" w:color="auto" w:fill="F2F2F2"/>
          </w:tcPr>
          <w:p w14:paraId="4952B692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2682" w:type="dxa"/>
            <w:gridSpan w:val="5"/>
            <w:tcBorders>
              <w:right w:val="nil"/>
            </w:tcBorders>
            <w:shd w:val="clear" w:color="auto" w:fill="F2F2F2"/>
          </w:tcPr>
          <w:p w14:paraId="0532E937" w14:textId="77777777" w:rsidR="00C31C7A" w:rsidRPr="00932292" w:rsidRDefault="00B43B35" w:rsidP="00B43B35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Póli</w:t>
            </w:r>
            <w: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za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#</w:t>
            </w:r>
          </w:p>
        </w:tc>
        <w:tc>
          <w:tcPr>
            <w:tcW w:w="1414" w:type="dxa"/>
            <w:gridSpan w:val="4"/>
            <w:tcBorders>
              <w:left w:val="nil"/>
            </w:tcBorders>
            <w:shd w:val="clear" w:color="auto" w:fill="F2F2F2"/>
          </w:tcPr>
          <w:p w14:paraId="0D29A538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  <w:tc>
          <w:tcPr>
            <w:tcW w:w="3441" w:type="dxa"/>
            <w:gridSpan w:val="4"/>
            <w:tcBorders>
              <w:right w:val="nil"/>
            </w:tcBorders>
            <w:shd w:val="clear" w:color="auto" w:fill="F2F2F2"/>
          </w:tcPr>
          <w:p w14:paraId="11B41EB4" w14:textId="77777777" w:rsidR="00C31C7A" w:rsidRPr="00932292" w:rsidRDefault="00B43B35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Fecha de Inicio Efectiva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:      </w:t>
            </w:r>
          </w:p>
        </w:tc>
        <w:tc>
          <w:tcPr>
            <w:tcW w:w="2731" w:type="dxa"/>
            <w:gridSpan w:val="5"/>
            <w:tcBorders>
              <w:left w:val="nil"/>
            </w:tcBorders>
            <w:shd w:val="clear" w:color="auto" w:fill="F2F2F2"/>
          </w:tcPr>
          <w:p w14:paraId="460A8C33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</w:tc>
      </w:tr>
      <w:tr w:rsidR="00C31C7A" w:rsidRPr="00725619" w14:paraId="054EF22F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35B6F2E9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2682" w:type="dxa"/>
            <w:gridSpan w:val="5"/>
            <w:shd w:val="clear" w:color="auto" w:fill="F2F2F2"/>
          </w:tcPr>
          <w:p w14:paraId="4691A7E4" w14:textId="77777777" w:rsidR="00C31C7A" w:rsidRPr="00932292" w:rsidRDefault="00B43B35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¿Es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 un estudiante a tiempo completo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?</w:t>
            </w:r>
          </w:p>
        </w:tc>
        <w:tc>
          <w:tcPr>
            <w:tcW w:w="7586" w:type="dxa"/>
            <w:gridSpan w:val="13"/>
            <w:shd w:val="clear" w:color="auto" w:fill="F2F2F2"/>
          </w:tcPr>
          <w:p w14:paraId="5CE2A819" w14:textId="77777777" w:rsidR="00C31C7A" w:rsidRPr="001401A7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 </w:t>
            </w:r>
            <w:r w:rsidR="00725619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Sí</w:t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</w:t>
            </w:r>
            <w:r w:rsidR="00071792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–</w:t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</w:t>
            </w:r>
            <w:r w:rsidR="00071792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Se debe proporcionar al DCS un</w:t>
            </w:r>
            <w:r w:rsidR="001401A7" w:rsidRPr="001401A7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 xml:space="preserve"> comprobante de asistencia a la escuela</w:t>
            </w:r>
            <w:r w:rsidRPr="001401A7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.</w:t>
            </w:r>
          </w:p>
          <w:p w14:paraId="7E57B1DA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No   </w:t>
            </w:r>
          </w:p>
        </w:tc>
      </w:tr>
      <w:tr w:rsidR="00C31C7A" w:rsidRPr="00725619" w14:paraId="080F2234" w14:textId="77777777" w:rsidTr="008C776E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40AD9D76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2682" w:type="dxa"/>
            <w:gridSpan w:val="5"/>
            <w:shd w:val="clear" w:color="auto" w:fill="F2F2F2"/>
          </w:tcPr>
          <w:p w14:paraId="5F7E8E08" w14:textId="77777777" w:rsidR="00C31C7A" w:rsidRPr="00932292" w:rsidRDefault="00B43B35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¿Está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 empleado actualmente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?</w:t>
            </w:r>
          </w:p>
        </w:tc>
        <w:tc>
          <w:tcPr>
            <w:tcW w:w="7586" w:type="dxa"/>
            <w:gridSpan w:val="13"/>
            <w:tcBorders>
              <w:bottom w:val="single" w:sz="4" w:space="0" w:color="auto"/>
            </w:tcBorders>
            <w:shd w:val="clear" w:color="auto" w:fill="F2F2F2"/>
          </w:tcPr>
          <w:p w14:paraId="151BC4C4" w14:textId="77777777" w:rsidR="00C31C7A" w:rsidRPr="001401A7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 </w:t>
            </w:r>
            <w:r w:rsidR="00725619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Sí</w:t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-</w:t>
            </w:r>
            <w:r w:rsidR="001401A7" w:rsidRPr="001401A7">
              <w:rPr>
                <w:lang w:val="es-CO"/>
              </w:rPr>
              <w:t xml:space="preserve"> </w:t>
            </w:r>
            <w:r w:rsidR="001401A7" w:rsidRPr="001401A7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Se debe proporcionar al DCS una prueba de ingresos (antes de impuestos/gastos)</w:t>
            </w:r>
            <w:r w:rsidRPr="001401A7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.</w:t>
            </w:r>
          </w:p>
          <w:p w14:paraId="65585058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No   </w:t>
            </w:r>
          </w:p>
        </w:tc>
      </w:tr>
      <w:tr w:rsidR="00C31C7A" w:rsidRPr="00725619" w14:paraId="117FD3C7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479FDD63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2682" w:type="dxa"/>
            <w:gridSpan w:val="5"/>
            <w:shd w:val="clear" w:color="auto" w:fill="F2F2F2"/>
          </w:tcPr>
          <w:p w14:paraId="5AFCF727" w14:textId="77777777" w:rsidR="00C31C7A" w:rsidRPr="00932292" w:rsidRDefault="00B43B35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¿Está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/adolescente </w:t>
            </w:r>
            <w:r w:rsidRPr="00B43B35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lastRenderedPageBreak/>
              <w:t>recibiendo actualmente beneficios de la SSA, VA o SSI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?  </w:t>
            </w:r>
          </w:p>
        </w:tc>
        <w:tc>
          <w:tcPr>
            <w:tcW w:w="7586" w:type="dxa"/>
            <w:gridSpan w:val="13"/>
            <w:tcBorders>
              <w:bottom w:val="nil"/>
            </w:tcBorders>
            <w:shd w:val="clear" w:color="auto" w:fill="F2F2F2"/>
          </w:tcPr>
          <w:p w14:paraId="35A28B5B" w14:textId="77777777" w:rsidR="00C31C7A" w:rsidRPr="001401A7" w:rsidRDefault="00C31C7A" w:rsidP="008C776E">
            <w:pPr>
              <w:pBdr>
                <w:bottom w:val="single" w:sz="4" w:space="1" w:color="auto"/>
              </w:pBdr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lastRenderedPageBreak/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 </w:t>
            </w:r>
            <w:r w:rsidR="00725619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Sí</w:t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-</w:t>
            </w:r>
            <w:r w:rsidR="001401A7" w:rsidRPr="001401A7">
              <w:rPr>
                <w:lang w:val="es-CO"/>
              </w:rPr>
              <w:t xml:space="preserve"> </w:t>
            </w:r>
            <w:r w:rsidR="001401A7" w:rsidRPr="001401A7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Se debe proporcionar al DCS un comprobante del tipo y el monto de los beneficios</w:t>
            </w:r>
            <w:r w:rsidRPr="001401A7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.</w:t>
            </w:r>
          </w:p>
          <w:p w14:paraId="37C8E306" w14:textId="77777777" w:rsidR="001401A7" w:rsidRPr="001401A7" w:rsidRDefault="001401A7" w:rsidP="001401A7">
            <w:pPr>
              <w:rPr>
                <w:rFonts w:ascii="Open Sans" w:hAnsi="Open Sans" w:cs="Open Sans"/>
                <w:kern w:val="2"/>
                <w:sz w:val="16"/>
                <w:szCs w:val="16"/>
              </w:rPr>
            </w:pPr>
          </w:p>
          <w:p w14:paraId="30BA232A" w14:textId="77777777" w:rsidR="00C31C7A" w:rsidRPr="001401A7" w:rsidRDefault="001401A7" w:rsidP="001401A7">
            <w:pPr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</w:pP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Tipo de Beneficio Mensual</w:t>
            </w:r>
            <w:r w:rsidR="00C31C7A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:   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="00C31C7A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instrText xml:space="preserve"> FORMTEXT </w:instrTex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="00C31C7A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                   </w:t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Monto Mensual/Semanal</w:t>
            </w:r>
            <w:r w:rsidR="00C31C7A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: 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="00C31C7A" w:rsidRPr="001401A7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instrText xml:space="preserve"> FORMTEXT </w:instrTex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  <w:p w14:paraId="6FE3CEC2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 No </w:t>
            </w:r>
          </w:p>
        </w:tc>
      </w:tr>
      <w:tr w:rsidR="00C31C7A" w:rsidRPr="00725619" w14:paraId="3BC5164B" w14:textId="77777777" w:rsidTr="00F7532F">
        <w:trPr>
          <w:trHeight w:val="70"/>
        </w:trPr>
        <w:tc>
          <w:tcPr>
            <w:tcW w:w="460" w:type="dxa"/>
            <w:vMerge/>
            <w:shd w:val="clear" w:color="auto" w:fill="F2F2F2"/>
          </w:tcPr>
          <w:p w14:paraId="6FEC30F6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2682" w:type="dxa"/>
            <w:gridSpan w:val="5"/>
            <w:shd w:val="clear" w:color="auto" w:fill="F2F2F2"/>
          </w:tcPr>
          <w:p w14:paraId="531F4BFF" w14:textId="77777777" w:rsidR="00C31C7A" w:rsidRPr="00932292" w:rsidRDefault="001401A7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¿Tiene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1401A7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 recursos económicos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?  </w:t>
            </w:r>
          </w:p>
        </w:tc>
        <w:tc>
          <w:tcPr>
            <w:tcW w:w="7586" w:type="dxa"/>
            <w:gridSpan w:val="13"/>
            <w:shd w:val="clear" w:color="auto" w:fill="F2F2F2"/>
          </w:tcPr>
          <w:p w14:paraId="72B34E93" w14:textId="77777777" w:rsidR="00C31C7A" w:rsidRPr="000717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71792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071792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 </w:t>
            </w:r>
            <w:r w:rsidR="00725619" w:rsidRPr="00071792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>Sí</w:t>
            </w:r>
            <w:r w:rsidRPr="00071792">
              <w:rPr>
                <w:rFonts w:ascii="Open Sans" w:hAnsi="Open Sans" w:cs="Open Sans"/>
                <w:kern w:val="2"/>
                <w:sz w:val="16"/>
                <w:szCs w:val="16"/>
                <w:lang w:val="es-CO"/>
              </w:rPr>
              <w:t xml:space="preserve"> -</w:t>
            </w:r>
            <w:r w:rsidR="00071792" w:rsidRPr="00071792">
              <w:rPr>
                <w:lang w:val="es-CO"/>
              </w:rPr>
              <w:t xml:space="preserve"> </w:t>
            </w:r>
            <w:r w:rsidR="00071792" w:rsidRPr="00071792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Se debe proporcionar al DCS una prueba del tipo y valor de los beneficios</w:t>
            </w:r>
            <w:r w:rsidRPr="00071792">
              <w:rPr>
                <w:rFonts w:ascii="Open Sans" w:hAnsi="Open Sans" w:cs="Open Sans"/>
                <w:i/>
                <w:iCs/>
                <w:kern w:val="2"/>
                <w:sz w:val="16"/>
                <w:szCs w:val="16"/>
                <w:lang w:val="es-CO"/>
              </w:rPr>
              <w:t>.</w:t>
            </w:r>
          </w:p>
          <w:p w14:paraId="63DA4E8B" w14:textId="77777777" w:rsidR="00C31C7A" w:rsidRPr="00932292" w:rsidRDefault="00071792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0717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Tipo de Recurso Financiero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:   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             </w:t>
            </w:r>
            <w:r w:rsidRPr="000717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Valor del Recurso Financiero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: 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FORMTEXT </w:instrTex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separate"/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 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</w:p>
          <w:p w14:paraId="49040F20" w14:textId="77777777" w:rsidR="00C31C7A" w:rsidRPr="00932292" w:rsidRDefault="00C31C7A" w:rsidP="00294F34">
            <w:pPr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  No   </w:t>
            </w:r>
          </w:p>
        </w:tc>
      </w:tr>
      <w:tr w:rsidR="00C31C7A" w:rsidRPr="00725619" w14:paraId="3E6C5776" w14:textId="77777777" w:rsidTr="00F7532F">
        <w:trPr>
          <w:trHeight w:val="1817"/>
        </w:trPr>
        <w:tc>
          <w:tcPr>
            <w:tcW w:w="460" w:type="dxa"/>
            <w:vMerge/>
            <w:shd w:val="clear" w:color="auto" w:fill="F2F2F2"/>
          </w:tcPr>
          <w:p w14:paraId="12F502A8" w14:textId="77777777" w:rsidR="00C31C7A" w:rsidRPr="00725619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  <w:lang w:val="es-VE"/>
              </w:rPr>
            </w:pPr>
          </w:p>
        </w:tc>
        <w:tc>
          <w:tcPr>
            <w:tcW w:w="10268" w:type="dxa"/>
            <w:gridSpan w:val="18"/>
            <w:shd w:val="clear" w:color="auto" w:fill="F2F2F2"/>
          </w:tcPr>
          <w:p w14:paraId="5C739E7A" w14:textId="77777777" w:rsidR="00C31C7A" w:rsidRPr="00932292" w:rsidRDefault="00071792" w:rsidP="00071792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0717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Entiendo que la información puede ser presentada a los Servicios de Ciudadanía e Inmigración de los Estados Unidos (USCIS) para verificar que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0717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/adolescente es un ciudadano de los Estados Unidos o un extranjero calificado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.  </w:t>
            </w:r>
          </w:p>
          <w:p w14:paraId="5A93980B" w14:textId="77777777" w:rsidR="00432F5E" w:rsidRDefault="00432F5E" w:rsidP="00432F5E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Si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/adolescente recibe </w:t>
            </w:r>
            <w:r w:rsidRPr="00432F5E">
              <w:rPr>
                <w:rFonts w:ascii="Open Sans" w:hAnsi="Open Sans" w:cs="Open Sans"/>
                <w:i/>
                <w:kern w:val="2"/>
                <w:sz w:val="16"/>
                <w:szCs w:val="16"/>
                <w:lang w:val="es-VE"/>
              </w:rPr>
              <w:t>Medicaid (TennCare)</w:t>
            </w:r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, le asigno al Estado cualquier otro beneficio médico que el </w:t>
            </w:r>
            <w:r w:rsidR="008C776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niño</w:t>
            </w:r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/adolescente tenga mientras reciba </w:t>
            </w:r>
            <w:r w:rsidRPr="00432F5E">
              <w:rPr>
                <w:rFonts w:ascii="Open Sans" w:hAnsi="Open Sans" w:cs="Open Sans"/>
                <w:i/>
                <w:kern w:val="2"/>
                <w:sz w:val="16"/>
                <w:szCs w:val="16"/>
                <w:lang w:val="es-VE"/>
              </w:rPr>
              <w:t>Medicaid (TennCare)</w:t>
            </w:r>
          </w:p>
          <w:p w14:paraId="6B3CC326" w14:textId="77777777" w:rsidR="00C31C7A" w:rsidRPr="00932292" w:rsidRDefault="00432F5E" w:rsidP="00432F5E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Estoy de acuerdo en autorizar la divulgación de información para recuperar cualquier reclamación fraudulenta de </w:t>
            </w:r>
            <w:proofErr w:type="gramStart"/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Medicaid 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(</w:t>
            </w:r>
            <w:proofErr w:type="gramEnd"/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TennCare).  </w:t>
            </w:r>
          </w:p>
          <w:p w14:paraId="15176AE4" w14:textId="77777777" w:rsidR="00C31C7A" w:rsidRPr="00932292" w:rsidRDefault="00432F5E" w:rsidP="00432F5E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</w:pPr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Comprendo </w:t>
            </w:r>
            <w:proofErr w:type="gramStart"/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que</w:t>
            </w:r>
            <w:proofErr w:type="gramEnd"/>
            <w:r w:rsidRPr="00432F5E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 xml:space="preserve"> si no estoy de acuerdo con la decisión de elegibilidad de TennCare, puedo apelar la decisión de TennCare dentro de los 90 días siguientes a la fecha de notificación</w:t>
            </w:r>
            <w:r w:rsidR="00C31C7A" w:rsidRPr="00932292">
              <w:rPr>
                <w:rFonts w:ascii="Open Sans" w:hAnsi="Open Sans" w:cs="Open Sans"/>
                <w:kern w:val="2"/>
                <w:sz w:val="16"/>
                <w:szCs w:val="16"/>
                <w:lang w:val="es-VE"/>
              </w:rPr>
              <w:t>.</w:t>
            </w:r>
          </w:p>
        </w:tc>
      </w:tr>
      <w:tr w:rsidR="00870F33" w:rsidRPr="00725619" w14:paraId="3CA51533" w14:textId="77777777" w:rsidTr="00F7532F">
        <w:tc>
          <w:tcPr>
            <w:tcW w:w="467" w:type="dxa"/>
            <w:gridSpan w:val="2"/>
            <w:tcBorders>
              <w:right w:val="nil"/>
            </w:tcBorders>
            <w:shd w:val="clear" w:color="auto" w:fill="BFBFBF"/>
          </w:tcPr>
          <w:p w14:paraId="5D643144" w14:textId="77777777" w:rsidR="00870F33" w:rsidRPr="00932292" w:rsidRDefault="00870F33" w:rsidP="00870F33">
            <w:pP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  <w:tc>
          <w:tcPr>
            <w:tcW w:w="10261" w:type="dxa"/>
            <w:gridSpan w:val="17"/>
            <w:tcBorders>
              <w:left w:val="nil"/>
            </w:tcBorders>
            <w:shd w:val="clear" w:color="auto" w:fill="BFBFBF"/>
          </w:tcPr>
          <w:p w14:paraId="67C2F104" w14:textId="77777777" w:rsidR="00870F33" w:rsidRPr="00932292" w:rsidRDefault="00432F5E" w:rsidP="00432F5E">
            <w:pP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</w:pPr>
            <w:r w:rsidRPr="00432F5E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RECHAZO DE LOS BENEFICIOS Y SERVICIOS DE LA TUTELA PERMANENTE SUBSIDIADA</w:t>
            </w:r>
            <w:r w:rsidR="00870F33" w:rsidRPr="00932292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 xml:space="preserve">:  </w:t>
            </w:r>
          </w:p>
        </w:tc>
      </w:tr>
      <w:tr w:rsidR="00870F33" w:rsidRPr="00725619" w14:paraId="224B8E42" w14:textId="77777777" w:rsidTr="00F7532F">
        <w:tc>
          <w:tcPr>
            <w:tcW w:w="10728" w:type="dxa"/>
            <w:gridSpan w:val="19"/>
            <w:shd w:val="clear" w:color="auto" w:fill="auto"/>
          </w:tcPr>
          <w:p w14:paraId="242B0AD7" w14:textId="77777777" w:rsidR="00870F33" w:rsidRPr="00932292" w:rsidRDefault="003E38B8" w:rsidP="00315F4F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3E677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He consultado con el personal del DCS las opciones de permanencia legal (adopción, reunificación, salida de la custodia a un familiar) y he llegado a la conclusión de que la tutela legal permanente es lo mejor para el </w:t>
            </w:r>
            <w:r w:rsidR="008C776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niño</w:t>
            </w:r>
            <w:r w:rsidRPr="003E677E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/adolescente y para nuestra familia. 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Sí 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No</w: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870F33" w:rsidRPr="00725619" w14:paraId="765270E0" w14:textId="77777777" w:rsidTr="00F7532F">
        <w:tc>
          <w:tcPr>
            <w:tcW w:w="10728" w:type="dxa"/>
            <w:gridSpan w:val="19"/>
            <w:shd w:val="clear" w:color="auto" w:fill="auto"/>
          </w:tcPr>
          <w:p w14:paraId="479D3DA3" w14:textId="77777777" w:rsidR="00870F33" w:rsidRPr="00932292" w:rsidRDefault="003E38B8" w:rsidP="00870F33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D90C27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He conversado sobre la tutela permanente y la disponibilidad de los beneficios y servicios de la Tutela Permanente Subsidiada (SPG) con nuestro Trabajador de Servicios Familiares (FSW) y/o el Especialista en Permanencia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. 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Sí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   No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870F33" w:rsidRPr="00725619" w14:paraId="3528ADFA" w14:textId="77777777" w:rsidTr="00F7532F">
        <w:tc>
          <w:tcPr>
            <w:tcW w:w="10728" w:type="dxa"/>
            <w:gridSpan w:val="19"/>
            <w:shd w:val="clear" w:color="auto" w:fill="auto"/>
          </w:tcPr>
          <w:p w14:paraId="53C13956" w14:textId="77777777" w:rsidR="00CA63F8" w:rsidRPr="00932292" w:rsidRDefault="003E38B8" w:rsidP="003E38B8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3E38B8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He decidido </w:t>
            </w:r>
            <w:r w:rsidRPr="003E38B8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NO</w:t>
            </w:r>
            <w:r w:rsidRPr="003E38B8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presentar una solicitud de beneficios y servicios de Tutela Permanente Subsidiada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. </w:t>
            </w:r>
          </w:p>
          <w:p w14:paraId="36C16ABD" w14:textId="77777777" w:rsidR="00870F33" w:rsidRPr="00932292" w:rsidRDefault="00870F33" w:rsidP="00CA63F8">
            <w:pPr>
              <w:ind w:left="360"/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Sí</w: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   No</w: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870F33" w:rsidRPr="00725619" w14:paraId="492D2A24" w14:textId="77777777" w:rsidTr="00F7532F">
        <w:tc>
          <w:tcPr>
            <w:tcW w:w="10728" w:type="dxa"/>
            <w:gridSpan w:val="19"/>
            <w:shd w:val="clear" w:color="auto" w:fill="auto"/>
          </w:tcPr>
          <w:p w14:paraId="74A71713" w14:textId="77777777" w:rsidR="00870F33" w:rsidRPr="00932292" w:rsidRDefault="003E38B8" w:rsidP="003E38B8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3E38B8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Entiendo </w:t>
            </w:r>
            <w:r w:rsidR="0032144D" w:rsidRPr="003E38B8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que,</w:t>
            </w:r>
            <w:r w:rsidRPr="003E38B8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si elijo no solicitar la Tutela Permanente Subsidiada antes de la terminación de la tutela permanente, no recibiré </w:t>
            </w:r>
            <w:r w:rsidRPr="000A0955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NINGÚN</w:t>
            </w:r>
            <w:r w:rsidRPr="003E38B8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servicio o beneficio a través del programa de Tutela Permanente Subsidiada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.  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Sí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   No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870F33" w:rsidRPr="00725619" w14:paraId="4660215B" w14:textId="77777777" w:rsidTr="00F7532F">
        <w:tc>
          <w:tcPr>
            <w:tcW w:w="10728" w:type="dxa"/>
            <w:gridSpan w:val="19"/>
            <w:shd w:val="clear" w:color="auto" w:fill="auto"/>
          </w:tcPr>
          <w:p w14:paraId="64B672D4" w14:textId="77777777" w:rsidR="00870F33" w:rsidRPr="00932292" w:rsidRDefault="000A0955" w:rsidP="000A0955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0A0955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Entiendo </w:t>
            </w:r>
            <w:r w:rsidR="0032144D" w:rsidRPr="000A0955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que,</w:t>
            </w:r>
            <w:r w:rsidRPr="000A0955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si elijo no solicitar la Tutela Permanente Subsidiada antes de la terminación de la tutela permanente, perderé la oportunidad y el derecho legal de solicitar la Tutela Permanente Subsidiada en cualquier momento después de la terminación legal de la tutela permanente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.  </w:t>
            </w:r>
            <w:r w:rsidR="00725619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Sí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   No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FORMCHECKBOX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870F33" w:rsidRPr="00725619" w14:paraId="3C1B7212" w14:textId="77777777" w:rsidTr="00F7532F">
        <w:tc>
          <w:tcPr>
            <w:tcW w:w="10728" w:type="dxa"/>
            <w:gridSpan w:val="19"/>
            <w:shd w:val="clear" w:color="auto" w:fill="BFBFBF"/>
          </w:tcPr>
          <w:p w14:paraId="70EC80F0" w14:textId="77777777" w:rsidR="00870F33" w:rsidRPr="00932292" w:rsidRDefault="000A0955" w:rsidP="000A0955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0A0955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 xml:space="preserve">FIRMA </w:t>
            </w:r>
            <w:proofErr w:type="gramStart"/>
            <w:r w:rsidRPr="000A0955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DEL</w:t>
            </w:r>
            <w: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(</w:t>
            </w:r>
            <w:proofErr w:type="gramEnd"/>
            <w: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DE LOS)</w:t>
            </w:r>
            <w:r w:rsidRPr="000A0955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 xml:space="preserve"> TUTOR</w:t>
            </w:r>
            <w: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(</w:t>
            </w:r>
            <w:r w:rsidRPr="000A0955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ES</w:t>
            </w:r>
            <w: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)</w:t>
            </w:r>
            <w:r w:rsidRPr="000A0955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 xml:space="preserve"> PERMANENTE</w:t>
            </w:r>
            <w: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(</w:t>
            </w:r>
            <w:r w:rsidRPr="000A0955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S</w:t>
            </w:r>
            <w:r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)</w:t>
            </w:r>
            <w:r w:rsidR="00870F33" w:rsidRPr="00932292">
              <w:rPr>
                <w:rFonts w:ascii="Open Sans" w:hAnsi="Open Sans" w:cs="Open Sans"/>
                <w:b/>
                <w:kern w:val="2"/>
                <w:sz w:val="16"/>
                <w:szCs w:val="18"/>
                <w:lang w:val="es-VE"/>
              </w:rPr>
              <w:t>:</w:t>
            </w:r>
          </w:p>
        </w:tc>
      </w:tr>
      <w:tr w:rsidR="00870F33" w:rsidRPr="00725619" w14:paraId="253E7229" w14:textId="77777777" w:rsidTr="00F7532F">
        <w:trPr>
          <w:trHeight w:val="638"/>
        </w:trPr>
        <w:tc>
          <w:tcPr>
            <w:tcW w:w="8788" w:type="dxa"/>
            <w:gridSpan w:val="18"/>
            <w:shd w:val="clear" w:color="auto" w:fill="auto"/>
            <w:vAlign w:val="bottom"/>
          </w:tcPr>
          <w:p w14:paraId="03F3F230" w14:textId="77777777" w:rsidR="00870F33" w:rsidRPr="00932292" w:rsidRDefault="000A0955" w:rsidP="00870F33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0A0955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Tutor Permanente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:  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FORMTEXT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separate"/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  <w:tc>
          <w:tcPr>
            <w:tcW w:w="1940" w:type="dxa"/>
            <w:shd w:val="clear" w:color="auto" w:fill="auto"/>
            <w:vAlign w:val="bottom"/>
          </w:tcPr>
          <w:p w14:paraId="409EC027" w14:textId="77777777" w:rsidR="00870F33" w:rsidRPr="00932292" w:rsidRDefault="000A0955" w:rsidP="000A0955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Fecha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:  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FORMTEXT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separate"/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  <w:tr w:rsidR="00870F33" w:rsidRPr="00725619" w14:paraId="6FB5A60B" w14:textId="77777777" w:rsidTr="00F7532F">
        <w:trPr>
          <w:trHeight w:val="638"/>
        </w:trPr>
        <w:tc>
          <w:tcPr>
            <w:tcW w:w="8788" w:type="dxa"/>
            <w:gridSpan w:val="18"/>
            <w:shd w:val="clear" w:color="auto" w:fill="auto"/>
            <w:vAlign w:val="bottom"/>
          </w:tcPr>
          <w:p w14:paraId="67AE4823" w14:textId="77777777" w:rsidR="00870F33" w:rsidRPr="00932292" w:rsidRDefault="000A0955" w:rsidP="00870F33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 w:rsidRPr="000A0955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Tutor</w:t>
            </w:r>
            <w: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a</w:t>
            </w:r>
            <w:r w:rsidRPr="000A0955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 Permanente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:  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FORMTEXT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separate"/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  <w:tc>
          <w:tcPr>
            <w:tcW w:w="1940" w:type="dxa"/>
            <w:shd w:val="clear" w:color="auto" w:fill="auto"/>
            <w:vAlign w:val="bottom"/>
          </w:tcPr>
          <w:p w14:paraId="24125E3A" w14:textId="77777777" w:rsidR="00870F33" w:rsidRPr="00932292" w:rsidRDefault="000A0955" w:rsidP="000A0955">
            <w:pP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pPr>
            <w:r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Fecha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 xml:space="preserve">:  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instrText xml:space="preserve"> FORMTEXT </w:instrTex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separate"/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t> </w:t>
            </w:r>
            <w:r w:rsidR="00870F33" w:rsidRPr="00932292">
              <w:rPr>
                <w:rFonts w:ascii="Open Sans" w:hAnsi="Open Sans" w:cs="Open Sans"/>
                <w:kern w:val="2"/>
                <w:sz w:val="16"/>
                <w:szCs w:val="18"/>
                <w:lang w:val="es-VE"/>
              </w:rPr>
              <w:fldChar w:fldCharType="end"/>
            </w:r>
          </w:p>
        </w:tc>
      </w:tr>
    </w:tbl>
    <w:p w14:paraId="26AFDF12" w14:textId="77777777" w:rsidR="0001309F" w:rsidRDefault="0001309F" w:rsidP="00044BBB">
      <w:pPr>
        <w:rPr>
          <w:rFonts w:ascii="Open Sans" w:hAnsi="Open Sans" w:cs="Open Sans"/>
          <w:b/>
          <w:i/>
          <w:kern w:val="2"/>
          <w:sz w:val="16"/>
          <w:szCs w:val="16"/>
          <w:lang w:val="es-VE"/>
        </w:rPr>
      </w:pPr>
    </w:p>
    <w:p w14:paraId="440D7EBE" w14:textId="77777777" w:rsidR="001F44EA" w:rsidRDefault="001F44EA" w:rsidP="00044BBB">
      <w:pPr>
        <w:rPr>
          <w:rFonts w:ascii="Open Sans" w:hAnsi="Open Sans" w:cs="Open Sans"/>
          <w:b/>
          <w:i/>
          <w:kern w:val="2"/>
          <w:sz w:val="16"/>
          <w:szCs w:val="16"/>
          <w:lang w:val="es-VE"/>
        </w:rPr>
      </w:pPr>
    </w:p>
    <w:p w14:paraId="54C42A9F" w14:textId="77777777" w:rsidR="001F44EA" w:rsidRDefault="001F44EA" w:rsidP="00044BBB">
      <w:pPr>
        <w:rPr>
          <w:rFonts w:ascii="Open Sans" w:hAnsi="Open Sans" w:cs="Open Sans"/>
          <w:b/>
          <w:i/>
          <w:kern w:val="2"/>
          <w:sz w:val="16"/>
          <w:szCs w:val="16"/>
          <w:lang w:val="es-VE"/>
        </w:rPr>
      </w:pPr>
    </w:p>
    <w:p w14:paraId="04A3E950" w14:textId="77777777" w:rsidR="001F44EA" w:rsidRPr="001F44EA" w:rsidRDefault="001F44EA" w:rsidP="00044BBB">
      <w:pPr>
        <w:rPr>
          <w:rFonts w:ascii="Open Sans" w:hAnsi="Open Sans" w:cs="Open Sans"/>
          <w:b/>
          <w:i/>
          <w:kern w:val="2"/>
          <w:sz w:val="32"/>
          <w:szCs w:val="16"/>
          <w:lang w:val="es-VE"/>
        </w:rPr>
      </w:pPr>
    </w:p>
    <w:sectPr w:rsidR="001F44EA" w:rsidRPr="001F44EA" w:rsidSect="001F76E3">
      <w:footerReference w:type="default" r:id="rId9"/>
      <w:type w:val="continuous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33EA6F" w14:textId="77777777" w:rsidR="00265300" w:rsidRDefault="00265300">
      <w:r>
        <w:separator/>
      </w:r>
    </w:p>
  </w:endnote>
  <w:endnote w:type="continuationSeparator" w:id="0">
    <w:p w14:paraId="282E9D80" w14:textId="77777777" w:rsidR="00265300" w:rsidRDefault="00265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6CAAF0" w14:textId="77777777" w:rsidR="003E38B8" w:rsidRPr="009A67B0" w:rsidRDefault="000A0955" w:rsidP="00932292">
    <w:pPr>
      <w:pStyle w:val="Footer"/>
      <w:rPr>
        <w:rFonts w:ascii="Arial" w:hAnsi="Arial" w:cs="Arial"/>
        <w:i/>
        <w:sz w:val="14"/>
        <w:szCs w:val="16"/>
        <w:lang w:val="es-CO"/>
      </w:rPr>
    </w:pPr>
    <w:r>
      <w:rPr>
        <w:rFonts w:ascii="Arial" w:hAnsi="Arial" w:cs="Arial"/>
        <w:i/>
        <w:sz w:val="14"/>
        <w:szCs w:val="16"/>
        <w:lang w:val="es-CO"/>
      </w:rPr>
      <w:t>Con</w:t>
    </w:r>
    <w:r w:rsidR="003E38B8" w:rsidRPr="009A67B0">
      <w:rPr>
        <w:rFonts w:ascii="Arial" w:hAnsi="Arial" w:cs="Arial"/>
        <w:i/>
        <w:sz w:val="14"/>
        <w:szCs w:val="16"/>
        <w:lang w:val="es-CO"/>
      </w:rPr>
      <w:t>sulte la página web "Formularios" para ver la versión actual y descarte las versiones anteriores. Este formulario no puede ser modificado sin autorización previa.</w:t>
    </w:r>
  </w:p>
  <w:p w14:paraId="5CE68A7C" w14:textId="77777777" w:rsidR="003E38B8" w:rsidRPr="009A67B0" w:rsidRDefault="003E38B8" w:rsidP="00932292">
    <w:pPr>
      <w:overflowPunct/>
      <w:textAlignment w:val="auto"/>
      <w:rPr>
        <w:rFonts w:ascii="Arial" w:hAnsi="Arial" w:cs="Arial"/>
        <w:sz w:val="14"/>
        <w:szCs w:val="16"/>
        <w:lang w:val="es-CO"/>
      </w:rPr>
    </w:pPr>
    <w:r w:rsidRPr="009A67B0">
      <w:rPr>
        <w:rFonts w:ascii="Arial" w:hAnsi="Arial" w:cs="Arial"/>
        <w:i/>
        <w:iCs/>
        <w:sz w:val="14"/>
        <w:szCs w:val="16"/>
        <w:lang w:val="es-CO"/>
      </w:rPr>
      <w:t xml:space="preserve">Distribución: Expediente del Caso del </w:t>
    </w:r>
    <w:r w:rsidR="008C776E">
      <w:rPr>
        <w:rFonts w:ascii="Arial" w:hAnsi="Arial" w:cs="Arial"/>
        <w:i/>
        <w:iCs/>
        <w:sz w:val="14"/>
        <w:szCs w:val="16"/>
        <w:lang w:val="es-CO"/>
      </w:rPr>
      <w:t>Niño</w:t>
    </w:r>
    <w:r w:rsidRPr="009A67B0">
      <w:rPr>
        <w:rFonts w:ascii="Arial" w:hAnsi="Arial" w:cs="Arial"/>
        <w:i/>
        <w:iCs/>
        <w:sz w:val="14"/>
        <w:szCs w:val="16"/>
        <w:lang w:val="es-CO"/>
      </w:rPr>
      <w:t>, Expediente del Caso del SPG, Asesor de Beneficios de Bienestar Infantil, Tutor(es) Permanente(s)</w:t>
    </w:r>
  </w:p>
  <w:p w14:paraId="135B93F6" w14:textId="77777777" w:rsidR="003E38B8" w:rsidRPr="000F16DE" w:rsidRDefault="003E38B8" w:rsidP="00D763E2">
    <w:pPr>
      <w:overflowPunct/>
      <w:textAlignment w:val="auto"/>
      <w:rPr>
        <w:rStyle w:val="PageNumber"/>
        <w:rFonts w:ascii="Arial" w:hAnsi="Arial" w:cs="Arial"/>
        <w:sz w:val="16"/>
        <w:szCs w:val="16"/>
      </w:rPr>
    </w:pPr>
    <w:r w:rsidRPr="000F16DE">
      <w:rPr>
        <w:rFonts w:ascii="Arial" w:hAnsi="Arial" w:cs="Arial"/>
        <w:sz w:val="16"/>
        <w:szCs w:val="16"/>
      </w:rPr>
      <w:t>CS-</w:t>
    </w:r>
    <w:r>
      <w:rPr>
        <w:rFonts w:ascii="Arial" w:hAnsi="Arial" w:cs="Arial"/>
        <w:sz w:val="16"/>
        <w:szCs w:val="16"/>
      </w:rPr>
      <w:t>4201</w:t>
    </w:r>
    <w:r w:rsidR="00EC5F17">
      <w:rPr>
        <w:rFonts w:ascii="Arial" w:hAnsi="Arial" w:cs="Arial"/>
        <w:sz w:val="16"/>
        <w:szCs w:val="16"/>
      </w:rPr>
      <w:t>-</w:t>
    </w:r>
    <w:r w:rsidR="001821D2">
      <w:rPr>
        <w:rFonts w:ascii="Arial" w:hAnsi="Arial" w:cs="Arial"/>
        <w:sz w:val="16"/>
        <w:szCs w:val="16"/>
      </w:rPr>
      <w:t>SP</w:t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  <w:t xml:space="preserve">                                        </w:t>
    </w:r>
    <w:r>
      <w:rPr>
        <w:rFonts w:ascii="Arial" w:hAnsi="Arial" w:cs="Arial"/>
        <w:sz w:val="16"/>
        <w:szCs w:val="16"/>
      </w:rPr>
      <w:t xml:space="preserve">           </w:t>
    </w:r>
    <w:r w:rsidRPr="000F16DE">
      <w:rPr>
        <w:rFonts w:ascii="Arial" w:hAnsi="Arial" w:cs="Arial"/>
        <w:sz w:val="16"/>
        <w:szCs w:val="16"/>
      </w:rPr>
      <w:t xml:space="preserve"> </w:t>
    </w:r>
    <w:proofErr w:type="spellStart"/>
    <w:r w:rsidRPr="000F16DE">
      <w:rPr>
        <w:rFonts w:ascii="Arial" w:hAnsi="Arial" w:cs="Arial"/>
        <w:sz w:val="16"/>
        <w:szCs w:val="16"/>
      </w:rPr>
      <w:t>P</w:t>
    </w:r>
    <w:r>
      <w:rPr>
        <w:rFonts w:ascii="Arial" w:hAnsi="Arial" w:cs="Arial"/>
        <w:sz w:val="16"/>
        <w:szCs w:val="16"/>
      </w:rPr>
      <w:t>ágina</w:t>
    </w:r>
    <w:proofErr w:type="spellEnd"/>
    <w:r w:rsidRPr="000F16DE">
      <w:rPr>
        <w:rFonts w:ascii="Arial" w:hAnsi="Arial" w:cs="Arial"/>
        <w:sz w:val="16"/>
        <w:szCs w:val="16"/>
      </w:rPr>
      <w:t xml:space="preserve"> </w:t>
    </w:r>
    <w:r w:rsidRPr="000F16DE">
      <w:rPr>
        <w:rStyle w:val="PageNumber"/>
        <w:rFonts w:ascii="Arial" w:hAnsi="Arial" w:cs="Arial"/>
        <w:sz w:val="16"/>
        <w:szCs w:val="16"/>
      </w:rPr>
      <w:fldChar w:fldCharType="begin"/>
    </w:r>
    <w:r w:rsidRPr="000F16DE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Pr="000F16DE">
      <w:rPr>
        <w:rStyle w:val="PageNumber"/>
        <w:rFonts w:ascii="Arial" w:hAnsi="Arial" w:cs="Arial"/>
        <w:sz w:val="16"/>
        <w:szCs w:val="16"/>
      </w:rPr>
      <w:fldChar w:fldCharType="separate"/>
    </w:r>
    <w:r w:rsidR="008C776E">
      <w:rPr>
        <w:rStyle w:val="PageNumber"/>
        <w:rFonts w:ascii="Arial" w:hAnsi="Arial" w:cs="Arial"/>
        <w:noProof/>
        <w:sz w:val="16"/>
        <w:szCs w:val="16"/>
      </w:rPr>
      <w:t>1</w:t>
    </w:r>
    <w:r w:rsidRPr="000F16DE">
      <w:rPr>
        <w:rStyle w:val="PageNumber"/>
        <w:rFonts w:ascii="Arial" w:hAnsi="Arial" w:cs="Arial"/>
        <w:sz w:val="16"/>
        <w:szCs w:val="16"/>
      </w:rPr>
      <w:fldChar w:fldCharType="end"/>
    </w:r>
  </w:p>
  <w:p w14:paraId="3B4800D6" w14:textId="77777777" w:rsidR="003E38B8" w:rsidRPr="00F86230" w:rsidRDefault="003E38B8" w:rsidP="00D763E2">
    <w:pPr>
      <w:overflowPunct/>
      <w:textAlignment w:val="auto"/>
      <w:rPr>
        <w:rFonts w:ascii="Arial" w:hAnsi="Arial" w:cs="Arial"/>
        <w:sz w:val="16"/>
        <w:szCs w:val="16"/>
      </w:rPr>
    </w:pPr>
    <w:r w:rsidRPr="000F16DE">
      <w:rPr>
        <w:rFonts w:ascii="Arial" w:hAnsi="Arial" w:cs="Arial"/>
        <w:noProof/>
        <w:sz w:val="16"/>
        <w:szCs w:val="16"/>
      </w:rPr>
      <w:pict w14:anchorId="2B036B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.45pt;width:87.05pt;height:18pt;z-index:-251658752;visibility:visible">
          <v:imagedata r:id="rId1" o:title="kidcentralTN_Logo_BW (2)"/>
        </v:shape>
      </w:pict>
    </w:r>
    <w:r w:rsidRPr="000F16DE">
      <w:rPr>
        <w:rStyle w:val="PageNumber"/>
        <w:rFonts w:ascii="Arial" w:hAnsi="Arial" w:cs="Arial"/>
        <w:sz w:val="16"/>
        <w:szCs w:val="16"/>
      </w:rPr>
      <w:t xml:space="preserve">Rev. </w:t>
    </w:r>
    <w:r w:rsidR="00EC5F17">
      <w:rPr>
        <w:rStyle w:val="PageNumber"/>
        <w:rFonts w:ascii="Arial" w:hAnsi="Arial" w:cs="Arial"/>
        <w:sz w:val="16"/>
        <w:szCs w:val="16"/>
      </w:rPr>
      <w:t>11</w:t>
    </w:r>
    <w:r>
      <w:rPr>
        <w:rStyle w:val="PageNumber"/>
        <w:rFonts w:ascii="Arial" w:hAnsi="Arial" w:cs="Arial"/>
        <w:sz w:val="16"/>
        <w:szCs w:val="16"/>
      </w:rPr>
      <w:t>/21                                                                                                                                                                                     RDA 2368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3A437C" w14:textId="77777777" w:rsidR="00265300" w:rsidRDefault="00265300">
      <w:r>
        <w:separator/>
      </w:r>
    </w:p>
  </w:footnote>
  <w:footnote w:type="continuationSeparator" w:id="0">
    <w:p w14:paraId="1F74E894" w14:textId="77777777" w:rsidR="00265300" w:rsidRDefault="002653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CB4F19"/>
    <w:multiLevelType w:val="hybridMultilevel"/>
    <w:tmpl w:val="88384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E5CBA"/>
    <w:multiLevelType w:val="hybridMultilevel"/>
    <w:tmpl w:val="42E47C2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9BC1ECD"/>
    <w:multiLevelType w:val="hybridMultilevel"/>
    <w:tmpl w:val="8FB0C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 w15:restartNumberingAfterBreak="0">
    <w:nsid w:val="179F5CD8"/>
    <w:multiLevelType w:val="hybridMultilevel"/>
    <w:tmpl w:val="D0F84A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6928BD"/>
    <w:multiLevelType w:val="hybridMultilevel"/>
    <w:tmpl w:val="78F86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520DCD"/>
    <w:multiLevelType w:val="hybridMultilevel"/>
    <w:tmpl w:val="FB802316"/>
    <w:lvl w:ilvl="0" w:tplc="68C26BCC">
      <w:start w:val="1"/>
      <w:numFmt w:val="upp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3" w15:restartNumberingAfterBreak="0">
    <w:nsid w:val="1DD822BF"/>
    <w:multiLevelType w:val="hybridMultilevel"/>
    <w:tmpl w:val="29C26FB4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A14CE0"/>
    <w:multiLevelType w:val="hybridMultilevel"/>
    <w:tmpl w:val="0D2CC7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6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65D6D99"/>
    <w:multiLevelType w:val="hybridMultilevel"/>
    <w:tmpl w:val="6AA220E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9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CD4701C"/>
    <w:multiLevelType w:val="hybridMultilevel"/>
    <w:tmpl w:val="7F4853B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390F3671"/>
    <w:multiLevelType w:val="hybridMultilevel"/>
    <w:tmpl w:val="4B6838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1F2070"/>
    <w:multiLevelType w:val="hybridMultilevel"/>
    <w:tmpl w:val="6AA220E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00E2ACB"/>
    <w:multiLevelType w:val="hybridMultilevel"/>
    <w:tmpl w:val="5BFA10C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12A287D"/>
    <w:multiLevelType w:val="hybridMultilevel"/>
    <w:tmpl w:val="F0325E42"/>
    <w:lvl w:ilvl="0" w:tplc="72EC28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5471CA"/>
    <w:multiLevelType w:val="hybridMultilevel"/>
    <w:tmpl w:val="3DFC65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4F070A1A"/>
    <w:multiLevelType w:val="hybridMultilevel"/>
    <w:tmpl w:val="D0F84A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F5B50"/>
    <w:multiLevelType w:val="hybridMultilevel"/>
    <w:tmpl w:val="181EB57E"/>
    <w:lvl w:ilvl="0" w:tplc="211213E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681929"/>
    <w:multiLevelType w:val="hybridMultilevel"/>
    <w:tmpl w:val="846EF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35" w15:restartNumberingAfterBreak="0">
    <w:nsid w:val="6A767BDE"/>
    <w:multiLevelType w:val="hybridMultilevel"/>
    <w:tmpl w:val="5E903B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3170846"/>
    <w:multiLevelType w:val="hybridMultilevel"/>
    <w:tmpl w:val="1DDE12D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AF72262"/>
    <w:multiLevelType w:val="hybridMultilevel"/>
    <w:tmpl w:val="78F86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5"/>
  </w:num>
  <w:num w:numId="3">
    <w:abstractNumId w:val="7"/>
  </w:num>
  <w:num w:numId="4">
    <w:abstractNumId w:val="6"/>
  </w:num>
  <w:num w:numId="5">
    <w:abstractNumId w:val="18"/>
  </w:num>
  <w:num w:numId="6">
    <w:abstractNumId w:val="34"/>
  </w:num>
  <w:num w:numId="7">
    <w:abstractNumId w:val="29"/>
  </w:num>
  <w:num w:numId="8">
    <w:abstractNumId w:val="36"/>
  </w:num>
  <w:num w:numId="9">
    <w:abstractNumId w:val="2"/>
  </w:num>
  <w:num w:numId="10">
    <w:abstractNumId w:val="40"/>
  </w:num>
  <w:num w:numId="11">
    <w:abstractNumId w:val="19"/>
  </w:num>
  <w:num w:numId="12">
    <w:abstractNumId w:val="39"/>
  </w:num>
  <w:num w:numId="13">
    <w:abstractNumId w:val="25"/>
  </w:num>
  <w:num w:numId="14">
    <w:abstractNumId w:val="37"/>
  </w:num>
  <w:num w:numId="15">
    <w:abstractNumId w:val="11"/>
  </w:num>
  <w:num w:numId="16">
    <w:abstractNumId w:val="22"/>
  </w:num>
  <w:num w:numId="17">
    <w:abstractNumId w:val="21"/>
  </w:num>
  <w:num w:numId="18">
    <w:abstractNumId w:val="1"/>
  </w:num>
  <w:num w:numId="19">
    <w:abstractNumId w:val="33"/>
  </w:num>
  <w:num w:numId="20">
    <w:abstractNumId w:val="16"/>
  </w:num>
  <w:num w:numId="21">
    <w:abstractNumId w:val="8"/>
  </w:num>
  <w:num w:numId="22">
    <w:abstractNumId w:val="3"/>
  </w:num>
  <w:num w:numId="23">
    <w:abstractNumId w:val="13"/>
  </w:num>
  <w:num w:numId="24">
    <w:abstractNumId w:val="27"/>
  </w:num>
  <w:num w:numId="25">
    <w:abstractNumId w:val="12"/>
  </w:num>
  <w:num w:numId="26">
    <w:abstractNumId w:val="35"/>
  </w:num>
  <w:num w:numId="27">
    <w:abstractNumId w:val="17"/>
  </w:num>
  <w:num w:numId="28">
    <w:abstractNumId w:val="26"/>
  </w:num>
  <w:num w:numId="29">
    <w:abstractNumId w:val="23"/>
  </w:num>
  <w:num w:numId="30">
    <w:abstractNumId w:val="10"/>
  </w:num>
  <w:num w:numId="31">
    <w:abstractNumId w:val="9"/>
  </w:num>
  <w:num w:numId="32">
    <w:abstractNumId w:val="28"/>
  </w:num>
  <w:num w:numId="33">
    <w:abstractNumId w:val="32"/>
  </w:num>
  <w:num w:numId="34">
    <w:abstractNumId w:val="20"/>
  </w:num>
  <w:num w:numId="35">
    <w:abstractNumId w:val="14"/>
  </w:num>
  <w:num w:numId="36">
    <w:abstractNumId w:val="31"/>
  </w:num>
  <w:num w:numId="37">
    <w:abstractNumId w:val="41"/>
  </w:num>
  <w:num w:numId="38">
    <w:abstractNumId w:val="24"/>
  </w:num>
  <w:num w:numId="39">
    <w:abstractNumId w:val="30"/>
  </w:num>
  <w:num w:numId="40">
    <w:abstractNumId w:val="4"/>
  </w:num>
  <w:num w:numId="41">
    <w:abstractNumId w:val="38"/>
  </w:num>
  <w:num w:numId="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lintqrWhvZmy1ASsUPlRQGcrFGGPbLbz645+5wWEdqFsdz6L7O4yASUiqeKnZQVuevUzgjo9F8qXV1X9SbkXJA==" w:salt="QSYC4zK9/jxORiRe//BapQ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7FB8"/>
    <w:rsid w:val="00005591"/>
    <w:rsid w:val="00010A0A"/>
    <w:rsid w:val="00010FC6"/>
    <w:rsid w:val="00010FD7"/>
    <w:rsid w:val="0001309F"/>
    <w:rsid w:val="000164C5"/>
    <w:rsid w:val="00016D72"/>
    <w:rsid w:val="00027E0C"/>
    <w:rsid w:val="00027F5F"/>
    <w:rsid w:val="000316BC"/>
    <w:rsid w:val="00036EEB"/>
    <w:rsid w:val="00037E57"/>
    <w:rsid w:val="000409E4"/>
    <w:rsid w:val="0004199F"/>
    <w:rsid w:val="0004498B"/>
    <w:rsid w:val="00044BBB"/>
    <w:rsid w:val="00071792"/>
    <w:rsid w:val="00071F65"/>
    <w:rsid w:val="00073ECA"/>
    <w:rsid w:val="000843C6"/>
    <w:rsid w:val="0008640E"/>
    <w:rsid w:val="000A0955"/>
    <w:rsid w:val="000A62FE"/>
    <w:rsid w:val="000B47C3"/>
    <w:rsid w:val="000C3B68"/>
    <w:rsid w:val="000C5094"/>
    <w:rsid w:val="000D113C"/>
    <w:rsid w:val="000E1032"/>
    <w:rsid w:val="000E1FA5"/>
    <w:rsid w:val="000E42B0"/>
    <w:rsid w:val="000F16DE"/>
    <w:rsid w:val="000F3D49"/>
    <w:rsid w:val="000F43DC"/>
    <w:rsid w:val="000F4D2B"/>
    <w:rsid w:val="00104796"/>
    <w:rsid w:val="0010580F"/>
    <w:rsid w:val="00113F07"/>
    <w:rsid w:val="00115F3E"/>
    <w:rsid w:val="0012222A"/>
    <w:rsid w:val="00131B9F"/>
    <w:rsid w:val="00131E54"/>
    <w:rsid w:val="001401A7"/>
    <w:rsid w:val="0014078E"/>
    <w:rsid w:val="00142295"/>
    <w:rsid w:val="001429B0"/>
    <w:rsid w:val="00150F9D"/>
    <w:rsid w:val="00153D15"/>
    <w:rsid w:val="00157036"/>
    <w:rsid w:val="00162582"/>
    <w:rsid w:val="00171E49"/>
    <w:rsid w:val="00173198"/>
    <w:rsid w:val="001821D2"/>
    <w:rsid w:val="00183B86"/>
    <w:rsid w:val="001956DE"/>
    <w:rsid w:val="00196927"/>
    <w:rsid w:val="001A1676"/>
    <w:rsid w:val="001C0026"/>
    <w:rsid w:val="001C1D9E"/>
    <w:rsid w:val="001C3BDD"/>
    <w:rsid w:val="001C7AA6"/>
    <w:rsid w:val="001D2086"/>
    <w:rsid w:val="001D3602"/>
    <w:rsid w:val="001E7A9A"/>
    <w:rsid w:val="001F44EA"/>
    <w:rsid w:val="001F5DE1"/>
    <w:rsid w:val="001F6AD1"/>
    <w:rsid w:val="001F76E3"/>
    <w:rsid w:val="00204676"/>
    <w:rsid w:val="0020641B"/>
    <w:rsid w:val="00210F84"/>
    <w:rsid w:val="00217BBF"/>
    <w:rsid w:val="00217DD4"/>
    <w:rsid w:val="00222336"/>
    <w:rsid w:val="00223C70"/>
    <w:rsid w:val="00231D5D"/>
    <w:rsid w:val="00234C2B"/>
    <w:rsid w:val="00243104"/>
    <w:rsid w:val="0025417C"/>
    <w:rsid w:val="00265300"/>
    <w:rsid w:val="002704D7"/>
    <w:rsid w:val="00271E2A"/>
    <w:rsid w:val="00274A56"/>
    <w:rsid w:val="0027565B"/>
    <w:rsid w:val="002760B4"/>
    <w:rsid w:val="002805A4"/>
    <w:rsid w:val="00282146"/>
    <w:rsid w:val="00290833"/>
    <w:rsid w:val="002912C4"/>
    <w:rsid w:val="00294F34"/>
    <w:rsid w:val="002979E2"/>
    <w:rsid w:val="002A05BB"/>
    <w:rsid w:val="002A1AED"/>
    <w:rsid w:val="002B17EF"/>
    <w:rsid w:val="002B250A"/>
    <w:rsid w:val="002B7139"/>
    <w:rsid w:val="002C402E"/>
    <w:rsid w:val="002D3819"/>
    <w:rsid w:val="002D47B8"/>
    <w:rsid w:val="002D56D0"/>
    <w:rsid w:val="002D62E2"/>
    <w:rsid w:val="002D727F"/>
    <w:rsid w:val="002E08C6"/>
    <w:rsid w:val="002E14B4"/>
    <w:rsid w:val="002E3FC5"/>
    <w:rsid w:val="002E6ADD"/>
    <w:rsid w:val="00305398"/>
    <w:rsid w:val="00305A5D"/>
    <w:rsid w:val="00305BC6"/>
    <w:rsid w:val="003070B4"/>
    <w:rsid w:val="00312455"/>
    <w:rsid w:val="00315F4F"/>
    <w:rsid w:val="003206A3"/>
    <w:rsid w:val="00320919"/>
    <w:rsid w:val="0032144D"/>
    <w:rsid w:val="003257BA"/>
    <w:rsid w:val="003348A2"/>
    <w:rsid w:val="00342E0B"/>
    <w:rsid w:val="00350A23"/>
    <w:rsid w:val="00355DE5"/>
    <w:rsid w:val="00373B98"/>
    <w:rsid w:val="003740A4"/>
    <w:rsid w:val="0037436F"/>
    <w:rsid w:val="00381CE0"/>
    <w:rsid w:val="003831C2"/>
    <w:rsid w:val="003839F8"/>
    <w:rsid w:val="00386300"/>
    <w:rsid w:val="003872FB"/>
    <w:rsid w:val="00387CE1"/>
    <w:rsid w:val="00393E27"/>
    <w:rsid w:val="003942C9"/>
    <w:rsid w:val="00394A7D"/>
    <w:rsid w:val="00395A80"/>
    <w:rsid w:val="003A3CF1"/>
    <w:rsid w:val="003A441E"/>
    <w:rsid w:val="003B35F4"/>
    <w:rsid w:val="003B4A52"/>
    <w:rsid w:val="003C1679"/>
    <w:rsid w:val="003C4351"/>
    <w:rsid w:val="003C6DFD"/>
    <w:rsid w:val="003C6E15"/>
    <w:rsid w:val="003E140E"/>
    <w:rsid w:val="003E38B8"/>
    <w:rsid w:val="003E3F4F"/>
    <w:rsid w:val="003E677E"/>
    <w:rsid w:val="003E70E5"/>
    <w:rsid w:val="003E7B7B"/>
    <w:rsid w:val="003F1AF0"/>
    <w:rsid w:val="003F4E0D"/>
    <w:rsid w:val="003F70FD"/>
    <w:rsid w:val="003F7C6A"/>
    <w:rsid w:val="003F7DC5"/>
    <w:rsid w:val="00406248"/>
    <w:rsid w:val="00411483"/>
    <w:rsid w:val="00411B78"/>
    <w:rsid w:val="00421C44"/>
    <w:rsid w:val="004235CA"/>
    <w:rsid w:val="0042723B"/>
    <w:rsid w:val="00432F5E"/>
    <w:rsid w:val="00434764"/>
    <w:rsid w:val="004347AA"/>
    <w:rsid w:val="00434F2B"/>
    <w:rsid w:val="004509D9"/>
    <w:rsid w:val="00451306"/>
    <w:rsid w:val="004522DE"/>
    <w:rsid w:val="004565F5"/>
    <w:rsid w:val="004607C6"/>
    <w:rsid w:val="00462A5B"/>
    <w:rsid w:val="00466169"/>
    <w:rsid w:val="00466F74"/>
    <w:rsid w:val="00476B45"/>
    <w:rsid w:val="00495BF2"/>
    <w:rsid w:val="00495F9F"/>
    <w:rsid w:val="00497ED7"/>
    <w:rsid w:val="004A2F31"/>
    <w:rsid w:val="004C1809"/>
    <w:rsid w:val="004C248F"/>
    <w:rsid w:val="004D04F2"/>
    <w:rsid w:val="004D3231"/>
    <w:rsid w:val="004D6F30"/>
    <w:rsid w:val="004D7674"/>
    <w:rsid w:val="004E1C03"/>
    <w:rsid w:val="004E4A11"/>
    <w:rsid w:val="004F06CB"/>
    <w:rsid w:val="004F37EF"/>
    <w:rsid w:val="004F48FF"/>
    <w:rsid w:val="004F7739"/>
    <w:rsid w:val="00502106"/>
    <w:rsid w:val="00505D53"/>
    <w:rsid w:val="0051372B"/>
    <w:rsid w:val="00520244"/>
    <w:rsid w:val="005208A9"/>
    <w:rsid w:val="00524575"/>
    <w:rsid w:val="005307F5"/>
    <w:rsid w:val="00533999"/>
    <w:rsid w:val="0053680C"/>
    <w:rsid w:val="00540742"/>
    <w:rsid w:val="00542253"/>
    <w:rsid w:val="005437AD"/>
    <w:rsid w:val="00545FBA"/>
    <w:rsid w:val="005518DE"/>
    <w:rsid w:val="00551BB1"/>
    <w:rsid w:val="00554261"/>
    <w:rsid w:val="005601CD"/>
    <w:rsid w:val="00571145"/>
    <w:rsid w:val="00571444"/>
    <w:rsid w:val="00576CF4"/>
    <w:rsid w:val="00581C10"/>
    <w:rsid w:val="00597092"/>
    <w:rsid w:val="005A49F5"/>
    <w:rsid w:val="005A52C6"/>
    <w:rsid w:val="005A569C"/>
    <w:rsid w:val="005A6A6B"/>
    <w:rsid w:val="005B66AD"/>
    <w:rsid w:val="005B66AF"/>
    <w:rsid w:val="005C026D"/>
    <w:rsid w:val="005D0E91"/>
    <w:rsid w:val="005D7542"/>
    <w:rsid w:val="005D7B05"/>
    <w:rsid w:val="005E0814"/>
    <w:rsid w:val="005E7309"/>
    <w:rsid w:val="005E797C"/>
    <w:rsid w:val="005F1567"/>
    <w:rsid w:val="005F2284"/>
    <w:rsid w:val="005F47F6"/>
    <w:rsid w:val="005F6252"/>
    <w:rsid w:val="0060105A"/>
    <w:rsid w:val="00612E1D"/>
    <w:rsid w:val="006153F2"/>
    <w:rsid w:val="006239DB"/>
    <w:rsid w:val="0062555E"/>
    <w:rsid w:val="00632650"/>
    <w:rsid w:val="00634CE4"/>
    <w:rsid w:val="00637013"/>
    <w:rsid w:val="00647551"/>
    <w:rsid w:val="0064776E"/>
    <w:rsid w:val="00653FC4"/>
    <w:rsid w:val="00654163"/>
    <w:rsid w:val="0065785B"/>
    <w:rsid w:val="006620DB"/>
    <w:rsid w:val="006766AF"/>
    <w:rsid w:val="0068150E"/>
    <w:rsid w:val="00681E6E"/>
    <w:rsid w:val="006823E6"/>
    <w:rsid w:val="00684D4B"/>
    <w:rsid w:val="006854DF"/>
    <w:rsid w:val="006922BA"/>
    <w:rsid w:val="00693AF8"/>
    <w:rsid w:val="00694D86"/>
    <w:rsid w:val="00697D9D"/>
    <w:rsid w:val="006A183A"/>
    <w:rsid w:val="006A25B2"/>
    <w:rsid w:val="006A6253"/>
    <w:rsid w:val="006B0228"/>
    <w:rsid w:val="006B1971"/>
    <w:rsid w:val="006C1D84"/>
    <w:rsid w:val="006C39E5"/>
    <w:rsid w:val="006C7374"/>
    <w:rsid w:val="006D0061"/>
    <w:rsid w:val="006D23F3"/>
    <w:rsid w:val="006E5E5A"/>
    <w:rsid w:val="006E7C4B"/>
    <w:rsid w:val="006F0667"/>
    <w:rsid w:val="006F0AC6"/>
    <w:rsid w:val="006F4053"/>
    <w:rsid w:val="006F66FE"/>
    <w:rsid w:val="006F6705"/>
    <w:rsid w:val="006F6B32"/>
    <w:rsid w:val="00702277"/>
    <w:rsid w:val="007028EC"/>
    <w:rsid w:val="007055CB"/>
    <w:rsid w:val="007064FB"/>
    <w:rsid w:val="00711009"/>
    <w:rsid w:val="00713240"/>
    <w:rsid w:val="007143D3"/>
    <w:rsid w:val="00725619"/>
    <w:rsid w:val="0072617F"/>
    <w:rsid w:val="00726884"/>
    <w:rsid w:val="007321C7"/>
    <w:rsid w:val="00737376"/>
    <w:rsid w:val="00737FA3"/>
    <w:rsid w:val="00740336"/>
    <w:rsid w:val="00742592"/>
    <w:rsid w:val="00744DB7"/>
    <w:rsid w:val="00745670"/>
    <w:rsid w:val="0075513C"/>
    <w:rsid w:val="00755CCB"/>
    <w:rsid w:val="0076010E"/>
    <w:rsid w:val="00760B16"/>
    <w:rsid w:val="00763A60"/>
    <w:rsid w:val="0076525F"/>
    <w:rsid w:val="00771D1A"/>
    <w:rsid w:val="007779EF"/>
    <w:rsid w:val="007803F1"/>
    <w:rsid w:val="00780613"/>
    <w:rsid w:val="00780EC5"/>
    <w:rsid w:val="00785C34"/>
    <w:rsid w:val="0078780F"/>
    <w:rsid w:val="00791BC4"/>
    <w:rsid w:val="00792BC0"/>
    <w:rsid w:val="007948AB"/>
    <w:rsid w:val="00795AFA"/>
    <w:rsid w:val="007A05AA"/>
    <w:rsid w:val="007A4C79"/>
    <w:rsid w:val="007A5EF9"/>
    <w:rsid w:val="007A630A"/>
    <w:rsid w:val="007C3AAB"/>
    <w:rsid w:val="007C587A"/>
    <w:rsid w:val="007D255E"/>
    <w:rsid w:val="007D7230"/>
    <w:rsid w:val="007E1CAB"/>
    <w:rsid w:val="007E2E4C"/>
    <w:rsid w:val="007E2E8D"/>
    <w:rsid w:val="007E6EA5"/>
    <w:rsid w:val="007F24FB"/>
    <w:rsid w:val="007F27DB"/>
    <w:rsid w:val="007F5541"/>
    <w:rsid w:val="007F5E9A"/>
    <w:rsid w:val="00802E8E"/>
    <w:rsid w:val="008033AD"/>
    <w:rsid w:val="00807B0A"/>
    <w:rsid w:val="00811802"/>
    <w:rsid w:val="00825CA1"/>
    <w:rsid w:val="00834532"/>
    <w:rsid w:val="00835A7C"/>
    <w:rsid w:val="00836D41"/>
    <w:rsid w:val="00843791"/>
    <w:rsid w:val="00845F56"/>
    <w:rsid w:val="00860B93"/>
    <w:rsid w:val="00861282"/>
    <w:rsid w:val="00862BBF"/>
    <w:rsid w:val="0086367C"/>
    <w:rsid w:val="0086474F"/>
    <w:rsid w:val="00867ACA"/>
    <w:rsid w:val="00870F33"/>
    <w:rsid w:val="00870F6B"/>
    <w:rsid w:val="008716CC"/>
    <w:rsid w:val="00874B6E"/>
    <w:rsid w:val="0087548C"/>
    <w:rsid w:val="00875891"/>
    <w:rsid w:val="0088119C"/>
    <w:rsid w:val="008811DB"/>
    <w:rsid w:val="00895833"/>
    <w:rsid w:val="008A0F4B"/>
    <w:rsid w:val="008A12C2"/>
    <w:rsid w:val="008A5D26"/>
    <w:rsid w:val="008A6487"/>
    <w:rsid w:val="008B5C52"/>
    <w:rsid w:val="008B7CFD"/>
    <w:rsid w:val="008B7DE1"/>
    <w:rsid w:val="008C2686"/>
    <w:rsid w:val="008C3651"/>
    <w:rsid w:val="008C776E"/>
    <w:rsid w:val="008D3446"/>
    <w:rsid w:val="008D4301"/>
    <w:rsid w:val="008D7640"/>
    <w:rsid w:val="008E44A4"/>
    <w:rsid w:val="008E5DC6"/>
    <w:rsid w:val="008F10BA"/>
    <w:rsid w:val="008F4D13"/>
    <w:rsid w:val="008F5021"/>
    <w:rsid w:val="00900449"/>
    <w:rsid w:val="009017D7"/>
    <w:rsid w:val="00903CF5"/>
    <w:rsid w:val="00906021"/>
    <w:rsid w:val="00913701"/>
    <w:rsid w:val="009172EF"/>
    <w:rsid w:val="00920D6F"/>
    <w:rsid w:val="009216B9"/>
    <w:rsid w:val="0092664F"/>
    <w:rsid w:val="00926F77"/>
    <w:rsid w:val="00932292"/>
    <w:rsid w:val="009429CB"/>
    <w:rsid w:val="00952303"/>
    <w:rsid w:val="00962269"/>
    <w:rsid w:val="00962A9C"/>
    <w:rsid w:val="00964308"/>
    <w:rsid w:val="0096604A"/>
    <w:rsid w:val="009713EB"/>
    <w:rsid w:val="0097423F"/>
    <w:rsid w:val="00983A8E"/>
    <w:rsid w:val="00983AAE"/>
    <w:rsid w:val="00990275"/>
    <w:rsid w:val="009942F0"/>
    <w:rsid w:val="00994A1B"/>
    <w:rsid w:val="00995D73"/>
    <w:rsid w:val="009A0A16"/>
    <w:rsid w:val="009A23D8"/>
    <w:rsid w:val="009A7BBE"/>
    <w:rsid w:val="009B07A9"/>
    <w:rsid w:val="009B1E50"/>
    <w:rsid w:val="009B2497"/>
    <w:rsid w:val="009C0A83"/>
    <w:rsid w:val="009C0E79"/>
    <w:rsid w:val="009C570B"/>
    <w:rsid w:val="009C61AA"/>
    <w:rsid w:val="009C7D41"/>
    <w:rsid w:val="009D3C56"/>
    <w:rsid w:val="009D51AB"/>
    <w:rsid w:val="009E00A8"/>
    <w:rsid w:val="009E2229"/>
    <w:rsid w:val="009F19FB"/>
    <w:rsid w:val="009F515B"/>
    <w:rsid w:val="00A12F86"/>
    <w:rsid w:val="00A14E64"/>
    <w:rsid w:val="00A1535A"/>
    <w:rsid w:val="00A15BDB"/>
    <w:rsid w:val="00A24FCB"/>
    <w:rsid w:val="00A37807"/>
    <w:rsid w:val="00A37C37"/>
    <w:rsid w:val="00A37DF1"/>
    <w:rsid w:val="00A453FB"/>
    <w:rsid w:val="00A640D4"/>
    <w:rsid w:val="00A64BD6"/>
    <w:rsid w:val="00A653E0"/>
    <w:rsid w:val="00A67415"/>
    <w:rsid w:val="00A70BDC"/>
    <w:rsid w:val="00A74228"/>
    <w:rsid w:val="00A81A98"/>
    <w:rsid w:val="00A85D1E"/>
    <w:rsid w:val="00A9030B"/>
    <w:rsid w:val="00A90FDF"/>
    <w:rsid w:val="00A916D1"/>
    <w:rsid w:val="00A93387"/>
    <w:rsid w:val="00A93468"/>
    <w:rsid w:val="00AA1677"/>
    <w:rsid w:val="00AA17D5"/>
    <w:rsid w:val="00AA2381"/>
    <w:rsid w:val="00AA27E8"/>
    <w:rsid w:val="00AB0AE7"/>
    <w:rsid w:val="00AB48DA"/>
    <w:rsid w:val="00AB4D61"/>
    <w:rsid w:val="00AB5E49"/>
    <w:rsid w:val="00AB6133"/>
    <w:rsid w:val="00AC6419"/>
    <w:rsid w:val="00AD609C"/>
    <w:rsid w:val="00AE0619"/>
    <w:rsid w:val="00AE4C81"/>
    <w:rsid w:val="00AE4D1B"/>
    <w:rsid w:val="00AE5C62"/>
    <w:rsid w:val="00AE730D"/>
    <w:rsid w:val="00AF3396"/>
    <w:rsid w:val="00AF53E3"/>
    <w:rsid w:val="00B1317E"/>
    <w:rsid w:val="00B14941"/>
    <w:rsid w:val="00B14E5D"/>
    <w:rsid w:val="00B204E6"/>
    <w:rsid w:val="00B20A59"/>
    <w:rsid w:val="00B20E77"/>
    <w:rsid w:val="00B21498"/>
    <w:rsid w:val="00B2581D"/>
    <w:rsid w:val="00B261BA"/>
    <w:rsid w:val="00B30963"/>
    <w:rsid w:val="00B3524F"/>
    <w:rsid w:val="00B429BF"/>
    <w:rsid w:val="00B43B35"/>
    <w:rsid w:val="00B43B91"/>
    <w:rsid w:val="00B47042"/>
    <w:rsid w:val="00B50937"/>
    <w:rsid w:val="00B512A3"/>
    <w:rsid w:val="00B530D7"/>
    <w:rsid w:val="00B625F2"/>
    <w:rsid w:val="00B651EA"/>
    <w:rsid w:val="00B71FAA"/>
    <w:rsid w:val="00B731C1"/>
    <w:rsid w:val="00B76653"/>
    <w:rsid w:val="00B76AB0"/>
    <w:rsid w:val="00B910A5"/>
    <w:rsid w:val="00B927DE"/>
    <w:rsid w:val="00B92E2D"/>
    <w:rsid w:val="00B962E1"/>
    <w:rsid w:val="00BA0598"/>
    <w:rsid w:val="00BA740D"/>
    <w:rsid w:val="00BB0F58"/>
    <w:rsid w:val="00BB256A"/>
    <w:rsid w:val="00BB70D4"/>
    <w:rsid w:val="00BB7415"/>
    <w:rsid w:val="00BB7CED"/>
    <w:rsid w:val="00BD2AE6"/>
    <w:rsid w:val="00BD2E0E"/>
    <w:rsid w:val="00BD3115"/>
    <w:rsid w:val="00BE3203"/>
    <w:rsid w:val="00BE6000"/>
    <w:rsid w:val="00C03A49"/>
    <w:rsid w:val="00C046ED"/>
    <w:rsid w:val="00C06B3A"/>
    <w:rsid w:val="00C11C7D"/>
    <w:rsid w:val="00C14EDB"/>
    <w:rsid w:val="00C16BD1"/>
    <w:rsid w:val="00C17C26"/>
    <w:rsid w:val="00C21715"/>
    <w:rsid w:val="00C24277"/>
    <w:rsid w:val="00C24A43"/>
    <w:rsid w:val="00C25613"/>
    <w:rsid w:val="00C31BEF"/>
    <w:rsid w:val="00C31C7A"/>
    <w:rsid w:val="00C3305A"/>
    <w:rsid w:val="00C40E4F"/>
    <w:rsid w:val="00C43C20"/>
    <w:rsid w:val="00C45FFC"/>
    <w:rsid w:val="00C61CAE"/>
    <w:rsid w:val="00C72A48"/>
    <w:rsid w:val="00C7593A"/>
    <w:rsid w:val="00C8411C"/>
    <w:rsid w:val="00C86FA3"/>
    <w:rsid w:val="00C90A42"/>
    <w:rsid w:val="00C91917"/>
    <w:rsid w:val="00C9253F"/>
    <w:rsid w:val="00C92939"/>
    <w:rsid w:val="00CA63F8"/>
    <w:rsid w:val="00CB131D"/>
    <w:rsid w:val="00CB77DC"/>
    <w:rsid w:val="00CD0416"/>
    <w:rsid w:val="00CD4811"/>
    <w:rsid w:val="00CD59E1"/>
    <w:rsid w:val="00CE55DF"/>
    <w:rsid w:val="00CF0B73"/>
    <w:rsid w:val="00CF102E"/>
    <w:rsid w:val="00CF1E55"/>
    <w:rsid w:val="00CF2564"/>
    <w:rsid w:val="00D177F1"/>
    <w:rsid w:val="00D21217"/>
    <w:rsid w:val="00D21978"/>
    <w:rsid w:val="00D21F31"/>
    <w:rsid w:val="00D245F2"/>
    <w:rsid w:val="00D27A09"/>
    <w:rsid w:val="00D35A31"/>
    <w:rsid w:val="00D35E09"/>
    <w:rsid w:val="00D37E35"/>
    <w:rsid w:val="00D44868"/>
    <w:rsid w:val="00D448E7"/>
    <w:rsid w:val="00D471C7"/>
    <w:rsid w:val="00D4780B"/>
    <w:rsid w:val="00D50133"/>
    <w:rsid w:val="00D515AD"/>
    <w:rsid w:val="00D54806"/>
    <w:rsid w:val="00D54F24"/>
    <w:rsid w:val="00D56F04"/>
    <w:rsid w:val="00D64262"/>
    <w:rsid w:val="00D71CF1"/>
    <w:rsid w:val="00D722F4"/>
    <w:rsid w:val="00D74674"/>
    <w:rsid w:val="00D763E2"/>
    <w:rsid w:val="00D86352"/>
    <w:rsid w:val="00D87662"/>
    <w:rsid w:val="00D87ED1"/>
    <w:rsid w:val="00D90C27"/>
    <w:rsid w:val="00DA3187"/>
    <w:rsid w:val="00DA66FE"/>
    <w:rsid w:val="00DA78A2"/>
    <w:rsid w:val="00DB6685"/>
    <w:rsid w:val="00DB7EE9"/>
    <w:rsid w:val="00DC04F9"/>
    <w:rsid w:val="00DC05F1"/>
    <w:rsid w:val="00DC3CA7"/>
    <w:rsid w:val="00DE56AF"/>
    <w:rsid w:val="00DE6B4A"/>
    <w:rsid w:val="00DF7498"/>
    <w:rsid w:val="00E002E9"/>
    <w:rsid w:val="00E156E7"/>
    <w:rsid w:val="00E208F3"/>
    <w:rsid w:val="00E22ABF"/>
    <w:rsid w:val="00E31A05"/>
    <w:rsid w:val="00E35DD5"/>
    <w:rsid w:val="00E4140F"/>
    <w:rsid w:val="00E41DAC"/>
    <w:rsid w:val="00E41E52"/>
    <w:rsid w:val="00E44C05"/>
    <w:rsid w:val="00E451AC"/>
    <w:rsid w:val="00E46830"/>
    <w:rsid w:val="00E472C9"/>
    <w:rsid w:val="00E47623"/>
    <w:rsid w:val="00E47ADD"/>
    <w:rsid w:val="00E50700"/>
    <w:rsid w:val="00E5389C"/>
    <w:rsid w:val="00E56387"/>
    <w:rsid w:val="00E60051"/>
    <w:rsid w:val="00E61319"/>
    <w:rsid w:val="00E617A7"/>
    <w:rsid w:val="00E61AA6"/>
    <w:rsid w:val="00E62A97"/>
    <w:rsid w:val="00E65AF9"/>
    <w:rsid w:val="00E7353E"/>
    <w:rsid w:val="00E8059E"/>
    <w:rsid w:val="00E82329"/>
    <w:rsid w:val="00E87CFD"/>
    <w:rsid w:val="00E87FB8"/>
    <w:rsid w:val="00E962A5"/>
    <w:rsid w:val="00E97E88"/>
    <w:rsid w:val="00EA1B63"/>
    <w:rsid w:val="00EA35C4"/>
    <w:rsid w:val="00EB563B"/>
    <w:rsid w:val="00EC512A"/>
    <w:rsid w:val="00EC5F17"/>
    <w:rsid w:val="00ED0BC6"/>
    <w:rsid w:val="00ED2218"/>
    <w:rsid w:val="00ED28D6"/>
    <w:rsid w:val="00ED333E"/>
    <w:rsid w:val="00ED4152"/>
    <w:rsid w:val="00ED5AF7"/>
    <w:rsid w:val="00EE2DA9"/>
    <w:rsid w:val="00EE31A1"/>
    <w:rsid w:val="00EF2250"/>
    <w:rsid w:val="00EF2EFC"/>
    <w:rsid w:val="00F02BC5"/>
    <w:rsid w:val="00F02CF3"/>
    <w:rsid w:val="00F05DD0"/>
    <w:rsid w:val="00F16A1D"/>
    <w:rsid w:val="00F31A2F"/>
    <w:rsid w:val="00F360B2"/>
    <w:rsid w:val="00F4016A"/>
    <w:rsid w:val="00F42FA7"/>
    <w:rsid w:val="00F508B2"/>
    <w:rsid w:val="00F54062"/>
    <w:rsid w:val="00F60C2F"/>
    <w:rsid w:val="00F6117F"/>
    <w:rsid w:val="00F630A3"/>
    <w:rsid w:val="00F63F57"/>
    <w:rsid w:val="00F66172"/>
    <w:rsid w:val="00F67221"/>
    <w:rsid w:val="00F729BB"/>
    <w:rsid w:val="00F7532F"/>
    <w:rsid w:val="00F764E1"/>
    <w:rsid w:val="00F76506"/>
    <w:rsid w:val="00F80F94"/>
    <w:rsid w:val="00F82B45"/>
    <w:rsid w:val="00F82BCF"/>
    <w:rsid w:val="00F83568"/>
    <w:rsid w:val="00F86230"/>
    <w:rsid w:val="00F86689"/>
    <w:rsid w:val="00F95B3D"/>
    <w:rsid w:val="00FA457D"/>
    <w:rsid w:val="00FB2BCD"/>
    <w:rsid w:val="00FB79CA"/>
    <w:rsid w:val="00FB7B4B"/>
    <w:rsid w:val="00FC292E"/>
    <w:rsid w:val="00FC45F3"/>
    <w:rsid w:val="00FC48A8"/>
    <w:rsid w:val="00FC4A5F"/>
    <w:rsid w:val="00FD2639"/>
    <w:rsid w:val="00FE76D7"/>
    <w:rsid w:val="00FF04E2"/>
    <w:rsid w:val="00FF31E1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55BE64BF"/>
  <w15:chartTrackingRefBased/>
  <w15:docId w15:val="{BC0677F5-E64C-45DA-A550-26DB1DCCF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styleId="Strong">
    <w:name w:val="Strong"/>
    <w:qFormat/>
    <w:rsid w:val="00E61AA6"/>
    <w:rPr>
      <w:b/>
      <w:bCs/>
    </w:rPr>
  </w:style>
  <w:style w:type="character" w:styleId="CommentReference">
    <w:name w:val="annotation reference"/>
    <w:rsid w:val="00C7593A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93A"/>
  </w:style>
  <w:style w:type="character" w:customStyle="1" w:styleId="CommentTextChar">
    <w:name w:val="Comment Text Char"/>
    <w:basedOn w:val="DefaultParagraphFont"/>
    <w:link w:val="CommentText"/>
    <w:rsid w:val="00C7593A"/>
  </w:style>
  <w:style w:type="paragraph" w:styleId="CommentSubject">
    <w:name w:val="annotation subject"/>
    <w:basedOn w:val="CommentText"/>
    <w:next w:val="CommentText"/>
    <w:link w:val="CommentSubjectChar"/>
    <w:rsid w:val="00C7593A"/>
    <w:rPr>
      <w:b/>
      <w:bCs/>
    </w:rPr>
  </w:style>
  <w:style w:type="character" w:customStyle="1" w:styleId="CommentSubjectChar">
    <w:name w:val="Comment Subject Char"/>
    <w:link w:val="CommentSubject"/>
    <w:rsid w:val="00C7593A"/>
    <w:rPr>
      <w:b/>
      <w:bCs/>
    </w:rPr>
  </w:style>
  <w:style w:type="character" w:customStyle="1" w:styleId="HeaderChar">
    <w:name w:val="Header Char"/>
    <w:link w:val="Header"/>
    <w:uiPriority w:val="99"/>
    <w:rsid w:val="007F24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08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50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0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5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y%20Documents\Templates\Forms%20Template%20with%20Instructions%20Pag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 with Instructions Page</Template>
  <TotalTime>0</TotalTime>
  <Pages>2</Pages>
  <Words>1268</Words>
  <Characters>7229</Characters>
  <Application>Microsoft Office Word</Application>
  <DocSecurity>0</DocSecurity>
  <Lines>60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_</vt:lpstr>
      <vt:lpstr>_</vt:lpstr>
    </vt:vector>
  </TitlesOfParts>
  <Company>State of Tennessee</Company>
  <LinksUpToDate>false</LinksUpToDate>
  <CharactersWithSpaces>8481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2020-02-19T19:45:00Z</cp:lastPrinted>
  <dcterms:created xsi:type="dcterms:W3CDTF">2022-01-26T21:56:00Z</dcterms:created>
  <dcterms:modified xsi:type="dcterms:W3CDTF">2022-01-26T21:56:00Z</dcterms:modified>
</cp:coreProperties>
</file>